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46FF6" w14:textId="77777777" w:rsidR="00D06D4C" w:rsidRDefault="00D06D4C" w:rsidP="006B4110">
      <w:pPr>
        <w:pStyle w:val="Rubrik2"/>
        <w:ind w:left="0"/>
        <w:sectPr w:rsidR="00D06D4C" w:rsidSect="00D06D4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255DC80" w14:textId="77777777" w:rsidR="00D06D4C" w:rsidRPr="00D06D4C" w:rsidRDefault="00D06D4C" w:rsidP="00D06D4C">
      <w:pPr>
        <w:spacing w:after="0" w:line="240" w:lineRule="auto"/>
        <w:ind w:left="0" w:right="0"/>
        <w:rPr>
          <w:szCs w:val="20"/>
        </w:rPr>
      </w:pPr>
    </w:p>
    <w:p w14:paraId="52F8E8E0" w14:textId="01F0F9D8" w:rsidR="00D06D4C" w:rsidRPr="00D06D4C" w:rsidRDefault="006B4110" w:rsidP="006B4110">
      <w:pPr>
        <w:pStyle w:val="Rubrik1"/>
        <w:rPr>
          <w:szCs w:val="20"/>
        </w:rPr>
      </w:pPr>
      <w:r w:rsidRPr="00D06D4C">
        <w:t xml:space="preserve">Fel placering av projektionsmärkning vid </w:t>
      </w:r>
      <w:proofErr w:type="spellStart"/>
      <w:r w:rsidRPr="00D06D4C">
        <w:t>Konbild</w:t>
      </w:r>
      <w:proofErr w:type="spellEnd"/>
      <w:r w:rsidR="00D06D4C" w:rsidRPr="00D06D4C">
        <w:rPr>
          <w:szCs w:val="20"/>
        </w:rPr>
        <w:tab/>
      </w:r>
    </w:p>
    <w:p w14:paraId="664A1103" w14:textId="77777777" w:rsidR="00D06D4C" w:rsidRPr="00D06D4C" w:rsidRDefault="00D06D4C" w:rsidP="006B4110">
      <w:pPr>
        <w:pStyle w:val="Rubrik2"/>
      </w:pPr>
      <w:bookmarkStart w:id="1" w:name="_Toc501440350"/>
      <w:r w:rsidRPr="00D06D4C">
        <w:t xml:space="preserve">Syfte </w:t>
      </w:r>
      <w:bookmarkEnd w:id="1"/>
    </w:p>
    <w:p w14:paraId="427B7CED" w14:textId="77777777" w:rsidR="00D06D4C" w:rsidRDefault="00D06D4C" w:rsidP="006B4110">
      <w:r w:rsidRPr="00D06D4C">
        <w:t>Korrigering utförs på rätt sätt.</w:t>
      </w:r>
    </w:p>
    <w:p w14:paraId="2F2B7F1C" w14:textId="0C86FE19" w:rsidR="006B4110" w:rsidRDefault="006B4110" w:rsidP="006B4110">
      <w:pPr>
        <w:pStyle w:val="Rubrik2"/>
      </w:pPr>
      <w:r>
        <w:t>Förändringar i denna version</w:t>
      </w:r>
    </w:p>
    <w:p w14:paraId="13122C39" w14:textId="67E9DBAE" w:rsidR="006B4110" w:rsidRPr="006B4110" w:rsidRDefault="006B4110" w:rsidP="006B4110">
      <w:r>
        <w:t>Inga förändringar.</w:t>
      </w:r>
    </w:p>
    <w:p w14:paraId="16746BF6" w14:textId="77777777" w:rsidR="00D06D4C" w:rsidRPr="00D06D4C" w:rsidRDefault="00D06D4C" w:rsidP="006B4110">
      <w:pPr>
        <w:pStyle w:val="Rubrik2"/>
      </w:pPr>
      <w:r w:rsidRPr="00D06D4C">
        <w:t xml:space="preserve">Rättning av fel placering av projektionsmärkning vid </w:t>
      </w:r>
      <w:proofErr w:type="spellStart"/>
      <w:r w:rsidRPr="00D06D4C">
        <w:t>Konbild</w:t>
      </w:r>
      <w:proofErr w:type="spellEnd"/>
      <w:r w:rsidRPr="00D06D4C">
        <w:t xml:space="preserve"> under pågående undersökning</w:t>
      </w:r>
    </w:p>
    <w:p w14:paraId="0B5E8A5F" w14:textId="77777777" w:rsidR="00D06D4C" w:rsidRPr="00D06D4C" w:rsidRDefault="00D06D4C" w:rsidP="006B4110">
      <w:pPr>
        <w:pStyle w:val="Rubrik3"/>
      </w:pPr>
      <w:r w:rsidRPr="00D06D4C">
        <w:t>SYNGO</w:t>
      </w:r>
    </w:p>
    <w:p w14:paraId="44EF155C" w14:textId="77777777" w:rsidR="00D06D4C" w:rsidRPr="00D06D4C" w:rsidRDefault="00D06D4C" w:rsidP="006B4110">
      <w:pPr>
        <w:pStyle w:val="Punktlista"/>
      </w:pPr>
      <w:r w:rsidRPr="00D06D4C">
        <w:t>Gå in i aktuell bild/Images och högerklicka för att få upp fyra val</w:t>
      </w:r>
    </w:p>
    <w:p w14:paraId="231342C4" w14:textId="77777777" w:rsidR="00D06D4C" w:rsidRPr="00D06D4C" w:rsidRDefault="00D06D4C" w:rsidP="006B4110">
      <w:pPr>
        <w:pStyle w:val="Punktlista"/>
      </w:pPr>
      <w:r w:rsidRPr="00D06D4C">
        <w:t>Välj Reprocess – ta bort bocken i Display Markers</w:t>
      </w:r>
    </w:p>
    <w:p w14:paraId="34F51299" w14:textId="77777777" w:rsidR="00D06D4C" w:rsidRPr="00D06D4C" w:rsidRDefault="00D06D4C" w:rsidP="006B4110">
      <w:pPr>
        <w:pStyle w:val="Punktlista"/>
      </w:pPr>
      <w:r w:rsidRPr="00D06D4C">
        <w:t>Klicka OK</w:t>
      </w:r>
    </w:p>
    <w:p w14:paraId="38D756AB" w14:textId="77777777" w:rsidR="00D06D4C" w:rsidRPr="00D06D4C" w:rsidRDefault="00D06D4C" w:rsidP="00D06D4C">
      <w:pPr>
        <w:spacing w:after="0" w:line="240" w:lineRule="auto"/>
        <w:ind w:left="0" w:right="0"/>
        <w:rPr>
          <w:szCs w:val="20"/>
        </w:rPr>
      </w:pPr>
    </w:p>
    <w:p w14:paraId="3824A4DB" w14:textId="77777777" w:rsidR="00D06D4C" w:rsidRPr="00D06D4C" w:rsidRDefault="00D06D4C" w:rsidP="006B4110">
      <w:pPr>
        <w:pStyle w:val="Rubrik3"/>
      </w:pPr>
      <w:r w:rsidRPr="00D06D4C">
        <w:t>Skriv in rätt märkning</w:t>
      </w:r>
    </w:p>
    <w:p w14:paraId="70D52B04" w14:textId="77777777" w:rsidR="00D06D4C" w:rsidRPr="00D06D4C" w:rsidRDefault="00D06D4C" w:rsidP="006B4110">
      <w:pPr>
        <w:pStyle w:val="Punktlista"/>
      </w:pPr>
      <w:r w:rsidRPr="00D06D4C">
        <w:t>Tryck på Tools (i listen)</w:t>
      </w:r>
    </w:p>
    <w:p w14:paraId="3CE020E7" w14:textId="77777777" w:rsidR="00D06D4C" w:rsidRPr="00D06D4C" w:rsidRDefault="00D06D4C" w:rsidP="006B4110">
      <w:pPr>
        <w:pStyle w:val="Punktlista"/>
      </w:pPr>
      <w:r w:rsidRPr="00D06D4C">
        <w:t xml:space="preserve">Markera </w:t>
      </w:r>
      <w:proofErr w:type="spellStart"/>
      <w:r w:rsidRPr="00D06D4C">
        <w:t>Annotate</w:t>
      </w:r>
      <w:proofErr w:type="spellEnd"/>
      <w:r w:rsidRPr="00D06D4C">
        <w:t xml:space="preserve"> = XYZ (med muspekaren)</w:t>
      </w:r>
    </w:p>
    <w:p w14:paraId="7D5B1FD9" w14:textId="77777777" w:rsidR="00D06D4C" w:rsidRPr="00D06D4C" w:rsidRDefault="00D06D4C" w:rsidP="006B4110">
      <w:pPr>
        <w:pStyle w:val="Punktlista"/>
      </w:pPr>
      <w:proofErr w:type="gramStart"/>
      <w:r w:rsidRPr="00D06D4C">
        <w:t>Kicka</w:t>
      </w:r>
      <w:proofErr w:type="gramEnd"/>
      <w:r w:rsidRPr="00D06D4C">
        <w:t xml:space="preserve"> i bilden – Skriv in rätt markering</w:t>
      </w:r>
    </w:p>
    <w:p w14:paraId="2BE1B12F" w14:textId="77777777" w:rsidR="00D06D4C" w:rsidRPr="00D06D4C" w:rsidRDefault="00D06D4C" w:rsidP="006B4110">
      <w:pPr>
        <w:pStyle w:val="Punktlista"/>
      </w:pPr>
      <w:proofErr w:type="spellStart"/>
      <w:r w:rsidRPr="00D06D4C">
        <w:t>Enter</w:t>
      </w:r>
      <w:proofErr w:type="spellEnd"/>
    </w:p>
    <w:p w14:paraId="0C571A8A" w14:textId="77777777" w:rsidR="00D06D4C" w:rsidRPr="00D06D4C" w:rsidRDefault="00D06D4C" w:rsidP="006B4110">
      <w:pPr>
        <w:pStyle w:val="Punktlista"/>
      </w:pPr>
      <w:r w:rsidRPr="00D06D4C">
        <w:t>Spara genom att gå in på Patient (i listen) och därefter Save</w:t>
      </w:r>
    </w:p>
    <w:p w14:paraId="04A1D809" w14:textId="77777777" w:rsidR="00D06D4C" w:rsidRPr="00D06D4C" w:rsidRDefault="00D06D4C" w:rsidP="006B4110">
      <w:pPr>
        <w:pStyle w:val="Punktlista"/>
      </w:pPr>
      <w:r w:rsidRPr="00D06D4C">
        <w:t xml:space="preserve">Gå tillbaka till Tools för att avmarkera </w:t>
      </w:r>
      <w:proofErr w:type="spellStart"/>
      <w:r w:rsidRPr="00D06D4C">
        <w:t>Annotate</w:t>
      </w:r>
      <w:proofErr w:type="spellEnd"/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6B4110">
      <w:type w:val="continuous"/>
      <w:pgSz w:w="11900" w:h="16840"/>
      <w:pgMar w:top="1418" w:right="985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F55B6" w14:textId="77777777" w:rsidR="009B5C3E" w:rsidRDefault="009B5C3E">
      <w:r>
        <w:separator/>
      </w:r>
    </w:p>
  </w:endnote>
  <w:endnote w:type="continuationSeparator" w:id="0">
    <w:p w14:paraId="5D5982AC" w14:textId="77777777" w:rsidR="009B5C3E" w:rsidRDefault="009B5C3E">
      <w:r>
        <w:continuationSeparator/>
      </w:r>
    </w:p>
  </w:endnote>
  <w:endnote w:type="continuationNotice" w:id="1">
    <w:p w14:paraId="15F0E7FC" w14:textId="77777777" w:rsidR="009B5C3E" w:rsidRDefault="009B5C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E7A61" w14:textId="77777777" w:rsidR="009B5C3E" w:rsidRDefault="009B5C3E"/>
  </w:footnote>
  <w:footnote w:type="continuationSeparator" w:id="0">
    <w:p w14:paraId="47E066B1" w14:textId="77777777" w:rsidR="009B5C3E" w:rsidRDefault="009B5C3E">
      <w:r>
        <w:continuationSeparator/>
      </w:r>
    </w:p>
  </w:footnote>
  <w:footnote w:type="continuationNotice" w:id="1">
    <w:p w14:paraId="0388DEFD" w14:textId="77777777" w:rsidR="009B5C3E" w:rsidRDefault="009B5C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2B945AB"/>
    <w:multiLevelType w:val="hybridMultilevel"/>
    <w:tmpl w:val="DF009F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6246C4"/>
    <w:multiLevelType w:val="hybridMultilevel"/>
    <w:tmpl w:val="2062BD9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16957938">
    <w:abstractNumId w:val="19"/>
  </w:num>
  <w:num w:numId="2" w16cid:durableId="773013427">
    <w:abstractNumId w:val="15"/>
  </w:num>
  <w:num w:numId="3" w16cid:durableId="2129352233">
    <w:abstractNumId w:val="0"/>
  </w:num>
  <w:num w:numId="4" w16cid:durableId="449469486">
    <w:abstractNumId w:val="6"/>
  </w:num>
  <w:num w:numId="5" w16cid:durableId="1779447831">
    <w:abstractNumId w:val="16"/>
  </w:num>
  <w:num w:numId="6" w16cid:durableId="239602201">
    <w:abstractNumId w:val="2"/>
  </w:num>
  <w:num w:numId="7" w16cid:durableId="1621062489">
    <w:abstractNumId w:val="11"/>
  </w:num>
  <w:num w:numId="8" w16cid:durableId="364914382">
    <w:abstractNumId w:val="8"/>
  </w:num>
  <w:num w:numId="9" w16cid:durableId="1103185109">
    <w:abstractNumId w:val="1"/>
  </w:num>
  <w:num w:numId="10" w16cid:durableId="1962376731">
    <w:abstractNumId w:val="1"/>
  </w:num>
  <w:num w:numId="11" w16cid:durableId="80680929">
    <w:abstractNumId w:val="3"/>
  </w:num>
  <w:num w:numId="12" w16cid:durableId="252861337">
    <w:abstractNumId w:val="4"/>
  </w:num>
  <w:num w:numId="13" w16cid:durableId="780534648">
    <w:abstractNumId w:val="14"/>
  </w:num>
  <w:num w:numId="14" w16cid:durableId="888809200">
    <w:abstractNumId w:val="9"/>
  </w:num>
  <w:num w:numId="15" w16cid:durableId="797138496">
    <w:abstractNumId w:val="7"/>
  </w:num>
  <w:num w:numId="16" w16cid:durableId="436490762">
    <w:abstractNumId w:val="12"/>
  </w:num>
  <w:num w:numId="17" w16cid:durableId="136804886">
    <w:abstractNumId w:val="5"/>
  </w:num>
  <w:num w:numId="18" w16cid:durableId="853688881">
    <w:abstractNumId w:val="10"/>
  </w:num>
  <w:num w:numId="19" w16cid:durableId="1412388239">
    <w:abstractNumId w:val="17"/>
  </w:num>
  <w:num w:numId="20" w16cid:durableId="84494990">
    <w:abstractNumId w:val="13"/>
  </w:num>
  <w:num w:numId="21" w16cid:durableId="19461091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4110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5C3E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6D4C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1</Pages>
  <Words>97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612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Fel placering av projektionsmärkning vid Konbild</dc:title>
  <dc:subject/>
  <dc:creator>patrik.jens.johansson@vgregion.se</dc:creator>
  <keywords/>
  <lastModifiedBy>Ulrica Sehlberg</lastModifiedBy>
  <revision>3</revision>
  <lastPrinted>2016-03-31T10:56:00.0000000Z</lastPrinted>
  <dcterms:created xsi:type="dcterms:W3CDTF">2022-05-19T07:31:00.0000000Z</dcterms:created>
  <dcterms:modified xsi:type="dcterms:W3CDTF">2023-08-23T08:09:00.0000000Z</dcterms:modified>
</coreProperties>
</file>