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5731832" w:rsidR="00184167" w:rsidRDefault="5D39B435" w:rsidP="00903298">
      <w:pPr>
        <w:pStyle w:val="Rubrik1"/>
        <w:ind w:left="0"/>
      </w:pPr>
      <w:bookmarkStart w:id="0" w:name="_Toc321146591"/>
      <w:r>
        <w:t>Ultraljud-indikering med intramamar markör inför Neoadjuvant behandling</w:t>
      </w:r>
    </w:p>
    <w:bookmarkEnd w:id="0"/>
    <w:p w14:paraId="4A3FE613" w14:textId="3AD51214" w:rsidR="5D598EA7" w:rsidRDefault="5D598EA7" w:rsidP="00903298">
      <w:pPr>
        <w:pStyle w:val="Rubrik2"/>
        <w:ind w:left="0"/>
      </w:pPr>
      <w:r>
        <w:t>Syfte</w:t>
      </w:r>
    </w:p>
    <w:p w14:paraId="638E7E24" w14:textId="3F406BC4" w:rsidR="00903298" w:rsidRDefault="00AE3F24" w:rsidP="00AE3F24">
      <w:pPr>
        <w:ind w:left="0"/>
        <w:rPr>
          <w:rFonts w:ascii="Arial" w:hAnsi="Arial" w:cs="Arial"/>
          <w:sz w:val="20"/>
          <w:szCs w:val="20"/>
        </w:rPr>
      </w:pPr>
      <w:r w:rsidRPr="00AE3F24">
        <w:rPr>
          <w:rFonts w:ascii="Arial" w:hAnsi="Arial" w:cs="Arial"/>
          <w:sz w:val="20"/>
          <w:szCs w:val="20"/>
        </w:rPr>
        <w:t>Metodbeskrivning för undersökning på Mammografiavdelningen, NU-sjukvården</w:t>
      </w:r>
      <w:r w:rsidR="00CD4FF9">
        <w:rPr>
          <w:rFonts w:ascii="Arial" w:hAnsi="Arial" w:cs="Arial"/>
          <w:sz w:val="20"/>
          <w:szCs w:val="20"/>
        </w:rPr>
        <w:t>.</w:t>
      </w:r>
    </w:p>
    <w:p w14:paraId="2A33527F" w14:textId="0D6683A2" w:rsidR="008E7F30" w:rsidRDefault="008E7F30" w:rsidP="008E7F30">
      <w:pPr>
        <w:pStyle w:val="Rubrik2"/>
        <w:ind w:left="0"/>
      </w:pPr>
      <w:r>
        <w:t>Förändringar sedan föregående version</w:t>
      </w:r>
    </w:p>
    <w:p w14:paraId="7A64574E" w14:textId="55DD55F4" w:rsidR="008E7F30" w:rsidRPr="008E7F30" w:rsidRDefault="00153D73" w:rsidP="008E7F30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Uppdaterad länk, läkemedel.</w:t>
      </w:r>
    </w:p>
    <w:tbl>
      <w:tblPr>
        <w:tblW w:w="978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6"/>
        <w:gridCol w:w="7425"/>
      </w:tblGrid>
      <w:tr w:rsidR="00903298" w:rsidRPr="00903298" w14:paraId="1026F55D" w14:textId="77777777" w:rsidTr="002619CD">
        <w:trPr>
          <w:trHeight w:val="255"/>
        </w:trPr>
        <w:tc>
          <w:tcPr>
            <w:tcW w:w="97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A51518" w14:textId="77777777" w:rsidR="00903298" w:rsidRPr="00903298" w:rsidRDefault="00903298" w:rsidP="00903298">
            <w:pPr>
              <w:spacing w:after="0" w:line="240" w:lineRule="auto"/>
              <w:ind w:left="0" w:right="855"/>
              <w:textAlignment w:val="baseline"/>
              <w:rPr>
                <w:color w:val="000000"/>
              </w:rPr>
            </w:pPr>
            <w:r w:rsidRPr="00903298">
              <w:rPr>
                <w:rFonts w:ascii="Calibri" w:hAnsi="Calibri" w:cs="Calibri"/>
                <w:color w:val="000000"/>
                <w:sz w:val="40"/>
                <w:szCs w:val="40"/>
              </w:rPr>
              <w:t>Inför undersökningen </w:t>
            </w:r>
          </w:p>
        </w:tc>
      </w:tr>
      <w:tr w:rsidR="00903298" w:rsidRPr="00903298" w14:paraId="4FF313AD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FBABD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Indikation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CBC937" w14:textId="4CA5FE30" w:rsidR="00903298" w:rsidRPr="00903298" w:rsidRDefault="00AE3F24" w:rsidP="00903298">
            <w:pPr>
              <w:spacing w:after="0" w:line="240" w:lineRule="auto"/>
              <w:ind w:left="0" w:right="0"/>
              <w:textAlignment w:val="baseline"/>
            </w:pPr>
            <w:r>
              <w:rPr>
                <w:rFonts w:ascii="Arial" w:hAnsi="Arial" w:cs="Arial"/>
                <w:sz w:val="20"/>
                <w:szCs w:val="20"/>
              </w:rPr>
              <w:t>Indikering inför neoadjuvant behandling</w:t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5B28A2F6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46C5BD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CC11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2B31E5E9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00B120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Undersökningskod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46C17D" w14:textId="4157AA75" w:rsidR="000527AB" w:rsidRDefault="00110FAF" w:rsidP="00903298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93889</w:t>
            </w:r>
            <w:r w:rsidR="009322BC">
              <w:rPr>
                <w:rFonts w:ascii="Calibri" w:hAnsi="Calibri" w:cs="Calibri"/>
                <w:sz w:val="20"/>
                <w:szCs w:val="20"/>
              </w:rPr>
              <w:t xml:space="preserve"> Mark</w:t>
            </w:r>
            <w:r w:rsidR="00903298" w:rsidRPr="00903298">
              <w:rPr>
                <w:rFonts w:ascii="Calibri" w:hAnsi="Calibri" w:cs="Calibri"/>
                <w:sz w:val="20"/>
                <w:szCs w:val="20"/>
              </w:rPr>
              <w:tab/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 xml:space="preserve">ULJ bröstkörtlar med </w:t>
            </w:r>
            <w:r w:rsidR="00C375C4">
              <w:rPr>
                <w:rFonts w:ascii="Arial" w:hAnsi="Arial" w:cs="Arial"/>
                <w:sz w:val="20"/>
                <w:szCs w:val="20"/>
              </w:rPr>
              <w:t>indikering</w:t>
            </w:r>
            <w:r w:rsidR="00FE71FC">
              <w:rPr>
                <w:rFonts w:ascii="Arial" w:hAnsi="Arial" w:cs="Arial"/>
                <w:sz w:val="20"/>
                <w:szCs w:val="20"/>
              </w:rPr>
              <w:t>, markör</w:t>
            </w:r>
          </w:p>
          <w:p w14:paraId="5297F8D5" w14:textId="242C2BDA" w:rsidR="00903298" w:rsidRPr="00903298" w:rsidRDefault="009679F4" w:rsidP="00903298">
            <w:pPr>
              <w:spacing w:after="0" w:line="240" w:lineRule="auto"/>
              <w:ind w:left="0" w:right="0"/>
              <w:textAlignment w:val="baseline"/>
            </w:pPr>
            <w:r>
              <w:rPr>
                <w:rFonts w:ascii="Arial" w:hAnsi="Arial" w:cs="Arial"/>
                <w:sz w:val="20"/>
                <w:szCs w:val="20"/>
              </w:rPr>
              <w:t xml:space="preserve">66000              </w:t>
            </w:r>
            <w:r w:rsidR="008E7F30">
              <w:rPr>
                <w:rFonts w:ascii="Arial" w:hAnsi="Arial" w:cs="Arial"/>
                <w:sz w:val="20"/>
                <w:szCs w:val="20"/>
              </w:rPr>
              <w:t>Mammogr</w:t>
            </w:r>
            <w:r w:rsidR="00995FA4">
              <w:rPr>
                <w:rFonts w:ascii="Arial" w:hAnsi="Arial" w:cs="Arial"/>
                <w:sz w:val="20"/>
                <w:szCs w:val="20"/>
              </w:rPr>
              <w:t>afi klinisk</w:t>
            </w:r>
          </w:p>
        </w:tc>
      </w:tr>
      <w:tr w:rsidR="00903298" w:rsidRPr="00903298" w14:paraId="16B6A538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4DF004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D912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3AEE34C8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ED0838" w14:textId="53BBC3BB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6132FF" w14:textId="317325DD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Canon Aplio i700</w:t>
            </w:r>
            <w:r w:rsidR="00995FA4">
              <w:rPr>
                <w:rFonts w:ascii="Arial" w:hAnsi="Arial" w:cs="Arial"/>
                <w:sz w:val="20"/>
                <w:szCs w:val="20"/>
              </w:rPr>
              <w:t>, Siemens Mammomat Revelation</w:t>
            </w:r>
          </w:p>
        </w:tc>
      </w:tr>
      <w:tr w:rsidR="00903298" w:rsidRPr="00903298" w14:paraId="0A69E094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6BB5D2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2B18F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5E0A4284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D93242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Patientförberedelser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69D310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Fråga patienten </w:t>
            </w:r>
          </w:p>
          <w:p w14:paraId="0BD2D26D" w14:textId="77777777" w:rsidR="00903298" w:rsidRPr="00903298" w:rsidRDefault="00903298" w:rsidP="00903298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Överkänslig mot lokalbedövning? </w:t>
            </w:r>
          </w:p>
          <w:p w14:paraId="31DF4942" w14:textId="06045CC3" w:rsidR="00903298" w:rsidRPr="00903298" w:rsidRDefault="00903298" w:rsidP="00C72883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298" w:rsidRPr="00903298" w14:paraId="01A590E0" w14:textId="77777777" w:rsidTr="002619CD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A69E1D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0CA868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18B068FE" w14:textId="77777777" w:rsidTr="002619CD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B394DA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Förberedelser i PACS 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6240DE" w14:textId="11F385A8" w:rsidR="00903298" w:rsidRDefault="00C72883" w:rsidP="00903298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2619CD">
              <w:rPr>
                <w:rFonts w:ascii="Arial" w:hAnsi="Arial" w:cs="Arial"/>
                <w:sz w:val="20"/>
                <w:szCs w:val="20"/>
              </w:rPr>
              <w:t>ontrollera patient-ID och att rätt undersökningskort är valt i PACS.</w:t>
            </w:r>
          </w:p>
          <w:p w14:paraId="46AD153A" w14:textId="59D1A8C7" w:rsidR="002231AF" w:rsidRDefault="002231AF" w:rsidP="00903298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Starta och signera undersökningen i PACS</w:t>
            </w:r>
            <w:r w:rsidR="00EA2EB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C7479A9" w14:textId="339AEF0E" w:rsidR="00632D57" w:rsidRDefault="00632D57" w:rsidP="00903298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Skriv ansvarig läkares signatur i PACS</w:t>
            </w:r>
            <w:r w:rsidR="00EA2EB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50C7E02" w14:textId="77777777" w:rsidR="008E7F30" w:rsidRPr="00903298" w:rsidRDefault="008E7F30" w:rsidP="00E91CCD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1EB4C9DA" w14:textId="2DCA5C58" w:rsidR="00903298" w:rsidRPr="00903298" w:rsidRDefault="00903298" w:rsidP="00632D57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F30" w:rsidRPr="00903298" w14:paraId="3773DB88" w14:textId="77777777" w:rsidTr="002619CD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B4EDE3" w14:textId="32F56F24" w:rsidR="008E7F30" w:rsidRPr="00903298" w:rsidRDefault="008E7F30" w:rsidP="00903298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2CE07C" w14:textId="77777777" w:rsidR="008E7F30" w:rsidRDefault="008E7F30" w:rsidP="008E7F30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Se kapitel 4.2 och 5.6 i </w:t>
            </w:r>
            <w:r>
              <w:rPr>
                <w:rStyle w:val="eop"/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4ACAF91" w14:textId="77777777" w:rsidR="008E7F30" w:rsidRDefault="008E7F30" w:rsidP="008E7F30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FD82233" w14:textId="36DE3282" w:rsidR="008E7F30" w:rsidRDefault="008E7F30" w:rsidP="008E7F30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hyperlink r:id="rId12" w:tgtFrame="_blank" w:history="1">
              <w:r w:rsidRPr="001764A4">
                <w:rPr>
                  <w:rStyle w:val="Hyperlnk"/>
                  <w:rFonts w:ascii="Arial" w:hAnsi="Arial" w:cs="Arial"/>
                  <w:sz w:val="20"/>
                  <w:szCs w:val="20"/>
                </w:rPr>
                <w:t>Strålskydd vid undersökningar och behandlingar med röntgenstrålning </w:t>
              </w:r>
            </w:hyperlink>
          </w:p>
          <w:p w14:paraId="0616E5A0" w14:textId="77777777" w:rsidR="008E7F30" w:rsidRDefault="008E7F30" w:rsidP="008E7F30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298" w:rsidRPr="00903298" w14:paraId="406BCC5B" w14:textId="77777777" w:rsidTr="002619CD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B8A5F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C42928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7D37D1D9" w14:textId="77777777" w:rsidTr="002619CD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8B9D53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Förberedelser Ultraljudsapparat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F1999" w14:textId="5B44B913" w:rsidR="00903298" w:rsidRPr="00903298" w:rsidRDefault="00903298" w:rsidP="00903298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Get worklist</w:t>
            </w:r>
            <w:r w:rsidR="00EA2EB9">
              <w:rPr>
                <w:rFonts w:ascii="Arial" w:hAnsi="Arial" w:cs="Arial"/>
                <w:sz w:val="20"/>
                <w:szCs w:val="20"/>
              </w:rPr>
              <w:t>.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125CF02" w14:textId="2CC24341" w:rsidR="00903298" w:rsidRPr="00903298" w:rsidRDefault="00903298" w:rsidP="00903298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  <w:r w:rsidR="00EA2EB9">
              <w:rPr>
                <w:rFonts w:ascii="Arial" w:hAnsi="Arial" w:cs="Arial"/>
                <w:sz w:val="20"/>
                <w:szCs w:val="20"/>
              </w:rPr>
              <w:t>.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2837B10" w14:textId="77777777" w:rsidR="00903298" w:rsidRPr="00903298" w:rsidRDefault="00903298" w:rsidP="00903298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Start </w:t>
            </w:r>
          </w:p>
          <w:p w14:paraId="0914C78B" w14:textId="24F381AB" w:rsidR="00903298" w:rsidRPr="00903298" w:rsidRDefault="00903298" w:rsidP="00903298">
            <w:pPr>
              <w:numPr>
                <w:ilvl w:val="0"/>
                <w:numId w:val="22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Avsluta undersökningen genom att trycka Exam</w:t>
            </w:r>
            <w:r w:rsidR="00EA2EB9">
              <w:rPr>
                <w:rFonts w:ascii="Arial" w:hAnsi="Arial" w:cs="Arial"/>
                <w:sz w:val="20"/>
                <w:szCs w:val="20"/>
              </w:rPr>
              <w:t>.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73860A68" w14:textId="77777777" w:rsidTr="002619CD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7A6510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83EF74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84A2CBE" w14:textId="77777777" w:rsidR="00903298" w:rsidRPr="00903298" w:rsidRDefault="00903298" w:rsidP="00903298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903298">
        <w:rPr>
          <w:rFonts w:ascii="Segoe UI" w:hAnsi="Segoe UI" w:cs="Segoe UI"/>
          <w:color w:val="666666"/>
          <w:sz w:val="18"/>
          <w:szCs w:val="18"/>
          <w:shd w:val="clear" w:color="auto" w:fill="FFFFFF"/>
        </w:rPr>
        <w:t> </w:t>
      </w:r>
      <w:r w:rsidRPr="00903298">
        <w:t> </w:t>
      </w:r>
    </w:p>
    <w:tbl>
      <w:tblPr>
        <w:tblW w:w="96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4"/>
        <w:gridCol w:w="7245"/>
      </w:tblGrid>
      <w:tr w:rsidR="00903298" w:rsidRPr="00903298" w14:paraId="6278CCE8" w14:textId="77777777" w:rsidTr="007841EE">
        <w:trPr>
          <w:trHeight w:val="255"/>
        </w:trPr>
        <w:tc>
          <w:tcPr>
            <w:tcW w:w="2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A363B1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Läkemedel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37EDF" w14:textId="1975144A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 xml:space="preserve">Carbocain </w:t>
            </w:r>
            <w:r w:rsidR="006551E8">
              <w:rPr>
                <w:rFonts w:ascii="Arial" w:hAnsi="Arial" w:cs="Arial"/>
                <w:sz w:val="20"/>
                <w:szCs w:val="20"/>
              </w:rPr>
              <w:t xml:space="preserve">med </w:t>
            </w:r>
            <w:r w:rsidR="004F2BFA">
              <w:rPr>
                <w:rFonts w:ascii="Arial" w:hAnsi="Arial" w:cs="Arial"/>
                <w:sz w:val="20"/>
                <w:szCs w:val="20"/>
              </w:rPr>
              <w:t>A</w:t>
            </w:r>
            <w:r w:rsidRPr="00903298">
              <w:rPr>
                <w:rFonts w:ascii="Arial" w:hAnsi="Arial" w:cs="Arial"/>
                <w:sz w:val="20"/>
                <w:szCs w:val="20"/>
              </w:rPr>
              <w:t xml:space="preserve">drenalin 10 mg + 5 </w:t>
            </w:r>
            <w:r w:rsidR="006551E8">
              <w:rPr>
                <w:rFonts w:ascii="Arial" w:hAnsi="Arial" w:cs="Arial"/>
                <w:sz w:val="20"/>
                <w:szCs w:val="20"/>
              </w:rPr>
              <w:t>mg</w:t>
            </w:r>
            <w:r w:rsidRPr="00903298">
              <w:rPr>
                <w:rFonts w:ascii="Arial" w:hAnsi="Arial" w:cs="Arial"/>
                <w:sz w:val="20"/>
                <w:szCs w:val="20"/>
              </w:rPr>
              <w:t>/ml</w:t>
            </w:r>
            <w:r w:rsidR="001E603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E46F02D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2E466150" w14:textId="77777777" w:rsidTr="007841EE">
        <w:trPr>
          <w:trHeight w:val="255"/>
        </w:trPr>
        <w:tc>
          <w:tcPr>
            <w:tcW w:w="2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9C2F6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9939AC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73A2540" w14:textId="77777777" w:rsidR="006551E8" w:rsidRDefault="006551E8">
      <w:r>
        <w:br w:type="page"/>
      </w:r>
    </w:p>
    <w:tbl>
      <w:tblPr>
        <w:tblW w:w="102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34"/>
        <w:gridCol w:w="7672"/>
      </w:tblGrid>
      <w:tr w:rsidR="00903298" w:rsidRPr="00903298" w14:paraId="6198405E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100E21" w14:textId="3B9827C3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Material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FB008C" w14:textId="3EB9F91D" w:rsidR="00903298" w:rsidRPr="00903298" w:rsidRDefault="00F140B9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Intramamar markör</w:t>
            </w:r>
          </w:p>
          <w:p w14:paraId="7750DEA9" w14:textId="2A871F1E" w:rsidR="00903298" w:rsidRPr="00903298" w:rsidRDefault="00F140B9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OP-handduk</w:t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1125371" w14:textId="77777777" w:rsidR="00B37B34" w:rsidRDefault="00903298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Klorhexidinsprit 5 mg/ml</w:t>
            </w:r>
          </w:p>
          <w:p w14:paraId="747AF77F" w14:textId="24C700C8" w:rsidR="00903298" w:rsidRPr="00903298" w:rsidRDefault="00B37B34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Rundtork</w:t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C75B7F4" w14:textId="77777777" w:rsidR="00903298" w:rsidRDefault="00903298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Spruta 10 ml (anestesi) </w:t>
            </w:r>
          </w:p>
          <w:p w14:paraId="4E38988F" w14:textId="77777777" w:rsidR="00B37B34" w:rsidRPr="00903298" w:rsidRDefault="00B37B34" w:rsidP="00B37B34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Kanyl svart 0,7 x 50 (anestesi) </w:t>
            </w:r>
          </w:p>
          <w:p w14:paraId="663866F0" w14:textId="77777777" w:rsidR="00B37B34" w:rsidRPr="00903298" w:rsidRDefault="00B37B34" w:rsidP="00B37B34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Kanyl rosa 1,2 x 50 mm (uppdrag) </w:t>
            </w:r>
          </w:p>
          <w:p w14:paraId="3F2A20C9" w14:textId="73C86C56" w:rsidR="00B37B34" w:rsidRDefault="009A33BD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Kompress, Tegaderm</w:t>
            </w:r>
          </w:p>
          <w:p w14:paraId="402D8021" w14:textId="010FF5D7" w:rsidR="009A33BD" w:rsidRDefault="009A33BD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Patientskjorta</w:t>
            </w:r>
          </w:p>
          <w:p w14:paraId="0F14F26A" w14:textId="1E002122" w:rsidR="009A33BD" w:rsidRDefault="009A33BD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5A675CBF" w14:textId="63A7B3E6" w:rsidR="009A33BD" w:rsidRDefault="009A33BD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14:paraId="4BB4115F" w14:textId="0829EEA3" w:rsidR="00D82F3E" w:rsidRPr="00903298" w:rsidRDefault="00D82F3E" w:rsidP="00903298">
            <w:pPr>
              <w:numPr>
                <w:ilvl w:val="0"/>
                <w:numId w:val="23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Transducerskydd</w:t>
            </w:r>
          </w:p>
          <w:p w14:paraId="3B1EC603" w14:textId="7B9D02DD" w:rsidR="00903298" w:rsidRPr="00903298" w:rsidRDefault="00903298" w:rsidP="00B37B34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053F1F16" w14:textId="5CCDD41B" w:rsidR="00903298" w:rsidRPr="00903298" w:rsidRDefault="00903298" w:rsidP="00D82F3E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298" w:rsidRPr="00903298" w14:paraId="3EA38244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A4AE3" w14:textId="77777777" w:rsidR="00903298" w:rsidRPr="00903298" w:rsidRDefault="00903298" w:rsidP="00903298">
            <w:pPr>
              <w:spacing w:after="0" w:line="240" w:lineRule="auto"/>
              <w:ind w:left="0" w:right="-390"/>
              <w:textAlignment w:val="baseline"/>
            </w:pPr>
            <w:r w:rsidRPr="00903298">
              <w:rPr>
                <w:rFonts w:ascii="Calibri" w:hAnsi="Calibri" w:cs="Calibri"/>
                <w:sz w:val="40"/>
                <w:szCs w:val="40"/>
                <w:lang w:val="en-US"/>
              </w:rPr>
              <w:t>Undersökning</w:t>
            </w:r>
            <w:r w:rsidRPr="00903298">
              <w:rPr>
                <w:rFonts w:ascii="Calibri" w:hAnsi="Calibri" w:cs="Calibri"/>
                <w:sz w:val="40"/>
                <w:szCs w:val="40"/>
              </w:rPr>
              <w:t> 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7C028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03298" w:rsidRPr="00903298" w14:paraId="2D33F126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C94C56" w14:textId="1F00E23F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Tillvägagångssätt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  <w:r w:rsidR="00416631" w:rsidRPr="00416631">
              <w:rPr>
                <w:rFonts w:ascii="Arial" w:hAnsi="Arial" w:cs="Arial"/>
                <w:b/>
                <w:bCs/>
                <w:sz w:val="20"/>
                <w:szCs w:val="20"/>
              </w:rPr>
              <w:t>ultraljud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824CB8" w14:textId="2D0CBB27" w:rsidR="00903298" w:rsidRPr="00903298" w:rsidRDefault="00893DB6" w:rsidP="00903298">
            <w:pPr>
              <w:numPr>
                <w:ilvl w:val="0"/>
                <w:numId w:val="24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1BC601A4" w14:textId="5C749B9C" w:rsidR="00903298" w:rsidRPr="00903298" w:rsidRDefault="00893DB6" w:rsidP="00903298">
            <w:pPr>
              <w:numPr>
                <w:ilvl w:val="0"/>
                <w:numId w:val="25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1639BF68" w14:textId="5F37CC95" w:rsidR="00903298" w:rsidRPr="00903298" w:rsidRDefault="007A2ABA" w:rsidP="00903298">
            <w:pPr>
              <w:numPr>
                <w:ilvl w:val="0"/>
                <w:numId w:val="26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</w:t>
            </w:r>
            <w:r w:rsidRPr="00903298">
              <w:rPr>
                <w:rFonts w:ascii="Arial" w:hAnsi="Arial" w:cs="Arial"/>
                <w:sz w:val="20"/>
                <w:szCs w:val="20"/>
              </w:rPr>
              <w:t xml:space="preserve"> i ryggläge med ev. kilkudde under aktuell sida,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416631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>
              <w:rPr>
                <w:rFonts w:ascii="Arial" w:hAnsi="Arial" w:cs="Arial"/>
                <w:sz w:val="20"/>
                <w:szCs w:val="20"/>
              </w:rPr>
              <w:t>handduk över patientens bröst.</w:t>
            </w:r>
          </w:p>
          <w:p w14:paraId="4070AF8E" w14:textId="18443C1D" w:rsidR="00903298" w:rsidRPr="00903298" w:rsidRDefault="00466570" w:rsidP="00903298">
            <w:pPr>
              <w:numPr>
                <w:ilvl w:val="0"/>
                <w:numId w:val="27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Läkaren</w:t>
            </w:r>
            <w:r w:rsidRPr="00903298">
              <w:rPr>
                <w:rFonts w:ascii="Arial" w:hAnsi="Arial" w:cs="Arial"/>
                <w:sz w:val="20"/>
                <w:szCs w:val="20"/>
              </w:rPr>
              <w:t xml:space="preserve"> utför ett ultraljud för lokalisation. </w:t>
            </w:r>
          </w:p>
          <w:p w14:paraId="3E0BABF5" w14:textId="6F90C5EF" w:rsidR="00903298" w:rsidRPr="00903298" w:rsidRDefault="009A210C" w:rsidP="00EA2EB9">
            <w:pPr>
              <w:numPr>
                <w:ilvl w:val="0"/>
                <w:numId w:val="28"/>
              </w:numPr>
              <w:tabs>
                <w:tab w:val="clear" w:pos="720"/>
              </w:tabs>
              <w:spacing w:after="0" w:line="240" w:lineRule="auto"/>
              <w:ind w:left="810" w:right="-143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 bort</w:t>
            </w:r>
            <w:r w:rsidRPr="00903298">
              <w:rPr>
                <w:rFonts w:ascii="Arial" w:hAnsi="Arial" w:cs="Arial"/>
                <w:sz w:val="20"/>
                <w:szCs w:val="20"/>
              </w:rPr>
              <w:t xml:space="preserve"> gel från transducer</w:t>
            </w:r>
            <w:r w:rsidR="00157383">
              <w:rPr>
                <w:rFonts w:ascii="Arial" w:hAnsi="Arial" w:cs="Arial"/>
                <w:sz w:val="20"/>
                <w:szCs w:val="20"/>
              </w:rPr>
              <w:t>, patient och transducerskydd samt sprita</w:t>
            </w:r>
            <w:r w:rsidR="00EA2EB9">
              <w:rPr>
                <w:rFonts w:ascii="Arial" w:hAnsi="Arial" w:cs="Arial"/>
                <w:sz w:val="20"/>
                <w:szCs w:val="20"/>
              </w:rPr>
              <w:br/>
              <w:t xml:space="preserve">         </w:t>
            </w:r>
            <w:r w:rsidR="00157383">
              <w:rPr>
                <w:rFonts w:ascii="Arial" w:hAnsi="Arial" w:cs="Arial"/>
                <w:sz w:val="20"/>
                <w:szCs w:val="20"/>
              </w:rPr>
              <w:t xml:space="preserve"> av transducern.</w:t>
            </w:r>
          </w:p>
          <w:p w14:paraId="60D0B9E2" w14:textId="1C67EB17" w:rsidR="00903298" w:rsidRPr="00903298" w:rsidRDefault="009A1113" w:rsidP="00903298">
            <w:pPr>
              <w:numPr>
                <w:ilvl w:val="0"/>
                <w:numId w:val="29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Desinificera</w:t>
            </w:r>
            <w:r w:rsidR="007841EE">
              <w:rPr>
                <w:rFonts w:ascii="Arial" w:hAnsi="Arial" w:cs="Arial"/>
                <w:sz w:val="20"/>
                <w:szCs w:val="20"/>
              </w:rPr>
              <w:t xml:space="preserve"> över aktuellt område med Klorhexidinsprit 5 mg/ml.</w:t>
            </w:r>
          </w:p>
          <w:p w14:paraId="4277F1D0" w14:textId="6731146E" w:rsidR="00903298" w:rsidRPr="00903298" w:rsidRDefault="007841EE" w:rsidP="00903298">
            <w:pPr>
              <w:numPr>
                <w:ilvl w:val="0"/>
                <w:numId w:val="30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Assistera läkaren.</w:t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E8482D2" w14:textId="1FC1F770" w:rsidR="00903298" w:rsidRPr="00903298" w:rsidRDefault="00903298" w:rsidP="00903298">
            <w:pPr>
              <w:numPr>
                <w:ilvl w:val="0"/>
                <w:numId w:val="31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Läkaren lägger bedövning</w:t>
            </w:r>
            <w:r w:rsidR="004C3B01">
              <w:rPr>
                <w:rFonts w:ascii="Arial" w:hAnsi="Arial" w:cs="Arial"/>
                <w:sz w:val="20"/>
                <w:szCs w:val="20"/>
              </w:rPr>
              <w:t>, sätter markören.</w:t>
            </w:r>
          </w:p>
          <w:p w14:paraId="0C9B65FE" w14:textId="168C6725" w:rsidR="00903298" w:rsidRPr="00903298" w:rsidRDefault="007A306A" w:rsidP="00903298">
            <w:pPr>
              <w:numPr>
                <w:ilvl w:val="0"/>
                <w:numId w:val="32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 på patienten en patientskjorta och gå till ett röntgenlab.</w:t>
            </w:r>
          </w:p>
          <w:p w14:paraId="40A4817D" w14:textId="3F40F0B2" w:rsidR="00903298" w:rsidRPr="00903298" w:rsidRDefault="007A306A" w:rsidP="00903298">
            <w:pPr>
              <w:numPr>
                <w:ilvl w:val="0"/>
                <w:numId w:val="33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Utför bildtagning</w:t>
            </w:r>
            <w:r w:rsidR="00224A43">
              <w:rPr>
                <w:rFonts w:ascii="Arial" w:hAnsi="Arial" w:cs="Arial"/>
                <w:sz w:val="20"/>
                <w:szCs w:val="20"/>
              </w:rPr>
              <w:t xml:space="preserve"> enligt nedan. Dokumentation i PACS.</w:t>
            </w:r>
          </w:p>
          <w:p w14:paraId="02086571" w14:textId="60826D0E" w:rsidR="00903298" w:rsidRPr="00903298" w:rsidRDefault="00556AA0" w:rsidP="00903298">
            <w:pPr>
              <w:numPr>
                <w:ilvl w:val="0"/>
                <w:numId w:val="34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Fyll på Farmaka i undersökningsfönstret.</w:t>
            </w:r>
            <w:r w:rsidR="00903298"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728490A" w14:textId="3E1EDC45" w:rsidR="00903298" w:rsidRDefault="001E643F" w:rsidP="00903298">
            <w:pPr>
              <w:numPr>
                <w:ilvl w:val="0"/>
                <w:numId w:val="35"/>
              </w:numPr>
              <w:spacing w:after="0" w:line="240" w:lineRule="auto"/>
              <w:ind w:left="81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Stoppa undersökningen i PACS.</w:t>
            </w:r>
          </w:p>
          <w:p w14:paraId="4C3A7AFE" w14:textId="77777777" w:rsidR="00E91CCD" w:rsidRPr="00903298" w:rsidRDefault="00E91CCD" w:rsidP="00E91CCD">
            <w:pPr>
              <w:spacing w:after="0" w:line="240" w:lineRule="auto"/>
              <w:ind w:left="81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705FFB2D" w14:textId="28D01757" w:rsidR="00903298" w:rsidRPr="00903298" w:rsidRDefault="00903298" w:rsidP="003D0944">
            <w:pPr>
              <w:spacing w:after="0" w:line="240" w:lineRule="auto"/>
              <w:ind w:left="81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298" w:rsidRPr="00903298" w14:paraId="5464E434" w14:textId="77777777" w:rsidTr="00157383">
        <w:trPr>
          <w:trHeight w:val="255"/>
        </w:trPr>
        <w:tc>
          <w:tcPr>
            <w:tcW w:w="102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B705C3" w14:textId="51B54087" w:rsidR="00903298" w:rsidRPr="00903298" w:rsidRDefault="00A6679A" w:rsidP="002509E3">
            <w:pPr>
              <w:pStyle w:val="Rubrik3"/>
              <w:ind w:left="0" w:right="1137"/>
            </w:pPr>
            <w:r>
              <w:t>Bildtagning Kompressionsplatta 18 x 24 alt</w:t>
            </w:r>
            <w:r w:rsidR="002509E3">
              <w:t xml:space="preserve">ernativt </w:t>
            </w:r>
            <w:r>
              <w:t>24 x 30 Softcomp 20 x 26</w:t>
            </w:r>
            <w:r w:rsidR="009360E2">
              <w:t xml:space="preserve">, </w:t>
            </w:r>
            <w:r>
              <w:t>12 x 24</w:t>
            </w:r>
            <w:r w:rsidR="00903298" w:rsidRPr="00903298">
              <w:t> </w:t>
            </w:r>
          </w:p>
        </w:tc>
      </w:tr>
      <w:tr w:rsidR="00903298" w:rsidRPr="00903298" w14:paraId="0E8D67F8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E74725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A10D71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903298" w:rsidRPr="00903298" w14:paraId="629A9DAE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DA463F" w14:textId="677C5170" w:rsidR="00903298" w:rsidRPr="00903298" w:rsidRDefault="00A6679A" w:rsidP="00903298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6679A">
              <w:rPr>
                <w:rFonts w:ascii="Arial" w:hAnsi="Arial" w:cs="Arial"/>
                <w:b/>
                <w:bCs/>
                <w:sz w:val="20"/>
                <w:szCs w:val="20"/>
              </w:rPr>
              <w:t>Förberedelser i PACS och SYNGO</w:t>
            </w:r>
          </w:p>
          <w:p w14:paraId="0DC5BEB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327EE5" w14:textId="05E671FA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</w:p>
          <w:p w14:paraId="0A3B002B" w14:textId="33813043" w:rsidR="00903298" w:rsidRPr="00903298" w:rsidRDefault="003D0944" w:rsidP="00903298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Kontrollera patient-ID</w:t>
            </w:r>
            <w:r w:rsidR="00DD2343" w:rsidRPr="0079575F">
              <w:rPr>
                <w:rFonts w:ascii="Arial" w:hAnsi="Arial" w:cs="Arial"/>
                <w:sz w:val="20"/>
                <w:szCs w:val="20"/>
              </w:rPr>
              <w:t xml:space="preserve"> och att rätt undersökningskort är valt i PACS.</w:t>
            </w:r>
          </w:p>
          <w:p w14:paraId="14823788" w14:textId="73E0E8E5" w:rsidR="00903298" w:rsidRPr="00903298" w:rsidRDefault="00DD2343" w:rsidP="00903298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Starta och signera undersökningen i PACS.</w:t>
            </w:r>
          </w:p>
          <w:p w14:paraId="629921F0" w14:textId="5EA5A0E8" w:rsidR="00903298" w:rsidRPr="00903298" w:rsidRDefault="00681B8E" w:rsidP="00903298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Skriv ansvarig läkares signatur i PACS.</w:t>
            </w:r>
          </w:p>
          <w:p w14:paraId="27B7E39C" w14:textId="7B4C423F" w:rsidR="00903298" w:rsidRPr="00903298" w:rsidRDefault="00F442A3" w:rsidP="00903298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54A38EF8" w14:textId="2FC2E284" w:rsidR="00903298" w:rsidRPr="0079575F" w:rsidRDefault="00F442A3" w:rsidP="00903298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0F58F423" w14:textId="0E7D1689" w:rsidR="00903298" w:rsidRPr="00903298" w:rsidRDefault="00573D8E" w:rsidP="009517D5">
            <w:pPr>
              <w:numPr>
                <w:ilvl w:val="0"/>
                <w:numId w:val="38"/>
              </w:numPr>
              <w:spacing w:after="0" w:line="240" w:lineRule="auto"/>
              <w:ind w:left="930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79575F">
              <w:rPr>
                <w:rFonts w:ascii="Arial" w:hAnsi="Arial" w:cs="Arial"/>
                <w:sz w:val="20"/>
                <w:szCs w:val="20"/>
              </w:rPr>
              <w:t>Bil2 Mammografi – Prime är förvalt i SYNGO, ändra vid behov.</w:t>
            </w:r>
          </w:p>
        </w:tc>
      </w:tr>
      <w:tr w:rsidR="00903298" w:rsidRPr="00903298" w14:paraId="68BAC6D5" w14:textId="77777777" w:rsidTr="00157383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A01A8A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270369" w14:textId="77777777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606AC49A" w14:textId="77777777" w:rsidR="00903298" w:rsidRPr="00903298" w:rsidRDefault="00903298" w:rsidP="0090329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903298">
        <w:t> </w:t>
      </w:r>
    </w:p>
    <w:p w14:paraId="2312761F" w14:textId="77777777" w:rsidR="001C1FA6" w:rsidRDefault="001C1FA6">
      <w:r>
        <w:br w:type="page"/>
      </w:r>
    </w:p>
    <w:tbl>
      <w:tblPr>
        <w:tblW w:w="86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9"/>
        <w:gridCol w:w="5545"/>
      </w:tblGrid>
      <w:tr w:rsidR="009517D5" w:rsidRPr="00903298" w14:paraId="59150692" w14:textId="77777777" w:rsidTr="00196375">
        <w:trPr>
          <w:trHeight w:val="255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051F02" w14:textId="5E9F5F28" w:rsidR="00903298" w:rsidRPr="00903298" w:rsidRDefault="009517D5" w:rsidP="00903298">
            <w:pPr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  <w:r w:rsidRPr="009517D5">
              <w:rPr>
                <w:rFonts w:ascii="Arial" w:hAnsi="Arial" w:cs="Arial"/>
                <w:b/>
                <w:bCs/>
                <w:sz w:val="20"/>
                <w:szCs w:val="20"/>
              </w:rPr>
              <w:t>Tillvägagångssätt</w:t>
            </w:r>
            <w:r w:rsidRPr="009517D5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röntgenlab</w:t>
            </w:r>
            <w:r w:rsidR="00903298"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  <w:p w14:paraId="0E83927B" w14:textId="419E59DC" w:rsidR="00591BA2" w:rsidRPr="00935BED" w:rsidRDefault="00591BA2" w:rsidP="00935BED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5234E6" w14:textId="5A19F3F8" w:rsidR="00903298" w:rsidRPr="00903298" w:rsidRDefault="006364CA" w:rsidP="00C70C25">
            <w:pPr>
              <w:numPr>
                <w:ilvl w:val="0"/>
                <w:numId w:val="39"/>
              </w:numPr>
              <w:spacing w:after="0" w:line="240" w:lineRule="auto"/>
              <w:ind w:left="581" w:right="0" w:hanging="284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Bildtagning (med lätt kompression)</w:t>
            </w:r>
            <w:r w:rsidR="00156528">
              <w:rPr>
                <w:rFonts w:ascii="Arial" w:hAnsi="Arial" w:cs="Arial"/>
                <w:color w:val="000000"/>
                <w:sz w:val="20"/>
                <w:szCs w:val="20"/>
              </w:rPr>
              <w:t xml:space="preserve"> CC, MLO och ML</w:t>
            </w:r>
            <w:r w:rsidR="0054415D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903298" w:rsidRPr="00903298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EC40C09" w14:textId="3274D7E7" w:rsidR="00903298" w:rsidRDefault="006364CA" w:rsidP="00C70C25">
            <w:pPr>
              <w:numPr>
                <w:ilvl w:val="0"/>
                <w:numId w:val="39"/>
              </w:numPr>
              <w:spacing w:after="0" w:line="240" w:lineRule="auto"/>
              <w:ind w:left="581" w:right="0" w:hanging="284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Stäng undersökningen i SYNGO</w:t>
            </w:r>
            <w:r w:rsidR="0079575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6B3EA6" w14:textId="0EA3B0B8" w:rsidR="00903298" w:rsidRDefault="0079575F" w:rsidP="00935BED">
            <w:pPr>
              <w:numPr>
                <w:ilvl w:val="0"/>
                <w:numId w:val="39"/>
              </w:numPr>
              <w:spacing w:after="0" w:line="240" w:lineRule="auto"/>
              <w:ind w:left="581" w:right="0" w:hanging="284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När läkaren godkänt bilderna lägg förband.</w:t>
            </w:r>
          </w:p>
          <w:p w14:paraId="5EB5E96C" w14:textId="4A466BCB" w:rsidR="000C5461" w:rsidRDefault="000C5461" w:rsidP="00935BED">
            <w:pPr>
              <w:numPr>
                <w:ilvl w:val="0"/>
                <w:numId w:val="39"/>
              </w:numPr>
              <w:spacing w:after="0" w:line="240" w:lineRule="auto"/>
              <w:ind w:left="581" w:right="0" w:hanging="284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Lägg till kriter</w:t>
            </w:r>
            <w:r w:rsidR="00962C40">
              <w:rPr>
                <w:rFonts w:ascii="Arial" w:hAnsi="Arial" w:cs="Arial"/>
                <w:sz w:val="20"/>
                <w:szCs w:val="20"/>
              </w:rPr>
              <w:t>ier för CC, MLO och ML</w:t>
            </w:r>
          </w:p>
          <w:p w14:paraId="6252BA19" w14:textId="77777777" w:rsidR="00A749FB" w:rsidRDefault="00A749FB" w:rsidP="001C1FA6">
            <w:pPr>
              <w:tabs>
                <w:tab w:val="center" w:pos="2773"/>
              </w:tabs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76746A38" w14:textId="77777777" w:rsidR="00A749FB" w:rsidRDefault="00A749FB" w:rsidP="00A9341A">
            <w:pPr>
              <w:tabs>
                <w:tab w:val="center" w:pos="2773"/>
              </w:tabs>
              <w:spacing w:after="0" w:line="240" w:lineRule="auto"/>
              <w:ind w:left="568" w:right="0" w:hanging="566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252F5FA6" w14:textId="77777777" w:rsidR="00A749FB" w:rsidRDefault="00A749FB" w:rsidP="00A9341A">
            <w:pPr>
              <w:tabs>
                <w:tab w:val="center" w:pos="2773"/>
              </w:tabs>
              <w:spacing w:after="0" w:line="240" w:lineRule="auto"/>
              <w:ind w:left="568" w:right="0" w:hanging="566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5F730D1" w14:textId="6B1BD10A" w:rsidR="00A749FB" w:rsidRPr="001C1FA6" w:rsidRDefault="00A749FB" w:rsidP="00E91CCD">
            <w:pPr>
              <w:tabs>
                <w:tab w:val="center" w:pos="2773"/>
              </w:tabs>
              <w:spacing w:after="0" w:line="240" w:lineRule="auto"/>
              <w:ind w:left="568" w:right="0"/>
              <w:textAlignment w:val="baseline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C1F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Bild 1 RCC</w:t>
            </w:r>
          </w:p>
          <w:p w14:paraId="1CAF1204" w14:textId="77777777" w:rsidR="00A749FB" w:rsidRDefault="00A749FB" w:rsidP="00A9341A">
            <w:pPr>
              <w:tabs>
                <w:tab w:val="center" w:pos="2773"/>
              </w:tabs>
              <w:spacing w:after="0" w:line="240" w:lineRule="auto"/>
              <w:ind w:left="568" w:right="0" w:hanging="566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0C5E356D" w14:textId="5E1FA2BF" w:rsidR="00A9341A" w:rsidRDefault="00A9341A" w:rsidP="00A9341A">
            <w:pPr>
              <w:tabs>
                <w:tab w:val="center" w:pos="2773"/>
              </w:tabs>
              <w:spacing w:after="0" w:line="240" w:lineRule="auto"/>
              <w:ind w:left="568" w:right="0" w:hanging="566"/>
              <w:textAlignment w:val="baseline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ab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"http://intranu.vgregion.se/ImageVault/Images/id_33131/width_201/height_294/preserveAspectRatio_0/scope_0/filename_3kKdhk1DUgmRucofAewO.jpg/storage_Edited/ImageVaultHandler.aspx" \* MERGEFORMATINET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pict w14:anchorId="44ADE46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-CC" style="width:107.25pt;height:156.75pt">
                  <v:imagedata r:id="rId13" r:href="rId14"/>
                </v:shape>
              </w:pic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49F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1295F64E" w14:textId="77777777" w:rsidR="00A9341A" w:rsidRPr="001C1FA6" w:rsidRDefault="00A9341A" w:rsidP="00A9341A">
            <w:pPr>
              <w:tabs>
                <w:tab w:val="center" w:pos="2773"/>
              </w:tabs>
              <w:spacing w:after="0" w:line="240" w:lineRule="auto"/>
              <w:ind w:left="568" w:right="0" w:hanging="566"/>
              <w:textAlignment w:val="baseline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  <w:p w14:paraId="3D2FB36B" w14:textId="15344DB6" w:rsidR="00C04CFE" w:rsidRPr="001C1FA6" w:rsidRDefault="00A9341A" w:rsidP="001C1FA6">
            <w:pPr>
              <w:tabs>
                <w:tab w:val="center" w:pos="2773"/>
              </w:tabs>
              <w:spacing w:after="0" w:line="240" w:lineRule="auto"/>
              <w:ind w:left="568" w:right="0"/>
              <w:textAlignment w:val="baseline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C1F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Bild 2 RMLO</w:t>
            </w:r>
          </w:p>
          <w:p w14:paraId="5F295F15" w14:textId="77777777" w:rsidR="00243957" w:rsidRDefault="00243957" w:rsidP="00C04CFE">
            <w:pPr>
              <w:spacing w:after="0" w:line="240" w:lineRule="auto"/>
              <w:ind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  <w:p w14:paraId="15903A30" w14:textId="61E26641" w:rsidR="00903298" w:rsidRPr="00903298" w:rsidRDefault="00903298" w:rsidP="00903298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</w:tbl>
    <w:p w14:paraId="21A4D625" w14:textId="77777777" w:rsidR="001C1FA6" w:rsidRDefault="00A7332B" w:rsidP="00A749FB">
      <w:pPr>
        <w:ind w:left="2608" w:firstLine="1078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>
        <w:rPr>
          <w:rFonts w:ascii="Arial" w:hAnsi="Arial" w:cs="Arial"/>
          <w:color w:val="000000"/>
          <w:sz w:val="18"/>
          <w:szCs w:val="18"/>
        </w:rPr>
        <w:fldChar w:fldCharType="begin"/>
      </w:r>
      <w:r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>
        <w:rPr>
          <w:rFonts w:ascii="Arial" w:hAnsi="Arial" w:cs="Arial"/>
          <w:color w:val="000000"/>
          <w:sz w:val="18"/>
          <w:szCs w:val="18"/>
        </w:rPr>
        <w:fldChar w:fldCharType="separate"/>
      </w:r>
      <w:r w:rsidR="00B55B86">
        <w:rPr>
          <w:rFonts w:ascii="Arial" w:hAnsi="Arial" w:cs="Arial"/>
          <w:color w:val="000000"/>
          <w:sz w:val="18"/>
          <w:szCs w:val="18"/>
        </w:rPr>
        <w:fldChar w:fldCharType="begin"/>
      </w:r>
      <w:r w:rsidR="00B55B86"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 w:rsidR="00B55B86">
        <w:rPr>
          <w:rFonts w:ascii="Arial" w:hAnsi="Arial" w:cs="Arial"/>
          <w:color w:val="000000"/>
          <w:sz w:val="18"/>
          <w:szCs w:val="18"/>
        </w:rPr>
        <w:fldChar w:fldCharType="separate"/>
      </w:r>
      <w:r w:rsidR="00512ED3">
        <w:rPr>
          <w:rFonts w:ascii="Arial" w:hAnsi="Arial" w:cs="Arial"/>
          <w:color w:val="000000"/>
          <w:sz w:val="18"/>
          <w:szCs w:val="18"/>
        </w:rPr>
        <w:fldChar w:fldCharType="begin"/>
      </w:r>
      <w:r w:rsidR="00512ED3"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 w:rsidR="00512ED3">
        <w:rPr>
          <w:rFonts w:ascii="Arial" w:hAnsi="Arial" w:cs="Arial"/>
          <w:color w:val="000000"/>
          <w:sz w:val="18"/>
          <w:szCs w:val="18"/>
        </w:rPr>
        <w:fldChar w:fldCharType="separate"/>
      </w:r>
      <w:r w:rsidR="00013E68">
        <w:rPr>
          <w:rFonts w:ascii="Arial" w:hAnsi="Arial" w:cs="Arial"/>
          <w:color w:val="000000"/>
          <w:sz w:val="18"/>
          <w:szCs w:val="18"/>
        </w:rPr>
        <w:fldChar w:fldCharType="begin"/>
      </w:r>
      <w:r w:rsidR="00013E68">
        <w:rPr>
          <w:rFonts w:ascii="Arial" w:hAnsi="Arial" w:cs="Arial"/>
          <w:color w:val="000000"/>
          <w:sz w:val="18"/>
          <w:szCs w:val="18"/>
        </w:rPr>
        <w:instrText xml:space="preserve"> INCLUDEPICTURE  "http://intranu.vgregion.se/ImageVault/Images/id_33129/width_216/height_304/preserveAspectRatio_0/conversionFormatType_WebSafe/scope_0/ImageVaultHandler.aspx" \* MERGEFORMATINET </w:instrText>
      </w:r>
      <w:r w:rsidR="00013E68">
        <w:rPr>
          <w:rFonts w:ascii="Arial" w:hAnsi="Arial" w:cs="Arial"/>
          <w:color w:val="000000"/>
          <w:sz w:val="18"/>
          <w:szCs w:val="18"/>
        </w:rPr>
        <w:fldChar w:fldCharType="separate"/>
      </w:r>
      <w:r w:rsidR="00153D73">
        <w:rPr>
          <w:rFonts w:ascii="Arial" w:hAnsi="Arial" w:cs="Arial"/>
          <w:color w:val="000000"/>
          <w:sz w:val="18"/>
          <w:szCs w:val="18"/>
        </w:rPr>
        <w:fldChar w:fldCharType="begin"/>
      </w:r>
      <w:r w:rsidR="00153D73">
        <w:rPr>
          <w:rFonts w:ascii="Arial" w:hAnsi="Arial" w:cs="Arial"/>
          <w:color w:val="000000"/>
          <w:sz w:val="18"/>
          <w:szCs w:val="18"/>
        </w:rPr>
        <w:instrText xml:space="preserve"> </w:instrText>
      </w:r>
      <w:r w:rsidR="00153D73">
        <w:rPr>
          <w:rFonts w:ascii="Arial" w:hAnsi="Arial" w:cs="Arial"/>
          <w:color w:val="000000"/>
          <w:sz w:val="18"/>
          <w:szCs w:val="18"/>
        </w:rPr>
        <w:instrText>INCLUDEPICTURE  "http://intranu.vgregion.se/ImageVault/Images/id_33129/width_216/height_304/preserveAspectRatio_0/conversionFormatType_WebSafe/scope_0/ImageVaultHandler.aspx" \* MERGEFORMATINET</w:instrText>
      </w:r>
      <w:r w:rsidR="00153D73">
        <w:rPr>
          <w:rFonts w:ascii="Arial" w:hAnsi="Arial" w:cs="Arial"/>
          <w:color w:val="000000"/>
          <w:sz w:val="18"/>
          <w:szCs w:val="18"/>
        </w:rPr>
        <w:instrText xml:space="preserve"> </w:instrText>
      </w:r>
      <w:r w:rsidR="00153D73">
        <w:rPr>
          <w:rFonts w:ascii="Arial" w:hAnsi="Arial" w:cs="Arial"/>
          <w:color w:val="000000"/>
          <w:sz w:val="18"/>
          <w:szCs w:val="18"/>
        </w:rPr>
        <w:fldChar w:fldCharType="separate"/>
      </w:r>
      <w:r w:rsidR="00153D73">
        <w:rPr>
          <w:rFonts w:ascii="Arial" w:hAnsi="Arial" w:cs="Arial"/>
          <w:color w:val="000000"/>
          <w:sz w:val="18"/>
          <w:szCs w:val="18"/>
        </w:rPr>
        <w:pict w14:anchorId="7EE9F826">
          <v:shape id="_x0000_i1026" type="#_x0000_t75" alt="R-MLO" style="width:108.75pt;height:153.75pt">
            <v:imagedata r:id="rId15" r:href="rId16"/>
          </v:shape>
        </w:pict>
      </w:r>
      <w:r w:rsidR="00153D73">
        <w:rPr>
          <w:rFonts w:ascii="Arial" w:hAnsi="Arial" w:cs="Arial"/>
          <w:color w:val="000000"/>
          <w:sz w:val="18"/>
          <w:szCs w:val="18"/>
        </w:rPr>
        <w:fldChar w:fldCharType="end"/>
      </w:r>
      <w:r w:rsidR="00013E68">
        <w:rPr>
          <w:rFonts w:ascii="Arial" w:hAnsi="Arial" w:cs="Arial"/>
          <w:color w:val="000000"/>
          <w:sz w:val="18"/>
          <w:szCs w:val="18"/>
        </w:rPr>
        <w:fldChar w:fldCharType="end"/>
      </w:r>
      <w:r w:rsidR="00512ED3">
        <w:rPr>
          <w:rFonts w:ascii="Arial" w:hAnsi="Arial" w:cs="Arial"/>
          <w:color w:val="000000"/>
          <w:sz w:val="18"/>
          <w:szCs w:val="18"/>
        </w:rPr>
        <w:fldChar w:fldCharType="end"/>
      </w:r>
      <w:r w:rsidR="00B55B86"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  <w:r>
        <w:rPr>
          <w:rFonts w:ascii="Arial" w:hAnsi="Arial" w:cs="Arial"/>
          <w:color w:val="000000"/>
          <w:sz w:val="18"/>
          <w:szCs w:val="18"/>
        </w:rPr>
        <w:fldChar w:fldCharType="end"/>
      </w:r>
    </w:p>
    <w:p w14:paraId="302C5886" w14:textId="1DA34064" w:rsidR="009360E2" w:rsidRPr="001C1FA6" w:rsidRDefault="001C1FA6" w:rsidP="001C1FA6">
      <w:pPr>
        <w:ind w:left="2608" w:firstLine="1078"/>
        <w:rPr>
          <w:rFonts w:ascii="Arial" w:hAnsi="Arial" w:cs="Arial"/>
          <w:b/>
          <w:bCs/>
          <w:color w:val="000000"/>
          <w:sz w:val="18"/>
          <w:szCs w:val="18"/>
        </w:rPr>
      </w:pPr>
      <w:r w:rsidRPr="001C1FA6">
        <w:rPr>
          <w:rFonts w:ascii="Arial" w:hAnsi="Arial" w:cs="Arial"/>
          <w:b/>
          <w:bCs/>
          <w:color w:val="000000"/>
          <w:sz w:val="18"/>
          <w:szCs w:val="18"/>
        </w:rPr>
        <w:t>Bild 3 RML</w:t>
      </w:r>
    </w:p>
    <w:tbl>
      <w:tblPr>
        <w:tblW w:w="1034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6"/>
        <w:gridCol w:w="7992"/>
      </w:tblGrid>
      <w:tr w:rsidR="00480B26" w:rsidRPr="00903298" w14:paraId="07DEB80A" w14:textId="77777777" w:rsidTr="009360E2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CF41F8" w14:textId="2BB8A1ED" w:rsidR="00480B26" w:rsidRPr="008F6110" w:rsidRDefault="00480B26" w:rsidP="00B4630C">
            <w:pPr>
              <w:spacing w:after="0" w:line="240" w:lineRule="auto"/>
              <w:ind w:left="0" w:right="0"/>
              <w:textAlignment w:val="baseline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2281EA" w14:textId="0FA19520" w:rsidR="00480B26" w:rsidRPr="0021557A" w:rsidRDefault="00480B26" w:rsidP="0021557A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0B26" w:rsidRPr="00903298" w14:paraId="359D900E" w14:textId="77777777" w:rsidTr="009360E2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471CCC" w14:textId="77777777" w:rsidR="00480B26" w:rsidRPr="00903298" w:rsidRDefault="00480B26" w:rsidP="00B4630C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286452" w14:textId="581A302F" w:rsidR="00A7332B" w:rsidRPr="001C1FA6" w:rsidRDefault="00480B26" w:rsidP="001C1FA6">
            <w:pPr>
              <w:spacing w:after="0" w:line="240" w:lineRule="auto"/>
              <w:ind w:left="0" w:right="0" w:firstLine="1332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"http://intranu.vgregion.se/ImageVault/Images/id_37807/width_230/height_336/preserveAspectRatio_0/scope_0/filename_9uSp-8MKQaoTkfP2aIlG.jpg/storage_Edited/ImageVaultHandler.aspx" \* MERGEFORMATINET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pict w14:anchorId="2B3B8EF7">
                <v:shape id="_x0000_i1027" type="#_x0000_t75" alt="ML R" style="width:106.5pt;height:156pt">
                  <v:imagedata r:id="rId17" r:href="rId18"/>
                </v:shape>
              </w:pict>
            </w:r>
            <w:r w:rsidR="00153D7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013E68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512ED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B55B8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332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7332B" w:rsidRPr="00903298" w14:paraId="571DBC1F" w14:textId="77777777" w:rsidTr="009360E2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FCAA11" w14:textId="77777777" w:rsidR="00A7332B" w:rsidRPr="00903298" w:rsidRDefault="00A7332B" w:rsidP="00B4630C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151044" w14:textId="77777777" w:rsidR="00A7332B" w:rsidRPr="00903298" w:rsidRDefault="00A7332B" w:rsidP="00B4630C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D354D9" w14:textId="77777777" w:rsidR="00406244" w:rsidRDefault="00406244" w:rsidP="009360E2">
      <w:pPr>
        <w:ind w:left="0"/>
      </w:pPr>
    </w:p>
    <w:p w14:paraId="371C085D" w14:textId="77777777" w:rsidR="001C1FA6" w:rsidRDefault="001C1FA6">
      <w:r>
        <w:br w:type="page"/>
      </w:r>
    </w:p>
    <w:tbl>
      <w:tblPr>
        <w:tblW w:w="978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6"/>
        <w:gridCol w:w="7425"/>
      </w:tblGrid>
      <w:tr w:rsidR="00480B26" w:rsidRPr="00903298" w14:paraId="44146C26" w14:textId="77777777" w:rsidTr="00B4630C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09CCF0" w14:textId="7FB753F0" w:rsidR="00480B26" w:rsidRPr="00903298" w:rsidRDefault="000B16B4" w:rsidP="00B4630C">
            <w:pPr>
              <w:spacing w:after="0" w:line="240" w:lineRule="auto"/>
              <w:ind w:left="0" w:right="0"/>
              <w:textAlignment w:val="baseline"/>
              <w:rPr>
                <w:b/>
                <w:bCs/>
              </w:rPr>
            </w:pPr>
            <w:r w:rsidRPr="000B16B4">
              <w:rPr>
                <w:rFonts w:ascii="Arial" w:hAnsi="Arial" w:cs="Arial"/>
                <w:b/>
                <w:bCs/>
                <w:sz w:val="20"/>
                <w:szCs w:val="20"/>
              </w:rPr>
              <w:t>Dokumentation i PACS</w:t>
            </w:r>
            <w:r w:rsidR="00480B26"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080D64" w14:textId="464DFEC8" w:rsidR="00480B26" w:rsidRPr="00903298" w:rsidRDefault="00480B26" w:rsidP="00B4630C">
            <w:pPr>
              <w:spacing w:after="0" w:line="240" w:lineRule="auto"/>
              <w:ind w:left="0" w:right="0"/>
              <w:textAlignment w:val="baseline"/>
            </w:pPr>
          </w:p>
          <w:p w14:paraId="1813DE8C" w14:textId="68EB7963" w:rsidR="006960B9" w:rsidRDefault="006960B9" w:rsidP="00B4630C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Öppna undersökningsfönstret</w:t>
            </w:r>
            <w:r w:rsidR="00BE0CD8">
              <w:rPr>
                <w:rFonts w:ascii="Arial" w:hAnsi="Arial" w:cs="Arial"/>
                <w:sz w:val="20"/>
                <w:szCs w:val="20"/>
              </w:rPr>
              <w:t xml:space="preserve"> - </w:t>
            </w:r>
            <w:r w:rsidR="001A7725">
              <w:rPr>
                <w:rFonts w:ascii="Arial" w:hAnsi="Arial" w:cs="Arial"/>
                <w:sz w:val="20"/>
                <w:szCs w:val="20"/>
              </w:rPr>
              <w:t>flik material, välj markör</w:t>
            </w:r>
            <w:r w:rsidR="00B55B86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D9A26FA" w14:textId="71B0C0D0" w:rsidR="00E0246F" w:rsidRDefault="00B55B86" w:rsidP="00B55B86">
            <w:pPr>
              <w:spacing w:after="0" w:line="240" w:lineRule="auto"/>
              <w:ind w:left="795" w:right="0" w:firstLine="536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  <w:r w:rsidR="00E0246F">
              <w:rPr>
                <w:rFonts w:ascii="Arial" w:hAnsi="Arial" w:cs="Arial"/>
                <w:sz w:val="20"/>
                <w:szCs w:val="20"/>
              </w:rPr>
              <w:t>yll i</w:t>
            </w:r>
            <w:r w:rsidR="00E0246F" w:rsidRPr="00650FD2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19" w:history="1">
              <w:r w:rsidR="00650FD2" w:rsidRPr="00650FD2">
                <w:rPr>
                  <w:rStyle w:val="Hyperlnk"/>
                  <w:rFonts w:ascii="Arial" w:hAnsi="Arial" w:cs="Arial"/>
                  <w:sz w:val="20"/>
                  <w:szCs w:val="20"/>
                </w:rPr>
                <w:t>Läkemedel</w:t>
              </w:r>
            </w:hyperlink>
          </w:p>
          <w:p w14:paraId="72F6BF58" w14:textId="04FE6DB4" w:rsidR="00480B26" w:rsidRDefault="00383FE2" w:rsidP="00B4630C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Öppna matrisfönstret.</w:t>
            </w:r>
          </w:p>
          <w:p w14:paraId="120BAA3B" w14:textId="091BDF71" w:rsidR="00383FE2" w:rsidRDefault="00383FE2" w:rsidP="00B4630C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Presentera bilderna enligt visningsprotokoll</w:t>
            </w:r>
            <w:r w:rsidR="00554493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A42727" w14:textId="045A7091" w:rsidR="00554493" w:rsidRPr="00903298" w:rsidRDefault="00554493" w:rsidP="00B4630C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Stoppa undersökningen.</w:t>
            </w:r>
          </w:p>
          <w:p w14:paraId="7F178348" w14:textId="77777777" w:rsidR="00480B26" w:rsidRPr="00903298" w:rsidRDefault="00480B26" w:rsidP="00B4630C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0B26" w:rsidRPr="00903298" w14:paraId="6EAA897C" w14:textId="77777777" w:rsidTr="00B4630C">
        <w:trPr>
          <w:trHeight w:val="25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5C58B" w14:textId="77777777" w:rsidR="00480B26" w:rsidRPr="00903298" w:rsidRDefault="00480B26" w:rsidP="00B4630C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F85A3C" w14:textId="77777777" w:rsidR="00480B26" w:rsidRPr="00903298" w:rsidRDefault="00480B26" w:rsidP="00B4630C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80B26" w:rsidRPr="00903298" w14:paraId="79D468DA" w14:textId="77777777" w:rsidTr="00B4630C">
        <w:trPr>
          <w:trHeight w:val="22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694426" w14:textId="34D219CE" w:rsidR="00480B26" w:rsidRPr="00903298" w:rsidRDefault="00480B26" w:rsidP="00B4630C">
            <w:pPr>
              <w:spacing w:after="0" w:line="240" w:lineRule="auto"/>
              <w:ind w:left="0" w:right="0"/>
              <w:textAlignment w:val="baseline"/>
            </w:pPr>
            <w:r w:rsidRPr="0090329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90329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82113" w14:textId="57D58828" w:rsidR="00480B26" w:rsidRDefault="00AC2CEE" w:rsidP="00446450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2CEE">
              <w:rPr>
                <w:rFonts w:ascii="Arial" w:hAnsi="Arial" w:cs="Arial"/>
                <w:b/>
                <w:bCs/>
                <w:sz w:val="20"/>
                <w:szCs w:val="20"/>
              </w:rPr>
              <w:t>Mammografikontroller under pågående behandling</w:t>
            </w:r>
          </w:p>
          <w:p w14:paraId="2B5F30EA" w14:textId="77777777" w:rsidR="003A76C6" w:rsidRPr="00AC2CEE" w:rsidRDefault="003A76C6" w:rsidP="00446450">
            <w:pPr>
              <w:spacing w:after="0" w:line="240" w:lineRule="auto"/>
              <w:ind w:left="795" w:right="0"/>
              <w:textAlignment w:val="baseline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D4E8F17" w14:textId="4CB5E47B" w:rsidR="00480B26" w:rsidRPr="00903298" w:rsidRDefault="00446450" w:rsidP="00C4676C">
            <w:pPr>
              <w:numPr>
                <w:ilvl w:val="0"/>
                <w:numId w:val="21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Bildtagning CC MLO på aktuell sida</w:t>
            </w:r>
            <w:r w:rsidR="00E91CCD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11010C13" w14:textId="74A71285" w:rsidR="00747066" w:rsidRPr="00747066" w:rsidRDefault="00747066" w:rsidP="00747066"/>
    <w:sectPr w:rsidR="00747066" w:rsidRPr="00747066" w:rsidSect="00330F6A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01862" w14:textId="77777777" w:rsidR="00F77F63" w:rsidRDefault="00F77F63">
      <w:r>
        <w:separator/>
      </w:r>
    </w:p>
  </w:endnote>
  <w:endnote w:type="continuationSeparator" w:id="0">
    <w:p w14:paraId="680397C6" w14:textId="77777777" w:rsidR="00F77F63" w:rsidRDefault="00F77F63">
      <w:r>
        <w:continuationSeparator/>
      </w:r>
    </w:p>
  </w:endnote>
  <w:endnote w:type="continuationNotice" w:id="1">
    <w:p w14:paraId="43EC3422" w14:textId="77777777" w:rsidR="00F77F63" w:rsidRDefault="00F77F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23052" w14:textId="77777777" w:rsidR="00F77F63" w:rsidRDefault="00F77F63"/>
  </w:footnote>
  <w:footnote w:type="continuationSeparator" w:id="0">
    <w:p w14:paraId="532CDDB4" w14:textId="77777777" w:rsidR="00F77F63" w:rsidRDefault="00F77F63">
      <w:r>
        <w:continuationSeparator/>
      </w:r>
    </w:p>
  </w:footnote>
  <w:footnote w:type="continuationNotice" w:id="1">
    <w:p w14:paraId="31CEDA48" w14:textId="77777777" w:rsidR="00F77F63" w:rsidRDefault="00F77F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7C046C"/>
    <w:multiLevelType w:val="multilevel"/>
    <w:tmpl w:val="BBEE2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1F0D0A"/>
    <w:multiLevelType w:val="multilevel"/>
    <w:tmpl w:val="C8388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2D63CD"/>
    <w:multiLevelType w:val="multilevel"/>
    <w:tmpl w:val="F20675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CC44B64"/>
    <w:multiLevelType w:val="multilevel"/>
    <w:tmpl w:val="11868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CE3784D"/>
    <w:multiLevelType w:val="multilevel"/>
    <w:tmpl w:val="E4400FA0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2316773"/>
    <w:multiLevelType w:val="multilevel"/>
    <w:tmpl w:val="CF2A3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6B649CB"/>
    <w:multiLevelType w:val="multilevel"/>
    <w:tmpl w:val="481CD458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D268A7"/>
    <w:multiLevelType w:val="hybridMultilevel"/>
    <w:tmpl w:val="2FE247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405784"/>
    <w:multiLevelType w:val="multilevel"/>
    <w:tmpl w:val="3F74C8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964186F"/>
    <w:multiLevelType w:val="multilevel"/>
    <w:tmpl w:val="0B0AD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015411C"/>
    <w:multiLevelType w:val="multilevel"/>
    <w:tmpl w:val="2F0658A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3EC2873"/>
    <w:multiLevelType w:val="multilevel"/>
    <w:tmpl w:val="E0F8432A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4820AEE"/>
    <w:multiLevelType w:val="multilevel"/>
    <w:tmpl w:val="1898FB7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3" w15:restartNumberingAfterBreak="0">
    <w:nsid w:val="3D48233B"/>
    <w:multiLevelType w:val="multilevel"/>
    <w:tmpl w:val="9E0CBE2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EE2125B"/>
    <w:multiLevelType w:val="multilevel"/>
    <w:tmpl w:val="A7B65E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1830A93"/>
    <w:multiLevelType w:val="multilevel"/>
    <w:tmpl w:val="B89A5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756EEF"/>
    <w:multiLevelType w:val="multilevel"/>
    <w:tmpl w:val="1056074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CCE4C08"/>
    <w:multiLevelType w:val="multilevel"/>
    <w:tmpl w:val="3D32F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C573EA6"/>
    <w:multiLevelType w:val="multilevel"/>
    <w:tmpl w:val="687CC93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08D40EE"/>
    <w:multiLevelType w:val="hybridMultilevel"/>
    <w:tmpl w:val="561C0A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141BC4"/>
    <w:multiLevelType w:val="multilevel"/>
    <w:tmpl w:val="EF7E78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30E1DD0"/>
    <w:multiLevelType w:val="multilevel"/>
    <w:tmpl w:val="FB8CB65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7FB326C"/>
    <w:multiLevelType w:val="multilevel"/>
    <w:tmpl w:val="4D40F8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1509176">
    <w:abstractNumId w:val="40"/>
  </w:num>
  <w:num w:numId="2" w16cid:durableId="679888709">
    <w:abstractNumId w:val="32"/>
  </w:num>
  <w:num w:numId="3" w16cid:durableId="711729435">
    <w:abstractNumId w:val="0"/>
  </w:num>
  <w:num w:numId="4" w16cid:durableId="816873300">
    <w:abstractNumId w:val="11"/>
  </w:num>
  <w:num w:numId="5" w16cid:durableId="225147472">
    <w:abstractNumId w:val="36"/>
  </w:num>
  <w:num w:numId="6" w16cid:durableId="2010673632">
    <w:abstractNumId w:val="3"/>
  </w:num>
  <w:num w:numId="7" w16cid:durableId="2078893445">
    <w:abstractNumId w:val="27"/>
  </w:num>
  <w:num w:numId="8" w16cid:durableId="352801100">
    <w:abstractNumId w:val="21"/>
  </w:num>
  <w:num w:numId="9" w16cid:durableId="1936358212">
    <w:abstractNumId w:val="1"/>
  </w:num>
  <w:num w:numId="10" w16cid:durableId="1262031956">
    <w:abstractNumId w:val="1"/>
  </w:num>
  <w:num w:numId="11" w16cid:durableId="158160213">
    <w:abstractNumId w:val="4"/>
  </w:num>
  <w:num w:numId="12" w16cid:durableId="1648390543">
    <w:abstractNumId w:val="7"/>
  </w:num>
  <w:num w:numId="13" w16cid:durableId="1634943317">
    <w:abstractNumId w:val="31"/>
  </w:num>
  <w:num w:numId="14" w16cid:durableId="193932010">
    <w:abstractNumId w:val="22"/>
  </w:num>
  <w:num w:numId="15" w16cid:durableId="39862292">
    <w:abstractNumId w:val="12"/>
  </w:num>
  <w:num w:numId="16" w16cid:durableId="1747417070">
    <w:abstractNumId w:val="30"/>
  </w:num>
  <w:num w:numId="17" w16cid:durableId="236549358">
    <w:abstractNumId w:val="8"/>
  </w:num>
  <w:num w:numId="18" w16cid:durableId="324937992">
    <w:abstractNumId w:val="25"/>
  </w:num>
  <w:num w:numId="19" w16cid:durableId="81998416">
    <w:abstractNumId w:val="39"/>
  </w:num>
  <w:num w:numId="20" w16cid:durableId="747924344">
    <w:abstractNumId w:val="17"/>
  </w:num>
  <w:num w:numId="21" w16cid:durableId="644941284">
    <w:abstractNumId w:val="29"/>
  </w:num>
  <w:num w:numId="22" w16cid:durableId="734470566">
    <w:abstractNumId w:val="5"/>
  </w:num>
  <w:num w:numId="23" w16cid:durableId="646784346">
    <w:abstractNumId w:val="26"/>
  </w:num>
  <w:num w:numId="24" w16cid:durableId="886138195">
    <w:abstractNumId w:val="38"/>
  </w:num>
  <w:num w:numId="25" w16cid:durableId="1745683214">
    <w:abstractNumId w:val="33"/>
  </w:num>
  <w:num w:numId="26" w16cid:durableId="1359090322">
    <w:abstractNumId w:val="16"/>
  </w:num>
  <w:num w:numId="27" w16cid:durableId="286739251">
    <w:abstractNumId w:val="6"/>
  </w:num>
  <w:num w:numId="28" w16cid:durableId="912156940">
    <w:abstractNumId w:val="24"/>
  </w:num>
  <w:num w:numId="29" w16cid:durableId="1195851937">
    <w:abstractNumId w:val="37"/>
  </w:num>
  <w:num w:numId="30" w16cid:durableId="503402935">
    <w:abstractNumId w:val="23"/>
  </w:num>
  <w:num w:numId="31" w16cid:durableId="774791066">
    <w:abstractNumId w:val="35"/>
  </w:num>
  <w:num w:numId="32" w16cid:durableId="1798602638">
    <w:abstractNumId w:val="18"/>
  </w:num>
  <w:num w:numId="33" w16cid:durableId="1075512691">
    <w:abstractNumId w:val="28"/>
  </w:num>
  <w:num w:numId="34" w16cid:durableId="1336768096">
    <w:abstractNumId w:val="19"/>
  </w:num>
  <w:num w:numId="35" w16cid:durableId="478303138">
    <w:abstractNumId w:val="20"/>
  </w:num>
  <w:num w:numId="36" w16cid:durableId="1002900326">
    <w:abstractNumId w:val="14"/>
  </w:num>
  <w:num w:numId="37" w16cid:durableId="1828589745">
    <w:abstractNumId w:val="10"/>
  </w:num>
  <w:num w:numId="38" w16cid:durableId="1987003735">
    <w:abstractNumId w:val="9"/>
  </w:num>
  <w:num w:numId="39" w16cid:durableId="1353801121">
    <w:abstractNumId w:val="2"/>
  </w:num>
  <w:num w:numId="40" w16cid:durableId="724328238">
    <w:abstractNumId w:val="13"/>
  </w:num>
  <w:num w:numId="41" w16cid:durableId="417141186">
    <w:abstractNumId w:val="34"/>
  </w:num>
  <w:num w:numId="42" w16cid:durableId="14959487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E68"/>
    <w:rsid w:val="00016CF0"/>
    <w:rsid w:val="0002327F"/>
    <w:rsid w:val="00030DDD"/>
    <w:rsid w:val="000313BB"/>
    <w:rsid w:val="00033ED5"/>
    <w:rsid w:val="00050500"/>
    <w:rsid w:val="00051C6A"/>
    <w:rsid w:val="00052617"/>
    <w:rsid w:val="000527AB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78B"/>
    <w:rsid w:val="000A2BA7"/>
    <w:rsid w:val="000A4001"/>
    <w:rsid w:val="000A611A"/>
    <w:rsid w:val="000B0271"/>
    <w:rsid w:val="000B12D9"/>
    <w:rsid w:val="000B16B4"/>
    <w:rsid w:val="000B4536"/>
    <w:rsid w:val="000B7715"/>
    <w:rsid w:val="000C5461"/>
    <w:rsid w:val="000E463B"/>
    <w:rsid w:val="000E5A7E"/>
    <w:rsid w:val="000F43A3"/>
    <w:rsid w:val="000F7681"/>
    <w:rsid w:val="000F7A3C"/>
    <w:rsid w:val="00103031"/>
    <w:rsid w:val="001044FE"/>
    <w:rsid w:val="00105B91"/>
    <w:rsid w:val="00110FA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D73"/>
    <w:rsid w:val="00156528"/>
    <w:rsid w:val="00157383"/>
    <w:rsid w:val="00157D5B"/>
    <w:rsid w:val="00161FE6"/>
    <w:rsid w:val="00164C3D"/>
    <w:rsid w:val="00165423"/>
    <w:rsid w:val="00166D3A"/>
    <w:rsid w:val="00171CFE"/>
    <w:rsid w:val="00171FD3"/>
    <w:rsid w:val="001764A4"/>
    <w:rsid w:val="00181FDC"/>
    <w:rsid w:val="00184167"/>
    <w:rsid w:val="001860B9"/>
    <w:rsid w:val="00186F2B"/>
    <w:rsid w:val="001874D6"/>
    <w:rsid w:val="0019632A"/>
    <w:rsid w:val="00196375"/>
    <w:rsid w:val="001A4E7C"/>
    <w:rsid w:val="001A7725"/>
    <w:rsid w:val="001A7BEA"/>
    <w:rsid w:val="001B5CE5"/>
    <w:rsid w:val="001B762C"/>
    <w:rsid w:val="001C1459"/>
    <w:rsid w:val="001C1FA6"/>
    <w:rsid w:val="001C4D0A"/>
    <w:rsid w:val="001C5FEF"/>
    <w:rsid w:val="001D7718"/>
    <w:rsid w:val="001E6038"/>
    <w:rsid w:val="001E643F"/>
    <w:rsid w:val="001F67E0"/>
    <w:rsid w:val="00211487"/>
    <w:rsid w:val="00211D91"/>
    <w:rsid w:val="002121A5"/>
    <w:rsid w:val="0021557A"/>
    <w:rsid w:val="00217DEC"/>
    <w:rsid w:val="00220FB7"/>
    <w:rsid w:val="002231AF"/>
    <w:rsid w:val="00224A43"/>
    <w:rsid w:val="00230D53"/>
    <w:rsid w:val="00235B57"/>
    <w:rsid w:val="00243957"/>
    <w:rsid w:val="00246783"/>
    <w:rsid w:val="002509E3"/>
    <w:rsid w:val="00250F24"/>
    <w:rsid w:val="002523C5"/>
    <w:rsid w:val="0025380B"/>
    <w:rsid w:val="0025703A"/>
    <w:rsid w:val="002619CD"/>
    <w:rsid w:val="00262F3D"/>
    <w:rsid w:val="00263281"/>
    <w:rsid w:val="002651D6"/>
    <w:rsid w:val="0026551F"/>
    <w:rsid w:val="0027380E"/>
    <w:rsid w:val="00280A85"/>
    <w:rsid w:val="00284119"/>
    <w:rsid w:val="00290B5C"/>
    <w:rsid w:val="00294791"/>
    <w:rsid w:val="002A1C4F"/>
    <w:rsid w:val="002A7450"/>
    <w:rsid w:val="002B0B30"/>
    <w:rsid w:val="002B0C78"/>
    <w:rsid w:val="002C02C4"/>
    <w:rsid w:val="002C0C02"/>
    <w:rsid w:val="002C1277"/>
    <w:rsid w:val="002C60AD"/>
    <w:rsid w:val="002C76A2"/>
    <w:rsid w:val="002D0E0E"/>
    <w:rsid w:val="002D31CB"/>
    <w:rsid w:val="002D326C"/>
    <w:rsid w:val="002D6023"/>
    <w:rsid w:val="002E263F"/>
    <w:rsid w:val="002E6F81"/>
    <w:rsid w:val="002F08BA"/>
    <w:rsid w:val="002F2CFF"/>
    <w:rsid w:val="002F4C10"/>
    <w:rsid w:val="002F568B"/>
    <w:rsid w:val="002F7818"/>
    <w:rsid w:val="003066D0"/>
    <w:rsid w:val="00310288"/>
    <w:rsid w:val="00311401"/>
    <w:rsid w:val="003203D7"/>
    <w:rsid w:val="00320F86"/>
    <w:rsid w:val="00324171"/>
    <w:rsid w:val="00326C24"/>
    <w:rsid w:val="00330F6A"/>
    <w:rsid w:val="0033414E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FE2"/>
    <w:rsid w:val="00384019"/>
    <w:rsid w:val="003850E2"/>
    <w:rsid w:val="003854F1"/>
    <w:rsid w:val="0039118E"/>
    <w:rsid w:val="003945BC"/>
    <w:rsid w:val="00397F54"/>
    <w:rsid w:val="003A0D43"/>
    <w:rsid w:val="003A76C6"/>
    <w:rsid w:val="003B2A4B"/>
    <w:rsid w:val="003B3060"/>
    <w:rsid w:val="003C0255"/>
    <w:rsid w:val="003D0944"/>
    <w:rsid w:val="003D099E"/>
    <w:rsid w:val="003D21A2"/>
    <w:rsid w:val="003D29D2"/>
    <w:rsid w:val="003D6DF1"/>
    <w:rsid w:val="003E0705"/>
    <w:rsid w:val="003E2FF7"/>
    <w:rsid w:val="003F1013"/>
    <w:rsid w:val="003F1ACF"/>
    <w:rsid w:val="004018AE"/>
    <w:rsid w:val="00404948"/>
    <w:rsid w:val="00406244"/>
    <w:rsid w:val="00406BEA"/>
    <w:rsid w:val="00413A60"/>
    <w:rsid w:val="00416631"/>
    <w:rsid w:val="004230F7"/>
    <w:rsid w:val="0043167E"/>
    <w:rsid w:val="0043409A"/>
    <w:rsid w:val="00444A22"/>
    <w:rsid w:val="00444AE7"/>
    <w:rsid w:val="00446255"/>
    <w:rsid w:val="00446450"/>
    <w:rsid w:val="004511FF"/>
    <w:rsid w:val="00451935"/>
    <w:rsid w:val="00460ED0"/>
    <w:rsid w:val="00465651"/>
    <w:rsid w:val="00466570"/>
    <w:rsid w:val="00470CE7"/>
    <w:rsid w:val="00470F4F"/>
    <w:rsid w:val="00472482"/>
    <w:rsid w:val="00480B26"/>
    <w:rsid w:val="00480DC7"/>
    <w:rsid w:val="004876F6"/>
    <w:rsid w:val="0049236A"/>
    <w:rsid w:val="00492718"/>
    <w:rsid w:val="00492868"/>
    <w:rsid w:val="00496691"/>
    <w:rsid w:val="004A355D"/>
    <w:rsid w:val="004A4970"/>
    <w:rsid w:val="004B2183"/>
    <w:rsid w:val="004B2A01"/>
    <w:rsid w:val="004B2BE0"/>
    <w:rsid w:val="004B54B7"/>
    <w:rsid w:val="004C3536"/>
    <w:rsid w:val="004C3B01"/>
    <w:rsid w:val="004C51EE"/>
    <w:rsid w:val="004C5991"/>
    <w:rsid w:val="004C5EBC"/>
    <w:rsid w:val="004D7BA3"/>
    <w:rsid w:val="004E100A"/>
    <w:rsid w:val="004F2BFA"/>
    <w:rsid w:val="004F4518"/>
    <w:rsid w:val="004F4C62"/>
    <w:rsid w:val="004F66E0"/>
    <w:rsid w:val="004F7657"/>
    <w:rsid w:val="00501433"/>
    <w:rsid w:val="00504256"/>
    <w:rsid w:val="00506BA1"/>
    <w:rsid w:val="00511CC4"/>
    <w:rsid w:val="00512ED3"/>
    <w:rsid w:val="00515890"/>
    <w:rsid w:val="00520BBF"/>
    <w:rsid w:val="00527152"/>
    <w:rsid w:val="005277CE"/>
    <w:rsid w:val="00531E60"/>
    <w:rsid w:val="00541D07"/>
    <w:rsid w:val="00541D1A"/>
    <w:rsid w:val="0054415D"/>
    <w:rsid w:val="00544BAB"/>
    <w:rsid w:val="00545587"/>
    <w:rsid w:val="00545F31"/>
    <w:rsid w:val="00554493"/>
    <w:rsid w:val="00556AA0"/>
    <w:rsid w:val="005578FA"/>
    <w:rsid w:val="00561A6E"/>
    <w:rsid w:val="00565129"/>
    <w:rsid w:val="00565CD0"/>
    <w:rsid w:val="00567820"/>
    <w:rsid w:val="00573D8E"/>
    <w:rsid w:val="005770AD"/>
    <w:rsid w:val="00581414"/>
    <w:rsid w:val="00582490"/>
    <w:rsid w:val="00591BA2"/>
    <w:rsid w:val="0059559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1BCC"/>
    <w:rsid w:val="005E02B3"/>
    <w:rsid w:val="005E07B4"/>
    <w:rsid w:val="005E1E24"/>
    <w:rsid w:val="005F3AF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D57"/>
    <w:rsid w:val="006364CA"/>
    <w:rsid w:val="006440BB"/>
    <w:rsid w:val="006456BB"/>
    <w:rsid w:val="00650FD2"/>
    <w:rsid w:val="006551E8"/>
    <w:rsid w:val="0065595B"/>
    <w:rsid w:val="00656DCD"/>
    <w:rsid w:val="00660269"/>
    <w:rsid w:val="00662DE9"/>
    <w:rsid w:val="00665F89"/>
    <w:rsid w:val="00673C92"/>
    <w:rsid w:val="006753EC"/>
    <w:rsid w:val="00680FCC"/>
    <w:rsid w:val="00681B8E"/>
    <w:rsid w:val="00685193"/>
    <w:rsid w:val="00694BDD"/>
    <w:rsid w:val="006960B9"/>
    <w:rsid w:val="006A2789"/>
    <w:rsid w:val="006A4978"/>
    <w:rsid w:val="006A5589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543F"/>
    <w:rsid w:val="006F0C9E"/>
    <w:rsid w:val="006F0D7E"/>
    <w:rsid w:val="00710B77"/>
    <w:rsid w:val="007155D5"/>
    <w:rsid w:val="0072075B"/>
    <w:rsid w:val="007221C2"/>
    <w:rsid w:val="00730955"/>
    <w:rsid w:val="00733A9C"/>
    <w:rsid w:val="00736574"/>
    <w:rsid w:val="00736745"/>
    <w:rsid w:val="007367E0"/>
    <w:rsid w:val="00737215"/>
    <w:rsid w:val="00740339"/>
    <w:rsid w:val="00740535"/>
    <w:rsid w:val="00746FC0"/>
    <w:rsid w:val="00747066"/>
    <w:rsid w:val="00754905"/>
    <w:rsid w:val="00760038"/>
    <w:rsid w:val="00760CFA"/>
    <w:rsid w:val="00762EE0"/>
    <w:rsid w:val="00765C41"/>
    <w:rsid w:val="00771100"/>
    <w:rsid w:val="007759DD"/>
    <w:rsid w:val="00777F7D"/>
    <w:rsid w:val="00781BAB"/>
    <w:rsid w:val="00783C04"/>
    <w:rsid w:val="007841EE"/>
    <w:rsid w:val="0078609F"/>
    <w:rsid w:val="007917BA"/>
    <w:rsid w:val="0079575F"/>
    <w:rsid w:val="007A2ABA"/>
    <w:rsid w:val="007A306A"/>
    <w:rsid w:val="007A30AC"/>
    <w:rsid w:val="007A5C6F"/>
    <w:rsid w:val="007A6571"/>
    <w:rsid w:val="007B41B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76C"/>
    <w:rsid w:val="0087139C"/>
    <w:rsid w:val="00880E83"/>
    <w:rsid w:val="0088358D"/>
    <w:rsid w:val="00892F28"/>
    <w:rsid w:val="00893DB6"/>
    <w:rsid w:val="00894E5F"/>
    <w:rsid w:val="008A0C5F"/>
    <w:rsid w:val="008A3DEA"/>
    <w:rsid w:val="008A4EB9"/>
    <w:rsid w:val="008A5C8A"/>
    <w:rsid w:val="008A74C0"/>
    <w:rsid w:val="008B1694"/>
    <w:rsid w:val="008B7AF4"/>
    <w:rsid w:val="008C4B27"/>
    <w:rsid w:val="008C4B44"/>
    <w:rsid w:val="008C5E88"/>
    <w:rsid w:val="008C7F2A"/>
    <w:rsid w:val="008D187C"/>
    <w:rsid w:val="008E36F8"/>
    <w:rsid w:val="008E46B2"/>
    <w:rsid w:val="008E60A4"/>
    <w:rsid w:val="008E682C"/>
    <w:rsid w:val="008E78A1"/>
    <w:rsid w:val="008E7F30"/>
    <w:rsid w:val="008F589F"/>
    <w:rsid w:val="008F6110"/>
    <w:rsid w:val="00902DEB"/>
    <w:rsid w:val="00903298"/>
    <w:rsid w:val="0090491F"/>
    <w:rsid w:val="00906238"/>
    <w:rsid w:val="00907EF9"/>
    <w:rsid w:val="00911231"/>
    <w:rsid w:val="0091295C"/>
    <w:rsid w:val="0091325D"/>
    <w:rsid w:val="00914D58"/>
    <w:rsid w:val="00921A40"/>
    <w:rsid w:val="00921F47"/>
    <w:rsid w:val="009228AB"/>
    <w:rsid w:val="009253A8"/>
    <w:rsid w:val="0093085B"/>
    <w:rsid w:val="00931C57"/>
    <w:rsid w:val="009322BC"/>
    <w:rsid w:val="009347A5"/>
    <w:rsid w:val="00935BED"/>
    <w:rsid w:val="009360E2"/>
    <w:rsid w:val="00942257"/>
    <w:rsid w:val="00944E76"/>
    <w:rsid w:val="009471BF"/>
    <w:rsid w:val="00950E4E"/>
    <w:rsid w:val="009517D5"/>
    <w:rsid w:val="009529BD"/>
    <w:rsid w:val="009533B4"/>
    <w:rsid w:val="00956AF1"/>
    <w:rsid w:val="00957D35"/>
    <w:rsid w:val="00962C40"/>
    <w:rsid w:val="009679F4"/>
    <w:rsid w:val="00971D93"/>
    <w:rsid w:val="00976CA0"/>
    <w:rsid w:val="00986C6A"/>
    <w:rsid w:val="00995FA4"/>
    <w:rsid w:val="009A1113"/>
    <w:rsid w:val="009A210C"/>
    <w:rsid w:val="009A33BD"/>
    <w:rsid w:val="009B1F6B"/>
    <w:rsid w:val="009C0D12"/>
    <w:rsid w:val="009C192E"/>
    <w:rsid w:val="009C2E3E"/>
    <w:rsid w:val="009C535B"/>
    <w:rsid w:val="009D6819"/>
    <w:rsid w:val="009D6D1C"/>
    <w:rsid w:val="009E0CF9"/>
    <w:rsid w:val="009E531B"/>
    <w:rsid w:val="009E6C56"/>
    <w:rsid w:val="009E7DCF"/>
    <w:rsid w:val="009F1A0F"/>
    <w:rsid w:val="009F4A56"/>
    <w:rsid w:val="009F4E65"/>
    <w:rsid w:val="00A0054A"/>
    <w:rsid w:val="00A006A5"/>
    <w:rsid w:val="00A05942"/>
    <w:rsid w:val="00A07BEC"/>
    <w:rsid w:val="00A127AA"/>
    <w:rsid w:val="00A14889"/>
    <w:rsid w:val="00A264BE"/>
    <w:rsid w:val="00A272CA"/>
    <w:rsid w:val="00A33051"/>
    <w:rsid w:val="00A407AD"/>
    <w:rsid w:val="00A40923"/>
    <w:rsid w:val="00A41C05"/>
    <w:rsid w:val="00A42426"/>
    <w:rsid w:val="00A5066C"/>
    <w:rsid w:val="00A514B7"/>
    <w:rsid w:val="00A54A0B"/>
    <w:rsid w:val="00A60B6F"/>
    <w:rsid w:val="00A6430A"/>
    <w:rsid w:val="00A65FD4"/>
    <w:rsid w:val="00A6679A"/>
    <w:rsid w:val="00A7332B"/>
    <w:rsid w:val="00A749FB"/>
    <w:rsid w:val="00A81198"/>
    <w:rsid w:val="00A81E48"/>
    <w:rsid w:val="00A82035"/>
    <w:rsid w:val="00A90D77"/>
    <w:rsid w:val="00A92E07"/>
    <w:rsid w:val="00A9341A"/>
    <w:rsid w:val="00AA0B3A"/>
    <w:rsid w:val="00AA6EB4"/>
    <w:rsid w:val="00AA767D"/>
    <w:rsid w:val="00AB0CC9"/>
    <w:rsid w:val="00AB6A2B"/>
    <w:rsid w:val="00AB748C"/>
    <w:rsid w:val="00AC2CEE"/>
    <w:rsid w:val="00AC3FF6"/>
    <w:rsid w:val="00AD73EC"/>
    <w:rsid w:val="00AD7AD5"/>
    <w:rsid w:val="00AE3F24"/>
    <w:rsid w:val="00AE5BC7"/>
    <w:rsid w:val="00AF5AAF"/>
    <w:rsid w:val="00AF7019"/>
    <w:rsid w:val="00B046D8"/>
    <w:rsid w:val="00B13F4C"/>
    <w:rsid w:val="00B16219"/>
    <w:rsid w:val="00B16C59"/>
    <w:rsid w:val="00B260A5"/>
    <w:rsid w:val="00B33FDD"/>
    <w:rsid w:val="00B359CC"/>
    <w:rsid w:val="00B36107"/>
    <w:rsid w:val="00B37B34"/>
    <w:rsid w:val="00B41789"/>
    <w:rsid w:val="00B46C03"/>
    <w:rsid w:val="00B51CC1"/>
    <w:rsid w:val="00B52135"/>
    <w:rsid w:val="00B55B72"/>
    <w:rsid w:val="00B55B86"/>
    <w:rsid w:val="00B60C6C"/>
    <w:rsid w:val="00B619A9"/>
    <w:rsid w:val="00B65A9D"/>
    <w:rsid w:val="00B66D60"/>
    <w:rsid w:val="00B75EDE"/>
    <w:rsid w:val="00B77D88"/>
    <w:rsid w:val="00B77FAF"/>
    <w:rsid w:val="00B814BF"/>
    <w:rsid w:val="00B84336"/>
    <w:rsid w:val="00B851B9"/>
    <w:rsid w:val="00B86453"/>
    <w:rsid w:val="00B90054"/>
    <w:rsid w:val="00B92C14"/>
    <w:rsid w:val="00BA0066"/>
    <w:rsid w:val="00BB69DB"/>
    <w:rsid w:val="00BB7172"/>
    <w:rsid w:val="00BB7EB4"/>
    <w:rsid w:val="00BC1A5C"/>
    <w:rsid w:val="00BC322E"/>
    <w:rsid w:val="00BC44CD"/>
    <w:rsid w:val="00BC48A6"/>
    <w:rsid w:val="00BD31DD"/>
    <w:rsid w:val="00BE0CD8"/>
    <w:rsid w:val="00BE63E9"/>
    <w:rsid w:val="00BE7978"/>
    <w:rsid w:val="00C01F0D"/>
    <w:rsid w:val="00C04CFE"/>
    <w:rsid w:val="00C07DDB"/>
    <w:rsid w:val="00C375C4"/>
    <w:rsid w:val="00C4115D"/>
    <w:rsid w:val="00C43BDD"/>
    <w:rsid w:val="00C4676C"/>
    <w:rsid w:val="00C47778"/>
    <w:rsid w:val="00C5011E"/>
    <w:rsid w:val="00C50EE5"/>
    <w:rsid w:val="00C5240A"/>
    <w:rsid w:val="00C5398F"/>
    <w:rsid w:val="00C556F5"/>
    <w:rsid w:val="00C60768"/>
    <w:rsid w:val="00C67001"/>
    <w:rsid w:val="00C70C25"/>
    <w:rsid w:val="00C70E19"/>
    <w:rsid w:val="00C72574"/>
    <w:rsid w:val="00C72883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41C"/>
    <w:rsid w:val="00CC52D9"/>
    <w:rsid w:val="00CD2C12"/>
    <w:rsid w:val="00CD4AD9"/>
    <w:rsid w:val="00CD4FF9"/>
    <w:rsid w:val="00CD6647"/>
    <w:rsid w:val="00CE4B73"/>
    <w:rsid w:val="00CF1179"/>
    <w:rsid w:val="00CF70BB"/>
    <w:rsid w:val="00D074DB"/>
    <w:rsid w:val="00D139CF"/>
    <w:rsid w:val="00D37E7F"/>
    <w:rsid w:val="00D47AD7"/>
    <w:rsid w:val="00D51529"/>
    <w:rsid w:val="00D818A6"/>
    <w:rsid w:val="00D82F3E"/>
    <w:rsid w:val="00D85218"/>
    <w:rsid w:val="00D915B1"/>
    <w:rsid w:val="00DA1047"/>
    <w:rsid w:val="00DA299D"/>
    <w:rsid w:val="00DA65C4"/>
    <w:rsid w:val="00DB1238"/>
    <w:rsid w:val="00DD2343"/>
    <w:rsid w:val="00DE0B65"/>
    <w:rsid w:val="00DE4447"/>
    <w:rsid w:val="00DE4C75"/>
    <w:rsid w:val="00DE5DA2"/>
    <w:rsid w:val="00DF0033"/>
    <w:rsid w:val="00E0246F"/>
    <w:rsid w:val="00E026BF"/>
    <w:rsid w:val="00E07B1B"/>
    <w:rsid w:val="00E11853"/>
    <w:rsid w:val="00E215E3"/>
    <w:rsid w:val="00E27FB4"/>
    <w:rsid w:val="00E4008D"/>
    <w:rsid w:val="00E42A18"/>
    <w:rsid w:val="00E45CCB"/>
    <w:rsid w:val="00E52A86"/>
    <w:rsid w:val="00E54AA1"/>
    <w:rsid w:val="00E54B47"/>
    <w:rsid w:val="00E553BF"/>
    <w:rsid w:val="00E55D93"/>
    <w:rsid w:val="00E61294"/>
    <w:rsid w:val="00E7237C"/>
    <w:rsid w:val="00E7527E"/>
    <w:rsid w:val="00E77C46"/>
    <w:rsid w:val="00E83DF1"/>
    <w:rsid w:val="00E86CE8"/>
    <w:rsid w:val="00E87320"/>
    <w:rsid w:val="00E90E82"/>
    <w:rsid w:val="00E91CCD"/>
    <w:rsid w:val="00EA00CB"/>
    <w:rsid w:val="00EA0FCD"/>
    <w:rsid w:val="00EA1BAA"/>
    <w:rsid w:val="00EA2EB9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45C"/>
    <w:rsid w:val="00F06BCE"/>
    <w:rsid w:val="00F0760D"/>
    <w:rsid w:val="00F140B9"/>
    <w:rsid w:val="00F22264"/>
    <w:rsid w:val="00F2564D"/>
    <w:rsid w:val="00F304E7"/>
    <w:rsid w:val="00F331DD"/>
    <w:rsid w:val="00F35B05"/>
    <w:rsid w:val="00F413D9"/>
    <w:rsid w:val="00F442A3"/>
    <w:rsid w:val="00F46BCF"/>
    <w:rsid w:val="00F5135F"/>
    <w:rsid w:val="00F51F78"/>
    <w:rsid w:val="00F60235"/>
    <w:rsid w:val="00F77F63"/>
    <w:rsid w:val="00F86F47"/>
    <w:rsid w:val="00F90B64"/>
    <w:rsid w:val="00F90D64"/>
    <w:rsid w:val="00FB2F0F"/>
    <w:rsid w:val="00FB5086"/>
    <w:rsid w:val="00FB5411"/>
    <w:rsid w:val="00FB6392"/>
    <w:rsid w:val="00FC4F36"/>
    <w:rsid w:val="00FD3C70"/>
    <w:rsid w:val="00FD6820"/>
    <w:rsid w:val="00FE12D8"/>
    <w:rsid w:val="00FE71FC"/>
    <w:rsid w:val="00FF0E8B"/>
    <w:rsid w:val="00FF7C02"/>
    <w:rsid w:val="024801E3"/>
    <w:rsid w:val="0E1B7EC4"/>
    <w:rsid w:val="1492EC97"/>
    <w:rsid w:val="5D39B435"/>
    <w:rsid w:val="5D598EA7"/>
    <w:rsid w:val="647B2B65"/>
    <w:rsid w:val="6B2CF8ED"/>
    <w:rsid w:val="7330F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8E7F3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8E7F30"/>
  </w:style>
  <w:style w:type="character" w:customStyle="1" w:styleId="eop">
    <w:name w:val="eop"/>
    <w:basedOn w:val="Standardstycketeckensnitt"/>
    <w:rsid w:val="008E7F30"/>
  </w:style>
  <w:style w:type="character" w:styleId="Kommentarsreferens">
    <w:name w:val="annotation reference"/>
    <w:basedOn w:val="Standardstycketeckensnitt"/>
    <w:uiPriority w:val="99"/>
    <w:semiHidden/>
    <w:unhideWhenUsed/>
    <w:rsid w:val="00AB748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AB748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AB748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B748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B748C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1764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7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9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05571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4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6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205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85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71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47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94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44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768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76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78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814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594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572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6951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572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851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096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747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273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16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167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371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41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87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414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1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93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0343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940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17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828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63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799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442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06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420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06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459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2334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3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01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414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978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47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05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71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62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583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984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12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29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82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254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33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6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17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66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694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7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39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29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2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52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057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97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725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474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3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01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97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443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497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161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93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818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752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258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01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74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88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07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261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81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4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3832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881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1468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84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909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4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096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676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2877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33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7138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56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256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38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77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35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47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724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0727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449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415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04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19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38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45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52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305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607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1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1567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78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6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06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52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882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420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339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128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238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615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6808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82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654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jpeg" Id="rId13" /><Relationship Type="http://schemas.openxmlformats.org/officeDocument/2006/relationships/image" Target="http://intranu.vgregion.se/ImageVault/Images/id_37807/width_230/height_336/preserveAspectRatio_0/scope_0/filename_9uSp-8MKQaoTkfP2aIlG.jpg/storage_Edited/ImageVaultHandler.aspx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3.jpeg" Id="rId17" /><Relationship Type="http://schemas.openxmlformats.org/officeDocument/2006/relationships/fontTable" Target="fontTable.xml" Id="rId25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image" Target="media/image2.jpeg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19" /><Relationship Type="http://schemas.openxmlformats.org/officeDocument/2006/relationships/webSettings" Target="webSettings.xml" Id="rId9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183</TotalTime>
  <Pages>4</Pages>
  <Words>371</Words>
  <Characters>8678</Characters>
  <Application>Microsoft Office Word</Application>
  <DocSecurity>0</DocSecurity>
  <Lines>72</Lines>
  <Paragraphs>18</Paragraphs>
  <ScaleCrop>false</ScaleCrop>
  <Manager/>
  <Company/>
  <LinksUpToDate>false</LinksUpToDate>
  <CharactersWithSpaces>9031</CharactersWithSpaces>
  <SharedDoc>false</SharedDoc>
  <HyperlinkBase/>
  <HLinks>
    <vt:vector size="30" baseType="variant">
      <vt:variant>
        <vt:i4>6</vt:i4>
      </vt:variant>
      <vt:variant>
        <vt:i4>12</vt:i4>
      </vt:variant>
      <vt:variant>
        <vt:i4>0</vt:i4>
      </vt:variant>
      <vt:variant>
        <vt:i4>5</vt:i4>
      </vt:variant>
      <vt:variant>
        <vt:lpwstr>https://www.vgregion.se/sprak</vt:lpwstr>
      </vt:variant>
      <vt:variant>
        <vt:lpwstr/>
      </vt:variant>
      <vt:variant>
        <vt:i4>3932276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https://mellanarkiv-offentlig.vgregion.se/alfresco/s/archive/stream/public/v1/source/available/SOFIA/NU8444-2101229903-179/SURROGATE/Mall Corebiopsi br%c3%b6st.pdf</vt:lpwstr>
      </vt:variant>
      <vt:variant>
        <vt:lpwstr/>
      </vt:variant>
      <vt:variant>
        <vt:i4>6094933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https://mellanarkiv-offentlig.vgregion.se/alfresco/s/archive/stream/public/v1/source/available/SOFIA/NU8444-2101229903-180/SURROGATE/Mall Corebiopsi-kalk br%c3%b6st.pdf</vt:lpwstr>
      </vt:variant>
      <vt:variant>
        <vt:lpwstr/>
      </vt:variant>
      <vt:variant>
        <vt:i4>589873</vt:i4>
      </vt:variant>
      <vt:variant>
        <vt:i4>3</vt:i4>
      </vt:variant>
      <vt:variant>
        <vt:i4>0</vt:i4>
      </vt:variant>
      <vt:variant>
        <vt:i4>5</vt:i4>
      </vt:variant>
      <vt:variant>
        <vt:lpwstr>https://biobanksverige.se/wp-content/uploads/G2a.-Till-dig-som-l%C3%A4mnar-prov_utskriftweb.pdf</vt:lpwstr>
      </vt:variant>
      <vt:variant>
        <vt:lpwstr/>
      </vt:variant>
      <vt:variant>
        <vt:i4>7536744</vt:i4>
      </vt:variant>
      <vt:variant>
        <vt:i4>0</vt:i4>
      </vt:variant>
      <vt:variant>
        <vt:i4>0</vt:i4>
      </vt:variant>
      <vt:variant>
        <vt:i4>5</vt:i4>
      </vt:variant>
      <vt:variant>
        <vt:lpwstr>https://www.1177.se/vastra-gotaland/sa-fungerar-varden/lagar-och-bestammelser/lagar-i-varden/biobankslagen/?ar=True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- indikering med intramamar markör inför neoadjuvant behandling</dc:title>
  <dc:subject/>
  <dc:creator/>
  <keywords/>
  <lastModifiedBy>Ulrica Sehlberg</lastModifiedBy>
  <revision>156</revision>
  <lastPrinted>2016-03-31T10:56:00.0000000Z</lastPrinted>
  <dcterms:created xsi:type="dcterms:W3CDTF">2021-05-27T09:25:00.0000000Z</dcterms:created>
  <dcterms:modified xsi:type="dcterms:W3CDTF">2025-10-10T09:00:00.0000000Z</dcterms:modified>
</coreProperties>
</file>