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9B6F" w14:textId="77777777" w:rsidR="00DC705A" w:rsidRDefault="00DC705A" w:rsidP="00F35B05">
      <w:pPr>
        <w:pStyle w:val="Rubrik2"/>
        <w:sectPr w:rsidR="00DC705A" w:rsidSect="00DC705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B29AE05" w14:textId="77777777" w:rsidR="00DC705A" w:rsidRPr="00DC705A" w:rsidRDefault="00DC705A" w:rsidP="00DC705A">
      <w:pPr>
        <w:spacing w:after="0" w:line="240" w:lineRule="auto"/>
        <w:ind w:left="0" w:right="0"/>
        <w:rPr>
          <w:szCs w:val="20"/>
        </w:rPr>
      </w:pPr>
    </w:p>
    <w:p w14:paraId="2905AE3D" w14:textId="77777777" w:rsidR="00DC705A" w:rsidRPr="00DC705A" w:rsidRDefault="00DC705A" w:rsidP="00DC705A">
      <w:pPr>
        <w:spacing w:after="0" w:line="240" w:lineRule="auto"/>
        <w:ind w:left="0" w:right="0"/>
        <w:rPr>
          <w:szCs w:val="20"/>
        </w:rPr>
      </w:pPr>
    </w:p>
    <w:p w14:paraId="59FA2B62" w14:textId="77777777" w:rsidR="00DC705A" w:rsidRPr="00DC705A" w:rsidRDefault="00DC705A" w:rsidP="00DC705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C705A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C705A" w:rsidRPr="00DC705A" w14:paraId="7609CF72" w14:textId="77777777" w:rsidTr="0032648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D5F248B" w14:textId="40605013" w:rsidR="00DC705A" w:rsidRPr="00DC705A" w:rsidRDefault="00087281" w:rsidP="00DC705A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spacing w:val="5"/>
                <w:kern w:val="32"/>
                <w:sz w:val="36"/>
                <w:szCs w:val="36"/>
              </w:rPr>
              <w:t>O</w:t>
            </w:r>
            <w:r w:rsidR="00DC705A" w:rsidRPr="00DC705A">
              <w:rPr>
                <w:rFonts w:ascii="Calibri" w:hAnsi="Calibri" w:cs="Arial"/>
                <w:b/>
                <w:bCs/>
                <w:spacing w:val="5"/>
                <w:kern w:val="32"/>
                <w:sz w:val="36"/>
                <w:szCs w:val="36"/>
              </w:rPr>
              <w:t>mhändertagande av färdigbehandlad patient på ÖNH-mottagning</w:t>
            </w:r>
            <w:r>
              <w:rPr>
                <w:rFonts w:ascii="Calibri" w:hAnsi="Calibri" w:cs="Arial"/>
                <w:b/>
                <w:bCs/>
                <w:spacing w:val="5"/>
                <w:kern w:val="32"/>
                <w:sz w:val="36"/>
                <w:szCs w:val="36"/>
              </w:rPr>
              <w:t xml:space="preserve"> -</w:t>
            </w:r>
            <w:r w:rsidR="00DC705A" w:rsidRPr="00DC705A">
              <w:rPr>
                <w:rFonts w:ascii="Calibri" w:hAnsi="Calibri" w:cs="Arial"/>
                <w:b/>
                <w:bCs/>
                <w:spacing w:val="5"/>
                <w:kern w:val="32"/>
                <w:sz w:val="36"/>
                <w:szCs w:val="36"/>
              </w:rPr>
              <w:t xml:space="preserve"> hemtransport</w:t>
            </w:r>
          </w:p>
        </w:tc>
      </w:tr>
    </w:tbl>
    <w:p w14:paraId="7168386E" w14:textId="77777777" w:rsidR="00DC705A" w:rsidRPr="00DC705A" w:rsidRDefault="00DC705A" w:rsidP="00DC705A">
      <w:pPr>
        <w:keepNext/>
        <w:spacing w:before="240" w:after="60" w:line="240" w:lineRule="auto"/>
        <w:ind w:left="0" w:right="0"/>
        <w:outlineLvl w:val="2"/>
        <w:rPr>
          <w:bCs/>
          <w:sz w:val="22"/>
          <w:szCs w:val="22"/>
        </w:rPr>
      </w:pPr>
      <w:bookmarkStart w:id="1" w:name="_Toc501440349"/>
      <w:r w:rsidRPr="00DC705A">
        <w:rPr>
          <w:rFonts w:ascii="Calibri" w:hAnsi="Calibri" w:cs="Arial"/>
          <w:b/>
          <w:bCs/>
          <w:sz w:val="28"/>
          <w:szCs w:val="28"/>
        </w:rPr>
        <w:t>På mottagningen:</w:t>
      </w:r>
      <w:r w:rsidRPr="00DC705A">
        <w:rPr>
          <w:rFonts w:ascii="Arial" w:hAnsi="Arial" w:cs="Arial"/>
          <w:b/>
          <w:bCs/>
          <w:szCs w:val="26"/>
        </w:rPr>
        <w:br/>
      </w:r>
      <w:bookmarkEnd w:id="1"/>
      <w:r w:rsidRPr="00DC705A">
        <w:rPr>
          <w:bCs/>
          <w:sz w:val="22"/>
          <w:szCs w:val="22"/>
        </w:rPr>
        <w:t xml:space="preserve">Sjuksköterska på mottagningen sätter sig in i vad som gjorts med patienten samt allmäntillstånd. </w:t>
      </w:r>
    </w:p>
    <w:p w14:paraId="4649C314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16CDBE7E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 xml:space="preserve">Allmän omvårdnad ges utifrån behov och given vård dokumenteras i </w:t>
      </w:r>
      <w:proofErr w:type="spellStart"/>
      <w:r w:rsidRPr="00DC705A">
        <w:rPr>
          <w:sz w:val="22"/>
          <w:szCs w:val="22"/>
        </w:rPr>
        <w:t>Melior</w:t>
      </w:r>
      <w:proofErr w:type="spellEnd"/>
      <w:r w:rsidRPr="00DC705A">
        <w:rPr>
          <w:sz w:val="22"/>
          <w:szCs w:val="22"/>
        </w:rPr>
        <w:t xml:space="preserve"> under ÖNH.</w:t>
      </w:r>
    </w:p>
    <w:p w14:paraId="6E11B4A6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384C2C15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>Kontrollera att transport är beställd.</w:t>
      </w:r>
    </w:p>
    <w:p w14:paraId="5D43EB22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11A05876" w14:textId="0E77A360" w:rsidR="00DC705A" w:rsidRPr="00DC705A" w:rsidRDefault="7134A9D1" w:rsidP="00DC705A">
      <w:pPr>
        <w:spacing w:after="0" w:line="240" w:lineRule="auto"/>
        <w:ind w:left="0" w:right="0"/>
        <w:rPr>
          <w:sz w:val="22"/>
          <w:szCs w:val="22"/>
        </w:rPr>
      </w:pPr>
      <w:r w:rsidRPr="3CCA7EC9">
        <w:rPr>
          <w:sz w:val="22"/>
          <w:szCs w:val="22"/>
        </w:rPr>
        <w:t>Jourjournal</w:t>
      </w:r>
      <w:r w:rsidR="00DC705A" w:rsidRPr="3CCA7EC9">
        <w:rPr>
          <w:sz w:val="22"/>
          <w:szCs w:val="22"/>
        </w:rPr>
        <w:t xml:space="preserve"> enligt SBAR påbörjas.</w:t>
      </w:r>
    </w:p>
    <w:p w14:paraId="4F6E69ED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650A7D39" w14:textId="4789D4D3" w:rsidR="00DC705A" w:rsidRPr="00DC705A" w:rsidRDefault="00DC705A" w:rsidP="00597F05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 xml:space="preserve">Kontakt med SOS alarm/beställningscentral om transporten dröjer för att höra hur det går. </w:t>
      </w:r>
      <w:r w:rsidR="00597F05">
        <w:rPr>
          <w:sz w:val="22"/>
          <w:szCs w:val="22"/>
        </w:rPr>
        <w:br/>
      </w:r>
      <w:r w:rsidRPr="00DC705A">
        <w:rPr>
          <w:sz w:val="22"/>
          <w:szCs w:val="22"/>
        </w:rPr>
        <w:t>Om man får besked att transporten kommer att komma runt 17-tiden inväntar man den på mottagningen.</w:t>
      </w:r>
    </w:p>
    <w:p w14:paraId="5E72E97E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7974754A" w14:textId="38337C40" w:rsidR="00DC705A" w:rsidRPr="00DC705A" w:rsidRDefault="00DC705A" w:rsidP="00597F05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 xml:space="preserve">Om man får besked att transporten dröjer till efter </w:t>
      </w:r>
      <w:proofErr w:type="spellStart"/>
      <w:r w:rsidRPr="00DC705A">
        <w:rPr>
          <w:sz w:val="22"/>
          <w:szCs w:val="22"/>
        </w:rPr>
        <w:t>kl</w:t>
      </w:r>
      <w:proofErr w:type="spellEnd"/>
      <w:r w:rsidRPr="00DC705A">
        <w:rPr>
          <w:sz w:val="22"/>
          <w:szCs w:val="22"/>
        </w:rPr>
        <w:t xml:space="preserve"> 17 skall patienten överföras till </w:t>
      </w:r>
      <w:proofErr w:type="spellStart"/>
      <w:r w:rsidR="00597F05">
        <w:rPr>
          <w:sz w:val="22"/>
          <w:szCs w:val="22"/>
        </w:rPr>
        <w:t>avd</w:t>
      </w:r>
      <w:proofErr w:type="spellEnd"/>
      <w:r w:rsidR="00597F05">
        <w:rPr>
          <w:sz w:val="22"/>
          <w:szCs w:val="22"/>
        </w:rPr>
        <w:t xml:space="preserve"> 65KIÖN</w:t>
      </w:r>
      <w:r w:rsidRPr="00DC705A">
        <w:rPr>
          <w:sz w:val="22"/>
          <w:szCs w:val="22"/>
        </w:rPr>
        <w:t>.</w:t>
      </w:r>
    </w:p>
    <w:p w14:paraId="03C49504" w14:textId="77777777" w:rsidR="00DC705A" w:rsidRPr="00DC705A" w:rsidRDefault="00DC705A" w:rsidP="00DC705A">
      <w:pPr>
        <w:spacing w:after="0" w:line="240" w:lineRule="auto"/>
        <w:ind w:left="567" w:right="0"/>
        <w:rPr>
          <w:sz w:val="22"/>
          <w:szCs w:val="22"/>
        </w:rPr>
      </w:pPr>
    </w:p>
    <w:p w14:paraId="27957B1E" w14:textId="77777777" w:rsidR="00DC705A" w:rsidRPr="00DC705A" w:rsidRDefault="00DC705A" w:rsidP="00597F05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>SOS alarm/beställningscentral meddelas angående ändrat hämtningsställe.</w:t>
      </w:r>
    </w:p>
    <w:p w14:paraId="2CA0FE5F" w14:textId="77777777" w:rsidR="00DC705A" w:rsidRPr="00DC705A" w:rsidRDefault="00DC705A" w:rsidP="00DC705A">
      <w:pPr>
        <w:spacing w:after="0" w:line="240" w:lineRule="auto"/>
        <w:ind w:left="567" w:right="0"/>
        <w:rPr>
          <w:sz w:val="22"/>
          <w:szCs w:val="22"/>
        </w:rPr>
      </w:pPr>
    </w:p>
    <w:p w14:paraId="374B5F80" w14:textId="4EAB444D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 xml:space="preserve">Muntlig rapport av ansvarig sjuksköterska på mottagningen till ansvarig sjuksköterska på avdelning </w:t>
      </w:r>
      <w:r w:rsidR="00597F05">
        <w:rPr>
          <w:sz w:val="22"/>
          <w:szCs w:val="22"/>
        </w:rPr>
        <w:t>65KIÖN</w:t>
      </w:r>
    </w:p>
    <w:p w14:paraId="619B74EF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23E1E0F3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 xml:space="preserve">Patienten ID-märks. </w:t>
      </w:r>
    </w:p>
    <w:p w14:paraId="2B7F81E0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55A63FAC" w14:textId="1BE992DF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 xml:space="preserve">Jourläkare meddelas om att patienten finns på avdelning </w:t>
      </w:r>
      <w:r w:rsidR="00597F05">
        <w:rPr>
          <w:sz w:val="22"/>
          <w:szCs w:val="22"/>
        </w:rPr>
        <w:t>65KIÖN</w:t>
      </w:r>
      <w:r w:rsidRPr="00DC705A">
        <w:rPr>
          <w:sz w:val="22"/>
          <w:szCs w:val="22"/>
        </w:rPr>
        <w:t>.</w:t>
      </w:r>
    </w:p>
    <w:p w14:paraId="65E58665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3161B386" w14:textId="67BB2AA8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3CCA7EC9">
        <w:rPr>
          <w:sz w:val="22"/>
          <w:szCs w:val="22"/>
        </w:rPr>
        <w:t xml:space="preserve">Patienten och </w:t>
      </w:r>
      <w:r w:rsidR="3A7051EA" w:rsidRPr="3CCA7EC9">
        <w:rPr>
          <w:sz w:val="22"/>
          <w:szCs w:val="22"/>
        </w:rPr>
        <w:t>jourjournal</w:t>
      </w:r>
      <w:r w:rsidRPr="3CCA7EC9">
        <w:rPr>
          <w:sz w:val="22"/>
          <w:szCs w:val="22"/>
        </w:rPr>
        <w:t xml:space="preserve"> enligt SBAR lämnas över till avdelning </w:t>
      </w:r>
      <w:r w:rsidR="00597F05">
        <w:rPr>
          <w:sz w:val="22"/>
          <w:szCs w:val="22"/>
        </w:rPr>
        <w:t>65KIÖN</w:t>
      </w:r>
      <w:r w:rsidRPr="3CCA7EC9">
        <w:rPr>
          <w:sz w:val="22"/>
          <w:szCs w:val="22"/>
        </w:rPr>
        <w:t>.</w:t>
      </w:r>
    </w:p>
    <w:p w14:paraId="0C30E590" w14:textId="77777777" w:rsidR="00DC705A" w:rsidRPr="00DC705A" w:rsidRDefault="00DC705A" w:rsidP="00DC705A">
      <w:pPr>
        <w:spacing w:after="0" w:line="240" w:lineRule="auto"/>
        <w:ind w:left="0" w:right="0"/>
        <w:rPr>
          <w:szCs w:val="20"/>
        </w:rPr>
      </w:pPr>
    </w:p>
    <w:p w14:paraId="4AE37C89" w14:textId="73F801EF" w:rsidR="00DC705A" w:rsidRPr="00DC705A" w:rsidRDefault="00DC705A" w:rsidP="00DC705A">
      <w:pPr>
        <w:spacing w:after="0" w:line="240" w:lineRule="auto"/>
        <w:ind w:left="0" w:right="0"/>
        <w:rPr>
          <w:rFonts w:ascii="Calibri" w:hAnsi="Calibri" w:cs="Arial"/>
          <w:b/>
          <w:bCs/>
          <w:sz w:val="28"/>
          <w:szCs w:val="28"/>
        </w:rPr>
      </w:pPr>
      <w:r w:rsidRPr="00DC705A">
        <w:rPr>
          <w:rFonts w:ascii="Calibri" w:hAnsi="Calibri" w:cs="Arial"/>
          <w:b/>
          <w:bCs/>
          <w:sz w:val="28"/>
          <w:szCs w:val="28"/>
        </w:rPr>
        <w:t xml:space="preserve">På AVD </w:t>
      </w:r>
      <w:r w:rsidR="00597F05">
        <w:rPr>
          <w:rFonts w:ascii="Calibri" w:hAnsi="Calibri" w:cs="Arial"/>
          <w:b/>
          <w:bCs/>
          <w:sz w:val="28"/>
          <w:szCs w:val="28"/>
        </w:rPr>
        <w:t>65KIÖN</w:t>
      </w:r>
      <w:r w:rsidRPr="00DC705A">
        <w:rPr>
          <w:rFonts w:ascii="Calibri" w:hAnsi="Calibri" w:cs="Arial"/>
          <w:b/>
          <w:bCs/>
          <w:sz w:val="28"/>
          <w:szCs w:val="28"/>
        </w:rPr>
        <w:t>:</w:t>
      </w:r>
    </w:p>
    <w:p w14:paraId="142D6897" w14:textId="77777777" w:rsidR="00DC705A" w:rsidRPr="00DC705A" w:rsidRDefault="00DC705A" w:rsidP="00DC705A">
      <w:pPr>
        <w:spacing w:after="0" w:line="240" w:lineRule="auto"/>
        <w:ind w:left="0" w:right="0"/>
        <w:rPr>
          <w:szCs w:val="20"/>
        </w:rPr>
      </w:pPr>
    </w:p>
    <w:p w14:paraId="2D123403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>Sjuksköterska på avdelningen tar emot muntlig rapport från mottagningen och välkomnar patienten.</w:t>
      </w:r>
    </w:p>
    <w:p w14:paraId="2E6211AF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034D4211" w14:textId="75F7759A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3CCA7EC9">
        <w:rPr>
          <w:sz w:val="22"/>
          <w:szCs w:val="22"/>
        </w:rPr>
        <w:t xml:space="preserve">Sjuksköterska ger kort rapport till undersköterska. </w:t>
      </w:r>
    </w:p>
    <w:p w14:paraId="45EC3156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</w:p>
    <w:p w14:paraId="112D7BB3" w14:textId="77777777" w:rsidR="00DC705A" w:rsidRPr="00DC705A" w:rsidRDefault="00DC705A" w:rsidP="00DC705A">
      <w:pPr>
        <w:spacing w:after="0" w:line="240" w:lineRule="auto"/>
        <w:ind w:left="0" w:right="0"/>
        <w:rPr>
          <w:sz w:val="22"/>
          <w:szCs w:val="22"/>
        </w:rPr>
      </w:pPr>
      <w:r w:rsidRPr="00DC705A">
        <w:rPr>
          <w:sz w:val="22"/>
          <w:szCs w:val="22"/>
        </w:rPr>
        <w:t xml:space="preserve">Inget nytt vårdtillfälle öppnas i </w:t>
      </w:r>
      <w:proofErr w:type="spellStart"/>
      <w:r w:rsidRPr="00DC705A">
        <w:rPr>
          <w:sz w:val="22"/>
          <w:szCs w:val="22"/>
        </w:rPr>
        <w:t>Melior</w:t>
      </w:r>
      <w:proofErr w:type="spellEnd"/>
      <w:r w:rsidRPr="00DC705A">
        <w:rPr>
          <w:sz w:val="22"/>
          <w:szCs w:val="22"/>
        </w:rPr>
        <w:t xml:space="preserve">, given vård under väntetiden dokumenteras under ÖNH. </w:t>
      </w:r>
    </w:p>
    <w:p w14:paraId="18EF4923" w14:textId="77777777" w:rsidR="00DC705A" w:rsidRPr="00DC705A" w:rsidRDefault="00DC705A" w:rsidP="00DC705A">
      <w:pPr>
        <w:spacing w:after="0" w:line="240" w:lineRule="auto"/>
        <w:ind w:left="567" w:right="0"/>
        <w:rPr>
          <w:szCs w:val="20"/>
        </w:rPr>
      </w:pPr>
    </w:p>
    <w:p w14:paraId="2ED585A7" w14:textId="77777777" w:rsidR="00DC705A" w:rsidRPr="00DC705A" w:rsidRDefault="00DC705A" w:rsidP="00DC705A">
      <w:pPr>
        <w:spacing w:after="0" w:line="240" w:lineRule="auto"/>
        <w:ind w:left="567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C705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6477" w14:textId="77777777" w:rsidR="00163E39" w:rsidRDefault="00163E39">
      <w:r>
        <w:separator/>
      </w:r>
    </w:p>
  </w:endnote>
  <w:endnote w:type="continuationSeparator" w:id="0">
    <w:p w14:paraId="106EF99E" w14:textId="77777777" w:rsidR="00163E39" w:rsidRDefault="00163E39">
      <w:r>
        <w:continuationSeparator/>
      </w:r>
    </w:p>
  </w:endnote>
  <w:endnote w:type="continuationNotice" w:id="1">
    <w:p w14:paraId="793448B3" w14:textId="77777777" w:rsidR="00163E39" w:rsidRDefault="00163E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2C0D" w14:textId="77777777" w:rsidR="00163E39" w:rsidRDefault="00163E39"/>
  </w:footnote>
  <w:footnote w:type="continuationSeparator" w:id="0">
    <w:p w14:paraId="58E308DE" w14:textId="77777777" w:rsidR="00163E39" w:rsidRDefault="00163E39">
      <w:r>
        <w:continuationSeparator/>
      </w:r>
    </w:p>
  </w:footnote>
  <w:footnote w:type="continuationNotice" w:id="1">
    <w:p w14:paraId="3366909C" w14:textId="77777777" w:rsidR="00163E39" w:rsidRDefault="00163E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5409371">
    <w:abstractNumId w:val="17"/>
  </w:num>
  <w:num w:numId="2" w16cid:durableId="949773846">
    <w:abstractNumId w:val="14"/>
  </w:num>
  <w:num w:numId="3" w16cid:durableId="2134130448">
    <w:abstractNumId w:val="0"/>
  </w:num>
  <w:num w:numId="4" w16cid:durableId="1228372051">
    <w:abstractNumId w:val="6"/>
  </w:num>
  <w:num w:numId="5" w16cid:durableId="1577131095">
    <w:abstractNumId w:val="15"/>
  </w:num>
  <w:num w:numId="6" w16cid:durableId="968390239">
    <w:abstractNumId w:val="2"/>
  </w:num>
  <w:num w:numId="7" w16cid:durableId="1487431581">
    <w:abstractNumId w:val="11"/>
  </w:num>
  <w:num w:numId="8" w16cid:durableId="517503535">
    <w:abstractNumId w:val="8"/>
  </w:num>
  <w:num w:numId="9" w16cid:durableId="1749307697">
    <w:abstractNumId w:val="1"/>
  </w:num>
  <w:num w:numId="10" w16cid:durableId="1505583805">
    <w:abstractNumId w:val="1"/>
  </w:num>
  <w:num w:numId="11" w16cid:durableId="975334868">
    <w:abstractNumId w:val="3"/>
  </w:num>
  <w:num w:numId="12" w16cid:durableId="609973198">
    <w:abstractNumId w:val="4"/>
  </w:num>
  <w:num w:numId="13" w16cid:durableId="237446584">
    <w:abstractNumId w:val="13"/>
  </w:num>
  <w:num w:numId="14" w16cid:durableId="1960212434">
    <w:abstractNumId w:val="9"/>
  </w:num>
  <w:num w:numId="15" w16cid:durableId="1304193216">
    <w:abstractNumId w:val="7"/>
  </w:num>
  <w:num w:numId="16" w16cid:durableId="1250458242">
    <w:abstractNumId w:val="12"/>
  </w:num>
  <w:num w:numId="17" w16cid:durableId="284195374">
    <w:abstractNumId w:val="5"/>
  </w:num>
  <w:num w:numId="18" w16cid:durableId="1697541834">
    <w:abstractNumId w:val="10"/>
  </w:num>
  <w:num w:numId="19" w16cid:durableId="516965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7281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E39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51F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97F05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933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705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A7051EA"/>
    <w:rsid w:val="3CCA7EC9"/>
    <w:rsid w:val="647B2B65"/>
    <w:rsid w:val="6B2CF8ED"/>
    <w:rsid w:val="7134A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166</Words>
  <Characters>1091</Characters>
  <Application>Microsoft Office Word</Application>
  <DocSecurity>0</DocSecurity>
  <Lines>9</Lines>
  <Paragraphs>2</Paragraphs>
  <ScaleCrop>false</ScaleCrop>
  <Manager/>
  <Company/>
  <LinksUpToDate>false</LinksUpToDate>
  <CharactersWithSpaces>1255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 av färdigbehandlad patient på ÖNH-mott - hemtransport</dc:title>
  <dc:subject/>
  <dc:creator>patrik.jens.johansson@vgregion.se</dc:creator>
  <keywords/>
  <lastModifiedBy>Ann-Catrin Jonasson</lastModifiedBy>
  <revision>5</revision>
  <lastPrinted>2016-03-31T10:56:00.0000000Z</lastPrinted>
  <dcterms:created xsi:type="dcterms:W3CDTF">2022-05-12T07:35:00.0000000Z</dcterms:created>
  <dcterms:modified xsi:type="dcterms:W3CDTF">2025-10-07T12:26:00.0000000Z</dcterms:modified>
</coreProperties>
</file>