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307556" w:rsidRPr="007F7AA7" w14:paraId="1A6F860A" w14:textId="77777777" w:rsidTr="00CC19D4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09AB71D" w14:textId="77777777" w:rsidR="00307556" w:rsidRPr="007F7AA7" w:rsidRDefault="00307556" w:rsidP="00307556">
            <w:pPr>
              <w:pStyle w:val="Rubrik1"/>
            </w:pPr>
            <w:r w:rsidRPr="007F7AA7">
              <w:t>JK-visning SU</w:t>
            </w:r>
          </w:p>
        </w:tc>
      </w:tr>
    </w:tbl>
    <w:p w14:paraId="4375FCF2" w14:textId="7FA210A4" w:rsidR="00307556" w:rsidRDefault="00307556" w:rsidP="00307556">
      <w:pPr>
        <w:keepNext/>
        <w:spacing w:before="240" w:after="60" w:line="247" w:lineRule="auto"/>
        <w:ind w:left="0"/>
      </w:pPr>
      <w:r w:rsidRPr="72C1D506">
        <w:t xml:space="preserve">Patienter som ska på JK-rond på torsdag ska vara anmäld till ÖNH-kliniken, Sahlgrenska sjukhuset, senast fredag klockan 12:00 veckan innan den aktuella torsdagen. I undantagsfall kan anmälan göras senast måndag </w:t>
      </w:r>
      <w:proofErr w:type="spellStart"/>
      <w:r w:rsidRPr="72C1D506">
        <w:t>kl</w:t>
      </w:r>
      <w:proofErr w:type="spellEnd"/>
      <w:r w:rsidRPr="72C1D506">
        <w:t xml:space="preserve"> 10:00 konferensveckan. Anmälan görs på telefon 031 – 343 95 95 av medicinska sekreterare på ÖNH-mottagningen. Meddela medicinska sekreterare så fort du vet att det är aktuellt med en JK-visning. Skriv en </w:t>
      </w:r>
      <w:r w:rsidRPr="72C1D506">
        <w:rPr>
          <w:b/>
          <w:bCs/>
        </w:rPr>
        <w:t xml:space="preserve">kortfattad </w:t>
      </w:r>
      <w:r w:rsidRPr="72C1D506">
        <w:t xml:space="preserve">remiss som ska innehålla: kortfattad sammanfattning av tidigare sjukdomar, aktuellt hälsotillstånd </w:t>
      </w:r>
      <w:proofErr w:type="spellStart"/>
      <w:r w:rsidRPr="72C1D506">
        <w:t>inkl</w:t>
      </w:r>
      <w:proofErr w:type="spellEnd"/>
      <w:r w:rsidRPr="72C1D506">
        <w:t xml:space="preserve"> WHO-</w:t>
      </w:r>
      <w:proofErr w:type="spellStart"/>
      <w:r w:rsidRPr="72C1D506">
        <w:t>performance</w:t>
      </w:r>
      <w:proofErr w:type="spellEnd"/>
      <w:r w:rsidRPr="72C1D506">
        <w:t xml:space="preserve">, tumörlokalisation (höger/vänster), tumörstorlek, exakt var </w:t>
      </w:r>
      <w:proofErr w:type="spellStart"/>
      <w:r w:rsidRPr="72C1D506">
        <w:t>px</w:t>
      </w:r>
      <w:proofErr w:type="spellEnd"/>
      <w:r w:rsidRPr="72C1D506">
        <w:t xml:space="preserve"> är taget samt utförd utredning. Ingår i SVF förlopp eller ej. </w:t>
      </w:r>
      <w:r>
        <w:br/>
      </w:r>
      <w:r w:rsidRPr="72C1D506">
        <w:t xml:space="preserve">Medicinska sekreterare ansvarar för att aktuella handlingar skickas till ÖNH-kliniken, JK-visning, Sahlgrenska sjukhuset, 413 45 Göteborg/fax 031 – 82 56 79, allra senast måndag </w:t>
      </w:r>
      <w:proofErr w:type="spellStart"/>
      <w:r w:rsidRPr="72C1D506">
        <w:t>kl</w:t>
      </w:r>
      <w:proofErr w:type="spellEnd"/>
      <w:r w:rsidRPr="72C1D506">
        <w:t xml:space="preserve"> 10:00. Kompletterande handlingar, </w:t>
      </w:r>
      <w:proofErr w:type="gramStart"/>
      <w:r w:rsidRPr="72C1D506">
        <w:t>t ex</w:t>
      </w:r>
      <w:proofErr w:type="gramEnd"/>
      <w:r w:rsidRPr="72C1D506">
        <w:t xml:space="preserve"> röntgensvar ska vara ÖNH Sahlgrenska tillhanda senast onsdag </w:t>
      </w:r>
      <w:proofErr w:type="spellStart"/>
      <w:r w:rsidRPr="72C1D506">
        <w:t>kl</w:t>
      </w:r>
      <w:proofErr w:type="spellEnd"/>
      <w:r w:rsidRPr="72C1D506">
        <w:t xml:space="preserve"> 10:00. </w:t>
      </w:r>
    </w:p>
    <w:p w14:paraId="273540AC" w14:textId="5EF3C20A" w:rsidR="00342802" w:rsidRDefault="00307556" w:rsidP="00307556">
      <w:pPr>
        <w:keepNext/>
        <w:spacing w:before="240" w:after="60" w:line="247" w:lineRule="auto"/>
        <w:ind w:left="0"/>
      </w:pPr>
      <w:r>
        <w:t>PAS eller sjuksköterska som är i tjänst informerar patienten om rutiner vid tumörkonferensen</w:t>
      </w:r>
      <w:r w:rsidR="00167BC9">
        <w:t xml:space="preserve">. </w:t>
      </w:r>
      <w:r w:rsidR="00A41F00">
        <w:br/>
      </w:r>
      <w:r w:rsidR="00167BC9">
        <w:br/>
      </w:r>
      <w:r>
        <w:t>Patienten anmäler sin ankomst i kassan på ÖNH</w:t>
      </w:r>
      <w:r w:rsidR="00167BC9">
        <w:t>-mott</w:t>
      </w:r>
      <w:r w:rsidR="00B624B6">
        <w:t xml:space="preserve">, </w:t>
      </w:r>
      <w:r w:rsidR="00167BC9">
        <w:t>B</w:t>
      </w:r>
      <w:r w:rsidR="002B0631">
        <w:t xml:space="preserve">lå stråket 5, </w:t>
      </w:r>
      <w:r w:rsidR="00A41F00">
        <w:t>u</w:t>
      </w:r>
      <w:r w:rsidR="002B0631">
        <w:t xml:space="preserve">ppgång B, plan </w:t>
      </w:r>
      <w:r w:rsidR="00167BC9">
        <w:t>2.</w:t>
      </w:r>
      <w:r w:rsidR="00167BC9">
        <w:br/>
      </w:r>
      <w:r w:rsidR="00167BC9">
        <w:br/>
        <w:t xml:space="preserve">Många läkare från olika specialiteter, sköterskor och läkarkandidater är med på JK-rond. </w:t>
      </w:r>
    </w:p>
    <w:p w14:paraId="2DF60868" w14:textId="50FB9FCA" w:rsidR="007615B8" w:rsidRDefault="00342802" w:rsidP="00307556">
      <w:pPr>
        <w:keepNext/>
        <w:spacing w:before="240" w:after="60" w:line="247" w:lineRule="auto"/>
        <w:ind w:left="0"/>
      </w:pPr>
      <w:r>
        <w:t>Efter JK-rond får patienten träffa en ÖNH läkare och/</w:t>
      </w:r>
      <w:r w:rsidR="00DA0847">
        <w:t>e</w:t>
      </w:r>
      <w:r>
        <w:t>ller en onkolog som ger information om den behandling som förordats på JK-ronden. Vid beslut om kirurgisk</w:t>
      </w:r>
      <w:r w:rsidR="007615B8">
        <w:t xml:space="preserve"> behandling/operation får patienten även träffa en narkosläkare. </w:t>
      </w:r>
    </w:p>
    <w:p w14:paraId="018CCA05" w14:textId="77777777" w:rsidR="007615B8" w:rsidRDefault="007615B8" w:rsidP="00307556">
      <w:pPr>
        <w:keepNext/>
        <w:spacing w:before="240" w:after="60" w:line="247" w:lineRule="auto"/>
        <w:ind w:left="0"/>
      </w:pPr>
      <w:r>
        <w:t xml:space="preserve">Räkna med att tumörkonferensen tar hela dagen. Fika och lunch kan köpas i cafeteria/restaurang på sjukhuset. </w:t>
      </w:r>
    </w:p>
    <w:p w14:paraId="5BA6A233" w14:textId="3DFC7DC3" w:rsidR="00307556" w:rsidRPr="007F7AA7" w:rsidRDefault="007615B8" w:rsidP="00307556">
      <w:pPr>
        <w:keepNext/>
        <w:spacing w:before="240" w:after="60" w:line="247" w:lineRule="auto"/>
        <w:ind w:left="0"/>
      </w:pPr>
      <w:r>
        <w:t xml:space="preserve">Patienten får information från ÖNH Sahlgrenska skriftligt och via telefon inför tumörkonferensen. Lämpligt att anhörig eller närstående är med vid besöket. </w:t>
      </w:r>
      <w:r w:rsidR="00307556">
        <w:br/>
      </w:r>
      <w:r w:rsidR="00307556">
        <w:br/>
        <w:t xml:space="preserve">                     </w:t>
      </w:r>
    </w:p>
    <w:p w14:paraId="40AA233F" w14:textId="0128ADA8" w:rsidR="009C6C0C" w:rsidRPr="00307556" w:rsidRDefault="009C6C0C" w:rsidP="00307556"/>
    <w:sectPr w:rsidR="009C6C0C" w:rsidRPr="00307556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46CE" w14:textId="77777777" w:rsidR="00354F45" w:rsidRDefault="00354F45">
      <w:r>
        <w:separator/>
      </w:r>
    </w:p>
  </w:endnote>
  <w:endnote w:type="continuationSeparator" w:id="0">
    <w:p w14:paraId="069A8B7D" w14:textId="77777777" w:rsidR="00354F45" w:rsidRDefault="00354F45">
      <w:r>
        <w:continuationSeparator/>
      </w:r>
    </w:p>
  </w:endnote>
  <w:endnote w:type="continuationNotice" w:id="1">
    <w:p w14:paraId="1DA76658" w14:textId="77777777" w:rsidR="00354F45" w:rsidRDefault="00354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3C87" w14:textId="77777777" w:rsidR="00354F45" w:rsidRDefault="00354F45"/>
  </w:footnote>
  <w:footnote w:type="continuationSeparator" w:id="0">
    <w:p w14:paraId="25D3C846" w14:textId="77777777" w:rsidR="00354F45" w:rsidRDefault="00354F45">
      <w:r>
        <w:continuationSeparator/>
      </w:r>
    </w:p>
  </w:footnote>
  <w:footnote w:type="continuationNotice" w:id="1">
    <w:p w14:paraId="2E075BC7" w14:textId="77777777" w:rsidR="00354F45" w:rsidRDefault="00354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2183795">
    <w:abstractNumId w:val="17"/>
  </w:num>
  <w:num w:numId="2" w16cid:durableId="899900244">
    <w:abstractNumId w:val="14"/>
  </w:num>
  <w:num w:numId="3" w16cid:durableId="122043910">
    <w:abstractNumId w:val="0"/>
  </w:num>
  <w:num w:numId="4" w16cid:durableId="773284727">
    <w:abstractNumId w:val="6"/>
  </w:num>
  <w:num w:numId="5" w16cid:durableId="1672176009">
    <w:abstractNumId w:val="15"/>
  </w:num>
  <w:num w:numId="6" w16cid:durableId="1858426116">
    <w:abstractNumId w:val="2"/>
  </w:num>
  <w:num w:numId="7" w16cid:durableId="1479541499">
    <w:abstractNumId w:val="11"/>
  </w:num>
  <w:num w:numId="8" w16cid:durableId="1861430427">
    <w:abstractNumId w:val="8"/>
  </w:num>
  <w:num w:numId="9" w16cid:durableId="1508135034">
    <w:abstractNumId w:val="1"/>
  </w:num>
  <w:num w:numId="10" w16cid:durableId="854341239">
    <w:abstractNumId w:val="1"/>
  </w:num>
  <w:num w:numId="11" w16cid:durableId="1575700145">
    <w:abstractNumId w:val="3"/>
  </w:num>
  <w:num w:numId="12" w16cid:durableId="2110159675">
    <w:abstractNumId w:val="4"/>
  </w:num>
  <w:num w:numId="13" w16cid:durableId="1103838180">
    <w:abstractNumId w:val="13"/>
  </w:num>
  <w:num w:numId="14" w16cid:durableId="421951358">
    <w:abstractNumId w:val="9"/>
  </w:num>
  <w:num w:numId="15" w16cid:durableId="626468386">
    <w:abstractNumId w:val="7"/>
  </w:num>
  <w:num w:numId="16" w16cid:durableId="516969080">
    <w:abstractNumId w:val="12"/>
  </w:num>
  <w:num w:numId="17" w16cid:durableId="1829128487">
    <w:abstractNumId w:val="5"/>
  </w:num>
  <w:num w:numId="18" w16cid:durableId="1206062935">
    <w:abstractNumId w:val="10"/>
  </w:num>
  <w:num w:numId="19" w16cid:durableId="7099125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67BC9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63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556"/>
    <w:rsid w:val="00311401"/>
    <w:rsid w:val="003203D7"/>
    <w:rsid w:val="00320F86"/>
    <w:rsid w:val="00324171"/>
    <w:rsid w:val="00326C24"/>
    <w:rsid w:val="00337F99"/>
    <w:rsid w:val="003410BD"/>
    <w:rsid w:val="00342802"/>
    <w:rsid w:val="0034307B"/>
    <w:rsid w:val="00345EB1"/>
    <w:rsid w:val="00350CC4"/>
    <w:rsid w:val="00354F45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15B8"/>
    <w:rsid w:val="00762EE0"/>
    <w:rsid w:val="00765C41"/>
    <w:rsid w:val="00771100"/>
    <w:rsid w:val="007759DD"/>
    <w:rsid w:val="0078609F"/>
    <w:rsid w:val="0078701E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02B2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1F00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24B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0847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5D77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40</TotalTime>
  <Pages>1</Pages>
  <Words>243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JK-visning SU</dc:title>
  <dc:subject/>
  <dc:creator/>
  <keywords/>
  <lastModifiedBy>Ann-Catrin Jonasson</lastModifiedBy>
  <revision>25</revision>
  <lastPrinted>2016-03-31T10:56:00.0000000Z</lastPrinted>
  <dcterms:created xsi:type="dcterms:W3CDTF">2021-05-27T09:47:00.0000000Z</dcterms:created>
  <dcterms:modified xsi:type="dcterms:W3CDTF">2024-09-16T06:21:00.0000000Z</dcterms:modified>
</coreProperties>
</file>