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524B" w14:textId="77777777" w:rsidR="0079061E" w:rsidRDefault="0079061E" w:rsidP="00F35B05">
      <w:pPr>
        <w:pStyle w:val="Rubrik2"/>
        <w:sectPr w:rsidR="0079061E" w:rsidSect="0079061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3C3A21C" w14:textId="77777777" w:rsidR="0079061E" w:rsidRPr="0079061E" w:rsidRDefault="0079061E" w:rsidP="0079061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9061E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9061E" w:rsidRPr="0079061E" w14:paraId="32FC9AAB" w14:textId="77777777" w:rsidTr="00E46EC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32EBC5B" w14:textId="09169709" w:rsidR="0079061E" w:rsidRPr="0079061E" w:rsidRDefault="0079061E" w:rsidP="0079061E">
            <w:pPr>
              <w:keepNext/>
              <w:spacing w:after="0" w:line="240" w:lineRule="auto"/>
              <w:ind w:left="0" w:right="0"/>
              <w:jc w:val="center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79061E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B248C3" wp14:editId="53BD1F7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BBC327" w14:textId="77777777" w:rsidR="0079061E" w:rsidRPr="003D37FD" w:rsidRDefault="0079061E" w:rsidP="0079061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39780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6B248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5BBC327" w14:textId="77777777" w:rsidR="0079061E" w:rsidRPr="003D37FD" w:rsidRDefault="0079061E" w:rsidP="0079061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39780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="00045B38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Knappbyte - uppdukning</w:t>
            </w:r>
          </w:p>
        </w:tc>
      </w:tr>
    </w:tbl>
    <w:p w14:paraId="1FC66106" w14:textId="5520EE44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3" w:name="_Toc501440349"/>
      <w:r w:rsidRPr="0079061E">
        <w:rPr>
          <w:rFonts w:ascii="Arial" w:hAnsi="Arial" w:cs="Arial"/>
          <w:b/>
          <w:bCs/>
          <w:noProof/>
          <w:szCs w:val="26"/>
        </w:rPr>
        <w:drawing>
          <wp:anchor distT="0" distB="0" distL="114300" distR="114300" simplePos="0" relativeHeight="251660288" behindDoc="1" locked="0" layoutInCell="1" allowOverlap="1" wp14:anchorId="609E58A6" wp14:editId="12655956">
            <wp:simplePos x="0" y="0"/>
            <wp:positionH relativeFrom="column">
              <wp:posOffset>-28575</wp:posOffset>
            </wp:positionH>
            <wp:positionV relativeFrom="paragraph">
              <wp:posOffset>55880</wp:posOffset>
            </wp:positionV>
            <wp:extent cx="5669915" cy="4283075"/>
            <wp:effectExtent l="0" t="0" r="698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2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4F7ED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0280348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5A12C63C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D4BC6EA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F1AADAF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D8618FF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5C79C361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6494AC9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04C6E61A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5D762832" w14:textId="77777777" w:rsidR="0079061E" w:rsidRPr="0079061E" w:rsidRDefault="0079061E" w:rsidP="0079061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8F0DB36" w14:textId="77777777" w:rsidR="0079061E" w:rsidRPr="0079061E" w:rsidRDefault="0079061E" w:rsidP="0079061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79061E">
        <w:rPr>
          <w:rFonts w:eastAsia="Calibri"/>
          <w:b/>
          <w:lang w:eastAsia="en-US"/>
        </w:rPr>
        <w:t>Xylocaingel</w:t>
      </w:r>
      <w:proofErr w:type="spellEnd"/>
      <w:r w:rsidRPr="0079061E">
        <w:rPr>
          <w:rFonts w:eastAsia="Calibri"/>
          <w:lang w:eastAsia="en-US"/>
        </w:rPr>
        <w:t xml:space="preserve"> – Lägg en liten sträng på änden av knappen innan applicering. </w:t>
      </w:r>
    </w:p>
    <w:p w14:paraId="6B16604F" w14:textId="77777777" w:rsidR="0079061E" w:rsidRPr="0079061E" w:rsidRDefault="0079061E" w:rsidP="0079061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9061E">
        <w:rPr>
          <w:rFonts w:eastAsia="Calibri"/>
          <w:b/>
          <w:lang w:eastAsia="en-US"/>
        </w:rPr>
        <w:t>Kompress</w:t>
      </w:r>
      <w:r w:rsidRPr="0079061E">
        <w:rPr>
          <w:rFonts w:eastAsia="Calibri"/>
          <w:lang w:eastAsia="en-US"/>
        </w:rPr>
        <w:t xml:space="preserve"> – Som klipps ur för att passa runt knappen efter sättning (</w:t>
      </w:r>
      <w:r w:rsidRPr="0079061E">
        <w:rPr>
          <w:rFonts w:eastAsia="Calibri"/>
          <w:b/>
          <w:lang w:eastAsia="en-US"/>
        </w:rPr>
        <w:t xml:space="preserve">endast vid behov, </w:t>
      </w:r>
      <w:r w:rsidRPr="0079061E">
        <w:rPr>
          <w:rFonts w:eastAsia="Calibri"/>
          <w:u w:val="single"/>
          <w:lang w:eastAsia="en-US"/>
        </w:rPr>
        <w:t>bara</w:t>
      </w:r>
      <w:r w:rsidRPr="0079061E">
        <w:rPr>
          <w:rFonts w:eastAsia="Calibri"/>
          <w:lang w:eastAsia="en-US"/>
        </w:rPr>
        <w:t xml:space="preserve"> om patienten specifikt önskar detta).</w:t>
      </w:r>
    </w:p>
    <w:p w14:paraId="5479B1A8" w14:textId="77777777" w:rsidR="0079061E" w:rsidRPr="0079061E" w:rsidRDefault="0079061E" w:rsidP="0079061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9061E">
        <w:rPr>
          <w:rFonts w:eastAsia="Calibri"/>
          <w:b/>
          <w:lang w:eastAsia="en-US"/>
        </w:rPr>
        <w:t>Kompress</w:t>
      </w:r>
      <w:r w:rsidRPr="0079061E">
        <w:rPr>
          <w:rFonts w:eastAsia="Calibri"/>
          <w:lang w:eastAsia="en-US"/>
        </w:rPr>
        <w:t xml:space="preserve"> – Används för att torka med vid behov, ev. med vatten på. </w:t>
      </w:r>
    </w:p>
    <w:p w14:paraId="5BA156B7" w14:textId="77777777" w:rsidR="0079061E" w:rsidRPr="0079061E" w:rsidRDefault="0079061E" w:rsidP="0079061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9061E">
        <w:rPr>
          <w:rFonts w:eastAsia="Calibri"/>
          <w:b/>
          <w:lang w:eastAsia="en-US"/>
        </w:rPr>
        <w:t xml:space="preserve">2st 10 ml sprutor </w:t>
      </w:r>
      <w:r w:rsidRPr="0079061E">
        <w:rPr>
          <w:rFonts w:eastAsia="Calibri"/>
          <w:lang w:eastAsia="en-US"/>
        </w:rPr>
        <w:t xml:space="preserve">– Används för i – och ur </w:t>
      </w:r>
      <w:proofErr w:type="spellStart"/>
      <w:r w:rsidRPr="0079061E">
        <w:rPr>
          <w:rFonts w:eastAsia="Calibri"/>
          <w:lang w:eastAsia="en-US"/>
        </w:rPr>
        <w:t>kuffning</w:t>
      </w:r>
      <w:proofErr w:type="spellEnd"/>
      <w:r w:rsidRPr="0079061E">
        <w:rPr>
          <w:rFonts w:eastAsia="Calibri"/>
          <w:lang w:eastAsia="en-US"/>
        </w:rPr>
        <w:t xml:space="preserve">. </w:t>
      </w:r>
    </w:p>
    <w:p w14:paraId="57889EC5" w14:textId="77777777" w:rsidR="0079061E" w:rsidRPr="0079061E" w:rsidRDefault="0079061E" w:rsidP="0079061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9061E">
        <w:rPr>
          <w:rFonts w:eastAsia="Calibri"/>
          <w:b/>
          <w:lang w:eastAsia="en-US"/>
        </w:rPr>
        <w:t>Sterilt vatten</w:t>
      </w:r>
      <w:r w:rsidRPr="0079061E">
        <w:rPr>
          <w:rFonts w:eastAsia="Calibri"/>
          <w:lang w:eastAsia="en-US"/>
        </w:rPr>
        <w:t xml:space="preserve"> – Används för att </w:t>
      </w:r>
      <w:proofErr w:type="spellStart"/>
      <w:r w:rsidRPr="0079061E">
        <w:rPr>
          <w:rFonts w:eastAsia="Calibri"/>
          <w:lang w:eastAsia="en-US"/>
        </w:rPr>
        <w:t>kuffa</w:t>
      </w:r>
      <w:proofErr w:type="spellEnd"/>
      <w:r w:rsidRPr="0079061E">
        <w:rPr>
          <w:rFonts w:eastAsia="Calibri"/>
          <w:lang w:eastAsia="en-US"/>
        </w:rPr>
        <w:t xml:space="preserve"> upp knappen väl på plats. 5-8ml.</w:t>
      </w:r>
    </w:p>
    <w:p w14:paraId="2F3FC1CF" w14:textId="77777777" w:rsidR="0079061E" w:rsidRPr="0079061E" w:rsidRDefault="0079061E" w:rsidP="0079061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9061E">
        <w:rPr>
          <w:rFonts w:eastAsia="Calibri"/>
          <w:b/>
          <w:lang w:eastAsia="en-US"/>
        </w:rPr>
        <w:t>Knapp</w:t>
      </w:r>
      <w:r w:rsidRPr="0079061E">
        <w:rPr>
          <w:rFonts w:eastAsia="Calibri"/>
          <w:lang w:eastAsia="en-US"/>
        </w:rPr>
        <w:t xml:space="preserve"> – Leta fram rätt knapp storlek genom att titta i </w:t>
      </w:r>
      <w:proofErr w:type="spellStart"/>
      <w:r w:rsidRPr="0079061E">
        <w:rPr>
          <w:rFonts w:eastAsia="Calibri"/>
          <w:lang w:eastAsia="en-US"/>
        </w:rPr>
        <w:t>Melior</w:t>
      </w:r>
      <w:proofErr w:type="spellEnd"/>
      <w:r w:rsidRPr="0079061E">
        <w:rPr>
          <w:rFonts w:eastAsia="Calibri"/>
          <w:lang w:eastAsia="en-US"/>
        </w:rPr>
        <w:t xml:space="preserve">. </w:t>
      </w:r>
      <w:r w:rsidRPr="0079061E">
        <w:rPr>
          <w:rFonts w:eastAsia="Calibri"/>
          <w:b/>
          <w:lang w:eastAsia="en-US"/>
        </w:rPr>
        <w:t>Testa</w:t>
      </w:r>
      <w:r w:rsidRPr="0079061E">
        <w:rPr>
          <w:rFonts w:eastAsia="Calibri"/>
          <w:lang w:eastAsia="en-US"/>
        </w:rPr>
        <w:t xml:space="preserve"> alltid </w:t>
      </w:r>
      <w:proofErr w:type="spellStart"/>
      <w:r w:rsidRPr="0079061E">
        <w:rPr>
          <w:rFonts w:eastAsia="Calibri"/>
          <w:lang w:eastAsia="en-US"/>
        </w:rPr>
        <w:t>kuffen</w:t>
      </w:r>
      <w:proofErr w:type="spellEnd"/>
      <w:r w:rsidRPr="0079061E">
        <w:rPr>
          <w:rFonts w:eastAsia="Calibri"/>
          <w:lang w:eastAsia="en-US"/>
        </w:rPr>
        <w:t xml:space="preserve"> på knappen innan den tas i bruk med 5-8ml luft.</w:t>
      </w:r>
    </w:p>
    <w:p w14:paraId="3BFAFEA9" w14:textId="77777777" w:rsidR="0079061E" w:rsidRPr="0079061E" w:rsidRDefault="0079061E" w:rsidP="0079061E">
      <w:pPr>
        <w:spacing w:after="0" w:line="240" w:lineRule="auto"/>
        <w:ind w:left="0" w:right="0"/>
      </w:pPr>
    </w:p>
    <w:p w14:paraId="270878C8" w14:textId="77777777" w:rsidR="0079061E" w:rsidRPr="0079061E" w:rsidRDefault="0079061E" w:rsidP="0079061E">
      <w:pPr>
        <w:spacing w:after="0" w:line="240" w:lineRule="auto"/>
        <w:ind w:left="0" w:right="0"/>
      </w:pPr>
    </w:p>
    <w:p w14:paraId="0B0E4CE7" w14:textId="77777777" w:rsidR="0079061E" w:rsidRPr="0079061E" w:rsidRDefault="0079061E" w:rsidP="0079061E">
      <w:pPr>
        <w:spacing w:after="0" w:line="240" w:lineRule="auto"/>
        <w:ind w:left="0" w:right="0"/>
        <w:rPr>
          <w:szCs w:val="20"/>
        </w:rPr>
      </w:pPr>
      <w:r w:rsidRPr="0079061E">
        <w:rPr>
          <w:b/>
        </w:rPr>
        <w:t>OBS!</w:t>
      </w:r>
      <w:r w:rsidRPr="0079061E">
        <w:br/>
        <w:t xml:space="preserve">För </w:t>
      </w:r>
      <w:r w:rsidRPr="0079061E">
        <w:rPr>
          <w:b/>
        </w:rPr>
        <w:t>tydlighet i bilden</w:t>
      </w:r>
      <w:r w:rsidRPr="0079061E">
        <w:t xml:space="preserve"> används grön duk och alla förpackningar är öppnade. Öppna</w:t>
      </w:r>
      <w:r w:rsidRPr="0079061E">
        <w:rPr>
          <w:b/>
        </w:rPr>
        <w:t xml:space="preserve"> inte</w:t>
      </w:r>
      <w:r w:rsidRPr="0079061E">
        <w:t xml:space="preserve"> förpackningar förrän du vet att de ska användas. Duka vagn med blått tunt underlag och lägg över ett ifall vagnen är förberedd en tid innan. </w:t>
      </w:r>
      <w:bookmarkEnd w:id="3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9061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092933"/>
    <w:multiLevelType w:val="hybridMultilevel"/>
    <w:tmpl w:val="3FB0BBE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61115609">
    <w:abstractNumId w:val="18"/>
  </w:num>
  <w:num w:numId="2" w16cid:durableId="523632689">
    <w:abstractNumId w:val="15"/>
  </w:num>
  <w:num w:numId="3" w16cid:durableId="1863745145">
    <w:abstractNumId w:val="0"/>
  </w:num>
  <w:num w:numId="4" w16cid:durableId="519205703">
    <w:abstractNumId w:val="7"/>
  </w:num>
  <w:num w:numId="5" w16cid:durableId="2132507210">
    <w:abstractNumId w:val="16"/>
  </w:num>
  <w:num w:numId="6" w16cid:durableId="519010192">
    <w:abstractNumId w:val="2"/>
  </w:num>
  <w:num w:numId="7" w16cid:durableId="362826094">
    <w:abstractNumId w:val="12"/>
  </w:num>
  <w:num w:numId="8" w16cid:durableId="1434276272">
    <w:abstractNumId w:val="9"/>
  </w:num>
  <w:num w:numId="9" w16cid:durableId="1837727408">
    <w:abstractNumId w:val="1"/>
  </w:num>
  <w:num w:numId="10" w16cid:durableId="1136794437">
    <w:abstractNumId w:val="1"/>
  </w:num>
  <w:num w:numId="11" w16cid:durableId="492529488">
    <w:abstractNumId w:val="3"/>
  </w:num>
  <w:num w:numId="12" w16cid:durableId="1593666574">
    <w:abstractNumId w:val="5"/>
  </w:num>
  <w:num w:numId="13" w16cid:durableId="988368097">
    <w:abstractNumId w:val="14"/>
  </w:num>
  <w:num w:numId="14" w16cid:durableId="699286734">
    <w:abstractNumId w:val="10"/>
  </w:num>
  <w:num w:numId="15" w16cid:durableId="788743466">
    <w:abstractNumId w:val="8"/>
  </w:num>
  <w:num w:numId="16" w16cid:durableId="212623757">
    <w:abstractNumId w:val="13"/>
  </w:num>
  <w:num w:numId="17" w16cid:durableId="996499851">
    <w:abstractNumId w:val="6"/>
  </w:num>
  <w:num w:numId="18" w16cid:durableId="849492018">
    <w:abstractNumId w:val="11"/>
  </w:num>
  <w:num w:numId="19" w16cid:durableId="1635136167">
    <w:abstractNumId w:val="17"/>
  </w:num>
  <w:num w:numId="20" w16cid:durableId="72315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B38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61E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A4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F7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138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Knappbyte - uppdukning</dc:title>
  <dc:subject/>
  <dc:creator>patrik.jens.johansson@vgregion.se</dc:creator>
  <keywords/>
  <lastModifiedBy>Ann-Catrin Jonasson</lastModifiedBy>
  <revision>3</revision>
  <lastPrinted>2016-03-31T10:56:00.0000000Z</lastPrinted>
  <dcterms:created xsi:type="dcterms:W3CDTF">2022-05-12T07:31:00.0000000Z</dcterms:created>
  <dcterms:modified xsi:type="dcterms:W3CDTF">2025-10-02T13:53:00.0000000Z</dcterms:modified>
</coreProperties>
</file>