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55FD0" w14:paraId="412277D7" w14:textId="77777777" w:rsidTr="00B82F5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bookmarkStart w:id="0" w:name="_Hlk94770715"/>
          <w:bookmarkEnd w:id="0"/>
          <w:p w14:paraId="6D85CD50" w14:textId="06EE4D27" w:rsidR="00A55FD0" w:rsidRPr="00130348" w:rsidRDefault="00A55FD0" w:rsidP="00B82F53">
            <w:pPr>
              <w:pStyle w:val="Rubrik1"/>
              <w:rPr>
                <w:rFonts w:ascii="Arial Fet" w:hAnsi="Arial Fet"/>
              </w:rPr>
            </w:pPr>
            <w:r w:rsidRPr="00130348">
              <w:rPr>
                <w:rFonts w:ascii="Arial Fet" w:hAnsi="Arial Fe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CE1FE" wp14:editId="5A96AADC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B012BA" w14:textId="77777777" w:rsidR="00A55FD0" w:rsidRPr="003D37FD" w:rsidRDefault="00A55FD0" w:rsidP="00A55FD0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9CE1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AB012BA" w14:textId="77777777" w:rsidR="00A55FD0" w:rsidRPr="003D37FD" w:rsidRDefault="00A55FD0" w:rsidP="00A55FD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30348">
              <w:rPr>
                <w:rFonts w:ascii="Arial Fet" w:hAnsi="Arial Fe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258EBD" wp14:editId="78E1DA2C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7" name="Textrut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B83DE9" w14:textId="77777777" w:rsidR="00A55FD0" w:rsidRPr="003D37FD" w:rsidRDefault="00A55FD0" w:rsidP="00A55FD0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1258EBD" id="Textruta 7" o:spid="_x0000_s1027" type="#_x0000_t202" style="position:absolute;left:0;text-align:left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      <v:textbox style="mso-fit-shape-to-text:t">
                        <w:txbxContent>
                          <w:p w14:paraId="01B83DE9" w14:textId="77777777" w:rsidR="00A55FD0" w:rsidRPr="003D37FD" w:rsidRDefault="00A55FD0" w:rsidP="00A55FD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30348">
              <w:rPr>
                <w:rFonts w:ascii="Arial Fet" w:hAnsi="Arial Fet"/>
              </w:rPr>
              <w:t>Intratympanal</w:t>
            </w:r>
            <w:proofErr w:type="spellEnd"/>
            <w:r w:rsidRPr="00130348">
              <w:rPr>
                <w:rFonts w:ascii="Arial Fet" w:hAnsi="Arial Fet"/>
              </w:rPr>
              <w:t xml:space="preserve"> kortisonbehandling </w:t>
            </w:r>
            <w:r w:rsidR="00506D64">
              <w:rPr>
                <w:rFonts w:ascii="Arial Fet" w:hAnsi="Arial Fet"/>
              </w:rPr>
              <w:t xml:space="preserve">vid </w:t>
            </w:r>
            <w:proofErr w:type="spellStart"/>
            <w:r w:rsidR="00506D64">
              <w:rPr>
                <w:rFonts w:ascii="Arial Fet" w:hAnsi="Arial Fet"/>
              </w:rPr>
              <w:t>Ménières</w:t>
            </w:r>
            <w:proofErr w:type="spellEnd"/>
            <w:r w:rsidR="00506D64">
              <w:rPr>
                <w:rFonts w:ascii="Arial Fet" w:hAnsi="Arial Fet"/>
              </w:rPr>
              <w:t xml:space="preserve"> sjukdom - Uppdukning</w:t>
            </w:r>
          </w:p>
        </w:tc>
      </w:tr>
    </w:tbl>
    <w:p w14:paraId="07B64BF9" w14:textId="77777777" w:rsidR="00A55FD0" w:rsidRDefault="00A55FD0" w:rsidP="00A55FD0">
      <w:pPr>
        <w:pStyle w:val="Rubrik2"/>
      </w:pPr>
      <w:r>
        <w:t xml:space="preserve">Utrustning </w:t>
      </w:r>
    </w:p>
    <w:p w14:paraId="778D3F2F" w14:textId="77777777" w:rsidR="00A55FD0" w:rsidRDefault="00A55FD0" w:rsidP="00A55FD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BD14F" wp14:editId="281978FA">
                <wp:simplePos x="0" y="0"/>
                <wp:positionH relativeFrom="column">
                  <wp:posOffset>371949</wp:posOffset>
                </wp:positionH>
                <wp:positionV relativeFrom="paragraph">
                  <wp:posOffset>5132705</wp:posOffset>
                </wp:positionV>
                <wp:extent cx="36830" cy="53975"/>
                <wp:effectExtent l="0" t="0" r="1270" b="3175"/>
                <wp:wrapNone/>
                <wp:docPr id="31" name="Frihandsfigur: 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" cy="53975"/>
                        </a:xfrm>
                        <a:custGeom>
                          <a:avLst/>
                          <a:gdLst>
                            <a:gd name="connsiteX0" fmla="*/ 17405 w 37292"/>
                            <a:gd name="connsiteY0" fmla="*/ 32137 h 54431"/>
                            <a:gd name="connsiteX1" fmla="*/ 8828 w 37292"/>
                            <a:gd name="connsiteY1" fmla="*/ 43743 h 54431"/>
                            <a:gd name="connsiteX2" fmla="*/ 0 w 37292"/>
                            <a:gd name="connsiteY2" fmla="*/ 54432 h 54431"/>
                            <a:gd name="connsiteX3" fmla="*/ 37293 w 37292"/>
                            <a:gd name="connsiteY3" fmla="*/ 54432 h 54431"/>
                            <a:gd name="connsiteX4" fmla="*/ 37293 w 37292"/>
                            <a:gd name="connsiteY4" fmla="*/ 0 h 54431"/>
                            <a:gd name="connsiteX5" fmla="*/ 26604 w 37292"/>
                            <a:gd name="connsiteY5" fmla="*/ 18087 h 54431"/>
                            <a:gd name="connsiteX6" fmla="*/ 17405 w 37292"/>
                            <a:gd name="connsiteY6" fmla="*/ 32137 h 544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7292" h="54431">
                              <a:moveTo>
                                <a:pt x="17405" y="32137"/>
                              </a:moveTo>
                              <a:cubicBezTo>
                                <a:pt x="14500" y="36323"/>
                                <a:pt x="11641" y="40191"/>
                                <a:pt x="8828" y="43743"/>
                              </a:cubicBezTo>
                              <a:cubicBezTo>
                                <a:pt x="6015" y="47295"/>
                                <a:pt x="3073" y="50858"/>
                                <a:pt x="0" y="54432"/>
                              </a:cubicBezTo>
                              <a:lnTo>
                                <a:pt x="37293" y="54432"/>
                              </a:lnTo>
                              <a:lnTo>
                                <a:pt x="37293" y="0"/>
                              </a:lnTo>
                              <a:cubicBezTo>
                                <a:pt x="33394" y="6879"/>
                                <a:pt x="29831" y="12908"/>
                                <a:pt x="26604" y="18087"/>
                              </a:cubicBezTo>
                              <a:cubicBezTo>
                                <a:pt x="23377" y="23265"/>
                                <a:pt x="20310" y="27949"/>
                                <a:pt x="17405" y="3213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E217" id="Frihandsfigur: Form 31" o:spid="_x0000_s1026" style="position:absolute;margin-left:29.3pt;margin-top:404.15pt;width:2.9pt;height: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92,5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" path="m17405,32137v-2905,4186,-5764,8054,-8577,11606c6015,47295,3073,50858,,54432r37293,l37293,c33394,6879,29831,12908,26604,18087v-3227,5178,-6294,9862,-9199,14050xe" fillcolor="white [3212]" stroked="f" strokeweight=".102mm">
                <v:stroke joinstyle="miter"/>
                <v:path arrowok="t" o:connecttype="custom" o:connectlocs="17189,31868;8719,43377;0,53976;36831,53976;36831,0;26274,17935;17189,31868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42C7EA" wp14:editId="40FC4595">
                <wp:simplePos x="0" y="0"/>
                <wp:positionH relativeFrom="column">
                  <wp:posOffset>1858945</wp:posOffset>
                </wp:positionH>
                <wp:positionV relativeFrom="paragraph">
                  <wp:posOffset>3863906</wp:posOffset>
                </wp:positionV>
                <wp:extent cx="2716457" cy="688381"/>
                <wp:effectExtent l="0" t="0" r="8255" b="0"/>
                <wp:wrapNone/>
                <wp:docPr id="44" name="Rektange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457" cy="688381"/>
                        </a:xfrm>
                        <a:custGeom>
                          <a:avLst/>
                          <a:gdLst>
                            <a:gd name="connsiteX0" fmla="*/ 0 w 2430145"/>
                            <a:gd name="connsiteY0" fmla="*/ 0 h 648970"/>
                            <a:gd name="connsiteX1" fmla="*/ 2430145 w 2430145"/>
                            <a:gd name="connsiteY1" fmla="*/ 0 h 648970"/>
                            <a:gd name="connsiteX2" fmla="*/ 2430145 w 2430145"/>
                            <a:gd name="connsiteY2" fmla="*/ 648970 h 648970"/>
                            <a:gd name="connsiteX3" fmla="*/ 0 w 2430145"/>
                            <a:gd name="connsiteY3" fmla="*/ 648970 h 648970"/>
                            <a:gd name="connsiteX4" fmla="*/ 0 w 2430145"/>
                            <a:gd name="connsiteY4" fmla="*/ 0 h 648970"/>
                            <a:gd name="connsiteX0" fmla="*/ 0 w 2430145"/>
                            <a:gd name="connsiteY0" fmla="*/ 0 h 648970"/>
                            <a:gd name="connsiteX1" fmla="*/ 2430145 w 2430145"/>
                            <a:gd name="connsiteY1" fmla="*/ 0 h 648970"/>
                            <a:gd name="connsiteX2" fmla="*/ 2430145 w 2430145"/>
                            <a:gd name="connsiteY2" fmla="*/ 648970 h 648970"/>
                            <a:gd name="connsiteX3" fmla="*/ 142768 w 2430145"/>
                            <a:gd name="connsiteY3" fmla="*/ 196869 h 648970"/>
                            <a:gd name="connsiteX4" fmla="*/ 0 w 2430145"/>
                            <a:gd name="connsiteY4" fmla="*/ 0 h 648970"/>
                            <a:gd name="connsiteX0" fmla="*/ 0 w 2294175"/>
                            <a:gd name="connsiteY0" fmla="*/ 13597 h 648970"/>
                            <a:gd name="connsiteX1" fmla="*/ 2294175 w 2294175"/>
                            <a:gd name="connsiteY1" fmla="*/ 0 h 648970"/>
                            <a:gd name="connsiteX2" fmla="*/ 2294175 w 2294175"/>
                            <a:gd name="connsiteY2" fmla="*/ 648970 h 648970"/>
                            <a:gd name="connsiteX3" fmla="*/ 6798 w 2294175"/>
                            <a:gd name="connsiteY3" fmla="*/ 196869 h 648970"/>
                            <a:gd name="connsiteX4" fmla="*/ 0 w 2294175"/>
                            <a:gd name="connsiteY4" fmla="*/ 13597 h 648970"/>
                            <a:gd name="connsiteX0" fmla="*/ 0 w 2294175"/>
                            <a:gd name="connsiteY0" fmla="*/ 13597 h 648970"/>
                            <a:gd name="connsiteX1" fmla="*/ 2294175 w 2294175"/>
                            <a:gd name="connsiteY1" fmla="*/ 0 h 648970"/>
                            <a:gd name="connsiteX2" fmla="*/ 2294175 w 2294175"/>
                            <a:gd name="connsiteY2" fmla="*/ 648970 h 648970"/>
                            <a:gd name="connsiteX3" fmla="*/ 1451431 w 2294175"/>
                            <a:gd name="connsiteY3" fmla="*/ 319530 h 648970"/>
                            <a:gd name="connsiteX4" fmla="*/ 6798 w 2294175"/>
                            <a:gd name="connsiteY4" fmla="*/ 196869 h 648970"/>
                            <a:gd name="connsiteX5" fmla="*/ 0 w 2294175"/>
                            <a:gd name="connsiteY5" fmla="*/ 13597 h 648970"/>
                            <a:gd name="connsiteX0" fmla="*/ 0 w 2294175"/>
                            <a:gd name="connsiteY0" fmla="*/ 0 h 635373"/>
                            <a:gd name="connsiteX1" fmla="*/ 2280578 w 2294175"/>
                            <a:gd name="connsiteY1" fmla="*/ 356922 h 635373"/>
                            <a:gd name="connsiteX2" fmla="*/ 2294175 w 2294175"/>
                            <a:gd name="connsiteY2" fmla="*/ 635373 h 635373"/>
                            <a:gd name="connsiteX3" fmla="*/ 1451431 w 2294175"/>
                            <a:gd name="connsiteY3" fmla="*/ 305933 h 635373"/>
                            <a:gd name="connsiteX4" fmla="*/ 6798 w 2294175"/>
                            <a:gd name="connsiteY4" fmla="*/ 183272 h 635373"/>
                            <a:gd name="connsiteX5" fmla="*/ 0 w 2294175"/>
                            <a:gd name="connsiteY5" fmla="*/ 0 h 635373"/>
                            <a:gd name="connsiteX0" fmla="*/ 0 w 2294175"/>
                            <a:gd name="connsiteY0" fmla="*/ 0 h 635373"/>
                            <a:gd name="connsiteX1" fmla="*/ 1529612 w 2294175"/>
                            <a:gd name="connsiteY1" fmla="*/ 125720 h 635373"/>
                            <a:gd name="connsiteX2" fmla="*/ 2280578 w 2294175"/>
                            <a:gd name="connsiteY2" fmla="*/ 356922 h 635373"/>
                            <a:gd name="connsiteX3" fmla="*/ 2294175 w 2294175"/>
                            <a:gd name="connsiteY3" fmla="*/ 635373 h 635373"/>
                            <a:gd name="connsiteX4" fmla="*/ 1451431 w 2294175"/>
                            <a:gd name="connsiteY4" fmla="*/ 305933 h 635373"/>
                            <a:gd name="connsiteX5" fmla="*/ 6798 w 2294175"/>
                            <a:gd name="connsiteY5" fmla="*/ 183272 h 635373"/>
                            <a:gd name="connsiteX6" fmla="*/ 0 w 2294175"/>
                            <a:gd name="connsiteY6" fmla="*/ 0 h 635373"/>
                            <a:gd name="connsiteX0" fmla="*/ 0 w 2280578"/>
                            <a:gd name="connsiteY0" fmla="*/ 0 h 577610"/>
                            <a:gd name="connsiteX1" fmla="*/ 1529612 w 2280578"/>
                            <a:gd name="connsiteY1" fmla="*/ 125720 h 577610"/>
                            <a:gd name="connsiteX2" fmla="*/ 2280578 w 2280578"/>
                            <a:gd name="connsiteY2" fmla="*/ 356922 h 577610"/>
                            <a:gd name="connsiteX3" fmla="*/ 2134416 w 2280578"/>
                            <a:gd name="connsiteY3" fmla="*/ 577610 h 577610"/>
                            <a:gd name="connsiteX4" fmla="*/ 1451431 w 2280578"/>
                            <a:gd name="connsiteY4" fmla="*/ 305933 h 577610"/>
                            <a:gd name="connsiteX5" fmla="*/ 6798 w 2280578"/>
                            <a:gd name="connsiteY5" fmla="*/ 183272 h 577610"/>
                            <a:gd name="connsiteX6" fmla="*/ 0 w 2280578"/>
                            <a:gd name="connsiteY6" fmla="*/ 0 h 577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280578" h="577610">
                              <a:moveTo>
                                <a:pt x="0" y="0"/>
                              </a:moveTo>
                              <a:cubicBezTo>
                                <a:pt x="472480" y="72487"/>
                                <a:pt x="1057132" y="53233"/>
                                <a:pt x="1529612" y="125720"/>
                              </a:cubicBezTo>
                              <a:lnTo>
                                <a:pt x="2280578" y="356922"/>
                              </a:lnTo>
                              <a:lnTo>
                                <a:pt x="2134416" y="577610"/>
                              </a:lnTo>
                              <a:cubicBezTo>
                                <a:pt x="1834240" y="519919"/>
                                <a:pt x="1751607" y="363624"/>
                                <a:pt x="1451431" y="305933"/>
                              </a:cubicBezTo>
                              <a:lnTo>
                                <a:pt x="6798" y="1832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1957" id="Rektangel 44" o:spid="_x0000_s1026" style="position:absolute;margin-left:146.35pt;margin-top:304.25pt;width:213.9pt;height:5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0578,577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" path="m,c472480,72487,1057132,53233,1529612,125720r750966,231202l2134416,577610c1834240,519919,1751607,363624,1451431,305933l6798,183272,,xe" stroked="f" strokeweight="2pt">
                <v:fill r:id="rId13" o:title="" recolor="t" rotate="t" type="frame"/>
                <v:path arrowok="t" o:connecttype="custom" o:connectlocs="0,0;1821961,149830;2716457,425371;2542360,688381;1728838,364603;8097,218419;0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63C6C" wp14:editId="6F48C629">
                <wp:simplePos x="0" y="0"/>
                <wp:positionH relativeFrom="column">
                  <wp:posOffset>4156710</wp:posOffset>
                </wp:positionH>
                <wp:positionV relativeFrom="paragraph">
                  <wp:posOffset>3764691</wp:posOffset>
                </wp:positionV>
                <wp:extent cx="284480" cy="284480"/>
                <wp:effectExtent l="0" t="0" r="1270" b="1270"/>
                <wp:wrapNone/>
                <wp:docPr id="37" name="Bild 20" descr="Märke 7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84480"/>
                        </a:xfrm>
                        <a:custGeom>
                          <a:avLst/>
                          <a:gdLst>
                            <a:gd name="connsiteX0" fmla="*/ 142421 w 284842"/>
                            <a:gd name="connsiteY0" fmla="*/ 0 h 284842"/>
                            <a:gd name="connsiteX1" fmla="*/ 0 w 284842"/>
                            <a:gd name="connsiteY1" fmla="*/ 142421 h 284842"/>
                            <a:gd name="connsiteX2" fmla="*/ 142421 w 284842"/>
                            <a:gd name="connsiteY2" fmla="*/ 284843 h 284842"/>
                            <a:gd name="connsiteX3" fmla="*/ 284843 w 284842"/>
                            <a:gd name="connsiteY3" fmla="*/ 142421 h 284842"/>
                            <a:gd name="connsiteX4" fmla="*/ 284843 w 284842"/>
                            <a:gd name="connsiteY4" fmla="*/ 142410 h 284842"/>
                            <a:gd name="connsiteX5" fmla="*/ 142530 w 284842"/>
                            <a:gd name="connsiteY5" fmla="*/ 0 h 284842"/>
                            <a:gd name="connsiteX6" fmla="*/ 142421 w 284842"/>
                            <a:gd name="connsiteY6" fmla="*/ 0 h 284842"/>
                            <a:gd name="connsiteX7" fmla="*/ 192506 w 284842"/>
                            <a:gd name="connsiteY7" fmla="*/ 90525 h 284842"/>
                            <a:gd name="connsiteX8" fmla="*/ 176070 w 284842"/>
                            <a:gd name="connsiteY8" fmla="*/ 119475 h 284842"/>
                            <a:gd name="connsiteX9" fmla="*/ 161820 w 284842"/>
                            <a:gd name="connsiteY9" fmla="*/ 147926 h 284842"/>
                            <a:gd name="connsiteX10" fmla="*/ 150679 w 284842"/>
                            <a:gd name="connsiteY10" fmla="*/ 176378 h 284842"/>
                            <a:gd name="connsiteX11" fmla="*/ 143333 w 284842"/>
                            <a:gd name="connsiteY11" fmla="*/ 205200 h 284842"/>
                            <a:gd name="connsiteX12" fmla="*/ 122280 w 284842"/>
                            <a:gd name="connsiteY12" fmla="*/ 205200 h 284842"/>
                            <a:gd name="connsiteX13" fmla="*/ 129188 w 284842"/>
                            <a:gd name="connsiteY13" fmla="*/ 176936 h 284842"/>
                            <a:gd name="connsiteX14" fmla="*/ 140145 w 284842"/>
                            <a:gd name="connsiteY14" fmla="*/ 149483 h 284842"/>
                            <a:gd name="connsiteX15" fmla="*/ 153964 w 284842"/>
                            <a:gd name="connsiteY15" fmla="*/ 122213 h 284842"/>
                            <a:gd name="connsiteX16" fmla="*/ 169470 w 284842"/>
                            <a:gd name="connsiteY16" fmla="*/ 94635 h 284842"/>
                            <a:gd name="connsiteX17" fmla="*/ 100988 w 284842"/>
                            <a:gd name="connsiteY17" fmla="*/ 94635 h 284842"/>
                            <a:gd name="connsiteX18" fmla="*/ 100988 w 284842"/>
                            <a:gd name="connsiteY18" fmla="*/ 77329 h 284842"/>
                            <a:gd name="connsiteX19" fmla="*/ 192506 w 284842"/>
                            <a:gd name="connsiteY19" fmla="*/ 77329 h 284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4842" h="284842">
                              <a:moveTo>
                                <a:pt x="142421" y="0"/>
                              </a:moveTo>
                              <a:cubicBezTo>
                                <a:pt x="63764" y="0"/>
                                <a:pt x="0" y="63764"/>
                                <a:pt x="0" y="142421"/>
                              </a:cubicBezTo>
                              <a:cubicBezTo>
                                <a:pt x="0" y="221078"/>
                                <a:pt x="63764" y="284843"/>
                                <a:pt x="142421" y="284843"/>
                              </a:cubicBezTo>
                              <a:cubicBezTo>
                                <a:pt x="221078" y="284843"/>
                                <a:pt x="284843" y="221078"/>
                                <a:pt x="284843" y="142421"/>
                              </a:cubicBezTo>
                              <a:cubicBezTo>
                                <a:pt x="284843" y="142418"/>
                                <a:pt x="284843" y="142414"/>
                                <a:pt x="284843" y="142410"/>
                              </a:cubicBezTo>
                              <a:cubicBezTo>
                                <a:pt x="284870" y="63786"/>
                                <a:pt x="221154" y="27"/>
                                <a:pt x="142530" y="0"/>
                              </a:cubicBezTo>
                              <a:cubicBezTo>
                                <a:pt x="142494" y="0"/>
                                <a:pt x="142458" y="0"/>
                                <a:pt x="142421" y="0"/>
                              </a:cubicBezTo>
                              <a:close/>
                              <a:moveTo>
                                <a:pt x="192506" y="90525"/>
                              </a:moveTo>
                              <a:cubicBezTo>
                                <a:pt x="186776" y="100320"/>
                                <a:pt x="181298" y="109970"/>
                                <a:pt x="176070" y="119475"/>
                              </a:cubicBezTo>
                              <a:cubicBezTo>
                                <a:pt x="170843" y="128980"/>
                                <a:pt x="166092" y="138464"/>
                                <a:pt x="161820" y="147926"/>
                              </a:cubicBezTo>
                              <a:cubicBezTo>
                                <a:pt x="157614" y="157210"/>
                                <a:pt x="153895" y="166707"/>
                                <a:pt x="150679" y="176378"/>
                              </a:cubicBezTo>
                              <a:cubicBezTo>
                                <a:pt x="147546" y="185798"/>
                                <a:pt x="145091" y="195430"/>
                                <a:pt x="143333" y="205200"/>
                              </a:cubicBezTo>
                              <a:lnTo>
                                <a:pt x="122280" y="205200"/>
                              </a:lnTo>
                              <a:cubicBezTo>
                                <a:pt x="123768" y="195598"/>
                                <a:pt x="126079" y="186142"/>
                                <a:pt x="129188" y="176936"/>
                              </a:cubicBezTo>
                              <a:cubicBezTo>
                                <a:pt x="132352" y="167598"/>
                                <a:pt x="136010" y="158433"/>
                                <a:pt x="140145" y="149483"/>
                              </a:cubicBezTo>
                              <a:cubicBezTo>
                                <a:pt x="144333" y="140393"/>
                                <a:pt x="148939" y="131303"/>
                                <a:pt x="153964" y="122213"/>
                              </a:cubicBezTo>
                              <a:cubicBezTo>
                                <a:pt x="158989" y="113123"/>
                                <a:pt x="164157" y="103930"/>
                                <a:pt x="169470" y="94635"/>
                              </a:cubicBezTo>
                              <a:lnTo>
                                <a:pt x="100988" y="94635"/>
                              </a:lnTo>
                              <a:lnTo>
                                <a:pt x="100988" y="77329"/>
                              </a:lnTo>
                              <a:lnTo>
                                <a:pt x="192506" y="7732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1BBE0" id="Bild 20" o:spid="_x0000_s1026" alt="Märke 7 med hel fyllning" style="position:absolute;margin-left:327.3pt;margin-top:296.45pt;width:22.4pt;height:2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842,28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" path="m142421,c63764,,,63764,,142421v,78657,63764,142422,142421,142422c221078,284843,284843,221078,284843,142421v,-3,,-7,,-11c284870,63786,221154,27,142530,v-36,,-72,,-109,xm192506,90525v-5730,9795,-11208,19445,-16436,28950c170843,128980,166092,138464,161820,147926v-4206,9284,-7925,18781,-11141,28452c147546,185798,145091,195430,143333,205200r-21053,c123768,195598,126079,186142,129188,176936v3164,-9338,6822,-18503,10957,-27453c144333,140393,148939,131303,153964,122213v5025,-9090,10193,-18283,15506,-27578l100988,94635r,-17306l192506,77329r,13196xe" fillcolor="white [3212]" stroked="f" strokeweight=".102mm">
                <v:stroke joinstyle="miter"/>
                <v:path arrowok="t" o:connecttype="custom" o:connectlocs="142240,0;0,142240;142240,284481;284481,142240;284481,142229;142349,0;142240,0;192261,90410;175846,119323;161614,147738;150488,176154;143151,204939;122125,204939;129024,176711;139967,149293;153768,122058;169255,94515;100860,94515;100860,77231;192261,77231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E7054F" wp14:editId="1AC38FA1">
                <wp:simplePos x="0" y="0"/>
                <wp:positionH relativeFrom="column">
                  <wp:posOffset>252095</wp:posOffset>
                </wp:positionH>
                <wp:positionV relativeFrom="paragraph">
                  <wp:posOffset>3505200</wp:posOffset>
                </wp:positionV>
                <wp:extent cx="283845" cy="283845"/>
                <wp:effectExtent l="0" t="0" r="1905" b="1905"/>
                <wp:wrapNone/>
                <wp:docPr id="29" name="Bild 24" descr="Märke 3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83845"/>
                        </a:xfrm>
                        <a:custGeom>
                          <a:avLst/>
                          <a:gdLst>
                            <a:gd name="connsiteX0" fmla="*/ 142195 w 284383"/>
                            <a:gd name="connsiteY0" fmla="*/ 0 h 284383"/>
                            <a:gd name="connsiteX1" fmla="*/ 0 w 284383"/>
                            <a:gd name="connsiteY1" fmla="*/ 142188 h 284383"/>
                            <a:gd name="connsiteX2" fmla="*/ 142188 w 284383"/>
                            <a:gd name="connsiteY2" fmla="*/ 284383 h 284383"/>
                            <a:gd name="connsiteX3" fmla="*/ 284383 w 284383"/>
                            <a:gd name="connsiteY3" fmla="*/ 142195 h 284383"/>
                            <a:gd name="connsiteX4" fmla="*/ 284383 w 284383"/>
                            <a:gd name="connsiteY4" fmla="*/ 142180 h 284383"/>
                            <a:gd name="connsiteX5" fmla="*/ 142308 w 284383"/>
                            <a:gd name="connsiteY5" fmla="*/ 0 h 284383"/>
                            <a:gd name="connsiteX6" fmla="*/ 142195 w 284383"/>
                            <a:gd name="connsiteY6" fmla="*/ 0 h 284383"/>
                            <a:gd name="connsiteX7" fmla="*/ 179814 w 284383"/>
                            <a:gd name="connsiteY7" fmla="*/ 185441 h 284383"/>
                            <a:gd name="connsiteX8" fmla="*/ 169181 w 284383"/>
                            <a:gd name="connsiteY8" fmla="*/ 197125 h 284383"/>
                            <a:gd name="connsiteX9" fmla="*/ 153584 w 284383"/>
                            <a:gd name="connsiteY9" fmla="*/ 204272 h 284383"/>
                            <a:gd name="connsiteX10" fmla="*/ 134865 w 284383"/>
                            <a:gd name="connsiteY10" fmla="*/ 206698 h 284383"/>
                            <a:gd name="connsiteX11" fmla="*/ 115846 w 284383"/>
                            <a:gd name="connsiteY11" fmla="*/ 205017 h 284383"/>
                            <a:gd name="connsiteX12" fmla="*/ 100807 w 284383"/>
                            <a:gd name="connsiteY12" fmla="*/ 199985 h 284383"/>
                            <a:gd name="connsiteX13" fmla="*/ 100807 w 284383"/>
                            <a:gd name="connsiteY13" fmla="*/ 180828 h 284383"/>
                            <a:gd name="connsiteX14" fmla="*/ 117280 w 284383"/>
                            <a:gd name="connsiteY14" fmla="*/ 188413 h 284383"/>
                            <a:gd name="connsiteX15" fmla="*/ 135486 w 284383"/>
                            <a:gd name="connsiteY15" fmla="*/ 190899 h 284383"/>
                            <a:gd name="connsiteX16" fmla="*/ 144314 w 284383"/>
                            <a:gd name="connsiteY16" fmla="*/ 190027 h 284383"/>
                            <a:gd name="connsiteX17" fmla="*/ 153082 w 284383"/>
                            <a:gd name="connsiteY17" fmla="*/ 186860 h 284383"/>
                            <a:gd name="connsiteX18" fmla="*/ 159795 w 284383"/>
                            <a:gd name="connsiteY18" fmla="*/ 180581 h 284383"/>
                            <a:gd name="connsiteX19" fmla="*/ 162461 w 284383"/>
                            <a:gd name="connsiteY19" fmla="*/ 170514 h 284383"/>
                            <a:gd name="connsiteX20" fmla="*/ 159919 w 284383"/>
                            <a:gd name="connsiteY20" fmla="*/ 160132 h 284383"/>
                            <a:gd name="connsiteX21" fmla="*/ 152832 w 284383"/>
                            <a:gd name="connsiteY21" fmla="*/ 153172 h 284383"/>
                            <a:gd name="connsiteX22" fmla="*/ 142143 w 284383"/>
                            <a:gd name="connsiteY22" fmla="*/ 149256 h 284383"/>
                            <a:gd name="connsiteX23" fmla="*/ 128774 w 284383"/>
                            <a:gd name="connsiteY23" fmla="*/ 148013 h 284383"/>
                            <a:gd name="connsiteX24" fmla="*/ 117220 w 284383"/>
                            <a:gd name="connsiteY24" fmla="*/ 148013 h 284383"/>
                            <a:gd name="connsiteX25" fmla="*/ 117220 w 284383"/>
                            <a:gd name="connsiteY25" fmla="*/ 132102 h 284383"/>
                            <a:gd name="connsiteX26" fmla="*/ 128160 w 284383"/>
                            <a:gd name="connsiteY26" fmla="*/ 132102 h 284383"/>
                            <a:gd name="connsiteX27" fmla="*/ 140035 w 284383"/>
                            <a:gd name="connsiteY27" fmla="*/ 130979 h 284383"/>
                            <a:gd name="connsiteX28" fmla="*/ 149357 w 284383"/>
                            <a:gd name="connsiteY28" fmla="*/ 127314 h 284383"/>
                            <a:gd name="connsiteX29" fmla="*/ 155449 w 284383"/>
                            <a:gd name="connsiteY29" fmla="*/ 120784 h 284383"/>
                            <a:gd name="connsiteX30" fmla="*/ 157624 w 284383"/>
                            <a:gd name="connsiteY30" fmla="*/ 111091 h 284383"/>
                            <a:gd name="connsiteX31" fmla="*/ 155576 w 284383"/>
                            <a:gd name="connsiteY31" fmla="*/ 102327 h 284383"/>
                            <a:gd name="connsiteX32" fmla="*/ 150334 w 284383"/>
                            <a:gd name="connsiteY32" fmla="*/ 96981 h 284383"/>
                            <a:gd name="connsiteX33" fmla="*/ 143431 w 284383"/>
                            <a:gd name="connsiteY33" fmla="*/ 94308 h 284383"/>
                            <a:gd name="connsiteX34" fmla="*/ 136224 w 284383"/>
                            <a:gd name="connsiteY34" fmla="*/ 93559 h 284383"/>
                            <a:gd name="connsiteX35" fmla="*/ 120807 w 284383"/>
                            <a:gd name="connsiteY35" fmla="*/ 95805 h 284383"/>
                            <a:gd name="connsiteX36" fmla="*/ 106138 w 284383"/>
                            <a:gd name="connsiteY36" fmla="*/ 102514 h 284383"/>
                            <a:gd name="connsiteX37" fmla="*/ 106138 w 284383"/>
                            <a:gd name="connsiteY37" fmla="*/ 84877 h 284383"/>
                            <a:gd name="connsiteX38" fmla="*/ 120908 w 284383"/>
                            <a:gd name="connsiteY38" fmla="*/ 79467 h 284383"/>
                            <a:gd name="connsiteX39" fmla="*/ 137995 w 284383"/>
                            <a:gd name="connsiteY39" fmla="*/ 77666 h 284383"/>
                            <a:gd name="connsiteX40" fmla="*/ 153228 w 284383"/>
                            <a:gd name="connsiteY40" fmla="*/ 79467 h 284383"/>
                            <a:gd name="connsiteX41" fmla="*/ 166332 w 284383"/>
                            <a:gd name="connsiteY41" fmla="*/ 85000 h 284383"/>
                            <a:gd name="connsiteX42" fmla="*/ 175471 w 284383"/>
                            <a:gd name="connsiteY42" fmla="*/ 94446 h 284383"/>
                            <a:gd name="connsiteX43" fmla="*/ 178885 w 284383"/>
                            <a:gd name="connsiteY43" fmla="*/ 107995 h 284383"/>
                            <a:gd name="connsiteX44" fmla="*/ 171742 w 284383"/>
                            <a:gd name="connsiteY44" fmla="*/ 128384 h 284383"/>
                            <a:gd name="connsiteX45" fmla="*/ 152161 w 284383"/>
                            <a:gd name="connsiteY45" fmla="*/ 139197 h 284383"/>
                            <a:gd name="connsiteX46" fmla="*/ 163970 w 284383"/>
                            <a:gd name="connsiteY46" fmla="*/ 142192 h 284383"/>
                            <a:gd name="connsiteX47" fmla="*/ 174104 w 284383"/>
                            <a:gd name="connsiteY47" fmla="*/ 148470 h 284383"/>
                            <a:gd name="connsiteX48" fmla="*/ 181124 w 284383"/>
                            <a:gd name="connsiteY48" fmla="*/ 157669 h 284383"/>
                            <a:gd name="connsiteX49" fmla="*/ 183745 w 284383"/>
                            <a:gd name="connsiteY49" fmla="*/ 169293 h 284383"/>
                            <a:gd name="connsiteX50" fmla="*/ 179814 w 284383"/>
                            <a:gd name="connsiteY50" fmla="*/ 185441 h 284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284383" h="284383">
                              <a:moveTo>
                                <a:pt x="142195" y="0"/>
                              </a:moveTo>
                              <a:cubicBezTo>
                                <a:pt x="63665" y="-2"/>
                                <a:pt x="2" y="63658"/>
                                <a:pt x="0" y="142188"/>
                              </a:cubicBezTo>
                              <a:cubicBezTo>
                                <a:pt x="-2" y="220718"/>
                                <a:pt x="63658" y="284381"/>
                                <a:pt x="142188" y="284383"/>
                              </a:cubicBezTo>
                              <a:cubicBezTo>
                                <a:pt x="220718" y="284385"/>
                                <a:pt x="284381" y="220726"/>
                                <a:pt x="284383" y="142195"/>
                              </a:cubicBezTo>
                              <a:cubicBezTo>
                                <a:pt x="284383" y="142190"/>
                                <a:pt x="284383" y="142185"/>
                                <a:pt x="284383" y="142180"/>
                              </a:cubicBezTo>
                              <a:cubicBezTo>
                                <a:pt x="284412" y="63685"/>
                                <a:pt x="220803" y="29"/>
                                <a:pt x="142308" y="0"/>
                              </a:cubicBezTo>
                              <a:cubicBezTo>
                                <a:pt x="142270" y="0"/>
                                <a:pt x="142233" y="0"/>
                                <a:pt x="142195" y="0"/>
                              </a:cubicBezTo>
                              <a:close/>
                              <a:moveTo>
                                <a:pt x="179814" y="185441"/>
                              </a:moveTo>
                              <a:cubicBezTo>
                                <a:pt x="177198" y="190089"/>
                                <a:pt x="173562" y="194084"/>
                                <a:pt x="169181" y="197125"/>
                              </a:cubicBezTo>
                              <a:cubicBezTo>
                                <a:pt x="164439" y="200399"/>
                                <a:pt x="159160" y="202817"/>
                                <a:pt x="153584" y="204272"/>
                              </a:cubicBezTo>
                              <a:cubicBezTo>
                                <a:pt x="147481" y="205913"/>
                                <a:pt x="141185" y="206729"/>
                                <a:pt x="134865" y="206698"/>
                              </a:cubicBezTo>
                              <a:cubicBezTo>
                                <a:pt x="128487" y="206720"/>
                                <a:pt x="122121" y="206158"/>
                                <a:pt x="115846" y="205017"/>
                              </a:cubicBezTo>
                              <a:cubicBezTo>
                                <a:pt x="110592" y="204171"/>
                                <a:pt x="105512" y="202471"/>
                                <a:pt x="100807" y="199985"/>
                              </a:cubicBezTo>
                              <a:lnTo>
                                <a:pt x="100807" y="180828"/>
                              </a:lnTo>
                              <a:cubicBezTo>
                                <a:pt x="105803" y="184316"/>
                                <a:pt x="111382" y="186885"/>
                                <a:pt x="117280" y="188413"/>
                              </a:cubicBezTo>
                              <a:cubicBezTo>
                                <a:pt x="123213" y="190038"/>
                                <a:pt x="129335" y="190874"/>
                                <a:pt x="135486" y="190899"/>
                              </a:cubicBezTo>
                              <a:cubicBezTo>
                                <a:pt x="138450" y="190878"/>
                                <a:pt x="141405" y="190586"/>
                                <a:pt x="144314" y="190027"/>
                              </a:cubicBezTo>
                              <a:cubicBezTo>
                                <a:pt x="147395" y="189473"/>
                                <a:pt x="150360" y="188402"/>
                                <a:pt x="153082" y="186860"/>
                              </a:cubicBezTo>
                              <a:cubicBezTo>
                                <a:pt x="155780" y="185320"/>
                                <a:pt x="158079" y="183170"/>
                                <a:pt x="159795" y="180581"/>
                              </a:cubicBezTo>
                              <a:cubicBezTo>
                                <a:pt x="161672" y="177568"/>
                                <a:pt x="162600" y="174061"/>
                                <a:pt x="162461" y="170514"/>
                              </a:cubicBezTo>
                              <a:cubicBezTo>
                                <a:pt x="162571" y="166887"/>
                                <a:pt x="161692" y="163298"/>
                                <a:pt x="159919" y="160132"/>
                              </a:cubicBezTo>
                              <a:cubicBezTo>
                                <a:pt x="158188" y="157246"/>
                                <a:pt x="155748" y="154850"/>
                                <a:pt x="152832" y="153172"/>
                              </a:cubicBezTo>
                              <a:cubicBezTo>
                                <a:pt x="149511" y="151282"/>
                                <a:pt x="145899" y="149959"/>
                                <a:pt x="142143" y="149256"/>
                              </a:cubicBezTo>
                              <a:cubicBezTo>
                                <a:pt x="137739" y="148400"/>
                                <a:pt x="133260" y="147983"/>
                                <a:pt x="128774" y="148013"/>
                              </a:cubicBezTo>
                              <a:lnTo>
                                <a:pt x="117220" y="148013"/>
                              </a:lnTo>
                              <a:lnTo>
                                <a:pt x="117220" y="132102"/>
                              </a:lnTo>
                              <a:lnTo>
                                <a:pt x="128160" y="132102"/>
                              </a:lnTo>
                              <a:cubicBezTo>
                                <a:pt x="132146" y="132131"/>
                                <a:pt x="136125" y="131755"/>
                                <a:pt x="140035" y="130979"/>
                              </a:cubicBezTo>
                              <a:cubicBezTo>
                                <a:pt x="143345" y="130352"/>
                                <a:pt x="146507" y="129109"/>
                                <a:pt x="149357" y="127314"/>
                              </a:cubicBezTo>
                              <a:cubicBezTo>
                                <a:pt x="151904" y="125683"/>
                                <a:pt x="153999" y="123438"/>
                                <a:pt x="155449" y="120784"/>
                              </a:cubicBezTo>
                              <a:cubicBezTo>
                                <a:pt x="156979" y="117788"/>
                                <a:pt x="157727" y="114454"/>
                                <a:pt x="157624" y="111091"/>
                              </a:cubicBezTo>
                              <a:cubicBezTo>
                                <a:pt x="157748" y="108038"/>
                                <a:pt x="157041" y="105009"/>
                                <a:pt x="155576" y="102327"/>
                              </a:cubicBezTo>
                              <a:cubicBezTo>
                                <a:pt x="154296" y="100140"/>
                                <a:pt x="152495" y="98304"/>
                                <a:pt x="150334" y="96981"/>
                              </a:cubicBezTo>
                              <a:cubicBezTo>
                                <a:pt x="148208" y="95692"/>
                                <a:pt x="145871" y="94787"/>
                                <a:pt x="143431" y="94308"/>
                              </a:cubicBezTo>
                              <a:cubicBezTo>
                                <a:pt x="141059" y="93821"/>
                                <a:pt x="138645" y="93570"/>
                                <a:pt x="136224" y="93559"/>
                              </a:cubicBezTo>
                              <a:cubicBezTo>
                                <a:pt x="131007" y="93607"/>
                                <a:pt x="125820" y="94363"/>
                                <a:pt x="120807" y="95805"/>
                              </a:cubicBezTo>
                              <a:cubicBezTo>
                                <a:pt x="115583" y="97223"/>
                                <a:pt x="110627" y="99489"/>
                                <a:pt x="106138" y="102514"/>
                              </a:cubicBezTo>
                              <a:lnTo>
                                <a:pt x="106138" y="84877"/>
                              </a:lnTo>
                              <a:cubicBezTo>
                                <a:pt x="110793" y="82410"/>
                                <a:pt x="115761" y="80591"/>
                                <a:pt x="120908" y="79467"/>
                              </a:cubicBezTo>
                              <a:cubicBezTo>
                                <a:pt x="126520" y="78239"/>
                                <a:pt x="132250" y="77636"/>
                                <a:pt x="137995" y="77666"/>
                              </a:cubicBezTo>
                              <a:cubicBezTo>
                                <a:pt x="143126" y="77657"/>
                                <a:pt x="148241" y="78262"/>
                                <a:pt x="153228" y="79467"/>
                              </a:cubicBezTo>
                              <a:cubicBezTo>
                                <a:pt x="157878" y="80555"/>
                                <a:pt x="162310" y="82426"/>
                                <a:pt x="166332" y="85000"/>
                              </a:cubicBezTo>
                              <a:cubicBezTo>
                                <a:pt x="170063" y="87405"/>
                                <a:pt x="173191" y="90637"/>
                                <a:pt x="175471" y="94446"/>
                              </a:cubicBezTo>
                              <a:cubicBezTo>
                                <a:pt x="177826" y="98566"/>
                                <a:pt x="179007" y="103252"/>
                                <a:pt x="178885" y="107995"/>
                              </a:cubicBezTo>
                              <a:cubicBezTo>
                                <a:pt x="179182" y="115452"/>
                                <a:pt x="176628" y="122743"/>
                                <a:pt x="171742" y="128384"/>
                              </a:cubicBezTo>
                              <a:cubicBezTo>
                                <a:pt x="166510" y="133952"/>
                                <a:pt x="159660" y="137734"/>
                                <a:pt x="152161" y="139197"/>
                              </a:cubicBezTo>
                              <a:cubicBezTo>
                                <a:pt x="156222" y="139616"/>
                                <a:pt x="160200" y="140625"/>
                                <a:pt x="163970" y="142192"/>
                              </a:cubicBezTo>
                              <a:cubicBezTo>
                                <a:pt x="167675" y="143704"/>
                                <a:pt x="171101" y="145826"/>
                                <a:pt x="174104" y="148470"/>
                              </a:cubicBezTo>
                              <a:cubicBezTo>
                                <a:pt x="177020" y="151051"/>
                                <a:pt x="179404" y="154175"/>
                                <a:pt x="181124" y="157669"/>
                              </a:cubicBezTo>
                              <a:cubicBezTo>
                                <a:pt x="182890" y="161287"/>
                                <a:pt x="183787" y="165267"/>
                                <a:pt x="183745" y="169293"/>
                              </a:cubicBezTo>
                              <a:cubicBezTo>
                                <a:pt x="183862" y="174926"/>
                                <a:pt x="182507" y="180492"/>
                                <a:pt x="179814" y="18544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83248" id="Bild 24" o:spid="_x0000_s1026" alt="Märke 3 med hel fyllning" style="position:absolute;margin-left:19.85pt;margin-top:276pt;width:22.35pt;height:22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83,28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" path="m142195,c63665,-2,2,63658,,142188v-2,78530,63658,142193,142188,142195c220718,284385,284381,220726,284383,142195v,-5,,-10,,-15c284412,63685,220803,29,142308,v-38,,-75,,-113,xm179814,185441v-2616,4648,-6252,8643,-10633,11684c164439,200399,159160,202817,153584,204272v-6103,1641,-12399,2457,-18719,2426c128487,206720,122121,206158,115846,205017v-5254,-846,-10334,-2546,-15039,-5032l100807,180828v4996,3488,10575,6057,16473,7585c123213,190038,129335,190874,135486,190899v2964,-21,5919,-313,8828,-872c147395,189473,150360,188402,153082,186860v2698,-1540,4997,-3690,6713,-6279c161672,177568,162600,174061,162461,170514v110,-3627,-769,-7216,-2542,-10382c158188,157246,155748,154850,152832,153172v-3321,-1890,-6933,-3213,-10689,-3916c137739,148400,133260,147983,128774,148013r-11554,l117220,132102r10940,c132146,132131,136125,131755,140035,130979v3310,-627,6472,-1870,9322,-3665c151904,125683,153999,123438,155449,120784v1530,-2996,2278,-6330,2175,-9693c157748,108038,157041,105009,155576,102327v-1280,-2187,-3081,-4023,-5242,-5346c148208,95692,145871,94787,143431,94308v-2372,-487,-4786,-738,-7207,-749c131007,93607,125820,94363,120807,95805v-5224,1418,-10180,3684,-14669,6709l106138,84877v4655,-2467,9623,-4286,14770,-5410c126520,78239,132250,77636,137995,77666v5131,-9,10246,596,15233,1801c157878,80555,162310,82426,166332,85000v3731,2405,6859,5637,9139,9446c177826,98566,179007,103252,178885,107995v297,7457,-2257,14748,-7143,20389c166510,133952,159660,137734,152161,139197v4061,419,8039,1428,11809,2995c167675,143704,171101,145826,174104,148470v2916,2581,5300,5705,7020,9199c182890,161287,183787,165267,183745,169293v117,5633,-1238,11199,-3931,16148xe" fillcolor="white [3212]" stroked="f" strokeweight=".102mm">
                <v:stroke joinstyle="miter"/>
                <v:path arrowok="t" o:connecttype="custom" o:connectlocs="141926,0;0,141919;141919,283845;283845,141926;283845,141911;142039,0;141926,0;179474,185090;168861,196752;153293,203886;134610,206307;115627,204629;100616,199607;100616,180486;117058,188057;135230,190538;144041,189668;152792,186506;159493,180239;162154,170191;159616,159829;152543,152882;141874,148974;128530,147733;116998,147733;116998,131852;127918,131852;139770,130731;149074,127073;155155,120555;157326,110881;155282,102133;150050,96798;143160,94130;135966,93382;120578,95624;105937,102320;105937,84716;120679,79317;137734,77519;152938,79317;166017,84839;175139,94267;178547,107791;171417,128141;151873,138934;163660,141923;173775,148189;180781,157371;183397,168973;179474,185090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9C47D" wp14:editId="03A3E7AD">
                <wp:simplePos x="0" y="0"/>
                <wp:positionH relativeFrom="column">
                  <wp:posOffset>258445</wp:posOffset>
                </wp:positionH>
                <wp:positionV relativeFrom="paragraph">
                  <wp:posOffset>789305</wp:posOffset>
                </wp:positionV>
                <wp:extent cx="284480" cy="284480"/>
                <wp:effectExtent l="0" t="0" r="1270" b="1270"/>
                <wp:wrapNone/>
                <wp:docPr id="2" name="Bild 9" descr="Märke 1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84480"/>
                        </a:xfrm>
                        <a:custGeom>
                          <a:avLst/>
                          <a:gdLst>
                            <a:gd name="connsiteX0" fmla="*/ 142421 w 284842"/>
                            <a:gd name="connsiteY0" fmla="*/ 0 h 284842"/>
                            <a:gd name="connsiteX1" fmla="*/ 0 w 284842"/>
                            <a:gd name="connsiteY1" fmla="*/ 142421 h 284842"/>
                            <a:gd name="connsiteX2" fmla="*/ 142421 w 284842"/>
                            <a:gd name="connsiteY2" fmla="*/ 284843 h 284842"/>
                            <a:gd name="connsiteX3" fmla="*/ 284843 w 284842"/>
                            <a:gd name="connsiteY3" fmla="*/ 142421 h 284842"/>
                            <a:gd name="connsiteX4" fmla="*/ 284843 w 284842"/>
                            <a:gd name="connsiteY4" fmla="*/ 142406 h 284842"/>
                            <a:gd name="connsiteX5" fmla="*/ 142534 w 284842"/>
                            <a:gd name="connsiteY5" fmla="*/ 0 h 284842"/>
                            <a:gd name="connsiteX6" fmla="*/ 142421 w 284842"/>
                            <a:gd name="connsiteY6" fmla="*/ 0 h 284842"/>
                            <a:gd name="connsiteX7" fmla="*/ 158044 w 284842"/>
                            <a:gd name="connsiteY7" fmla="*/ 202875 h 284842"/>
                            <a:gd name="connsiteX8" fmla="*/ 136380 w 284842"/>
                            <a:gd name="connsiteY8" fmla="*/ 202875 h 284842"/>
                            <a:gd name="connsiteX9" fmla="*/ 136380 w 284842"/>
                            <a:gd name="connsiteY9" fmla="*/ 99409 h 284842"/>
                            <a:gd name="connsiteX10" fmla="*/ 130586 w 284842"/>
                            <a:gd name="connsiteY10" fmla="*/ 103020 h 284842"/>
                            <a:gd name="connsiteX11" fmla="*/ 124301 w 284842"/>
                            <a:gd name="connsiteY11" fmla="*/ 106133 h 284842"/>
                            <a:gd name="connsiteX12" fmla="*/ 116955 w 284842"/>
                            <a:gd name="connsiteY12" fmla="*/ 108686 h 284842"/>
                            <a:gd name="connsiteX13" fmla="*/ 108488 w 284842"/>
                            <a:gd name="connsiteY13" fmla="*/ 110989 h 284842"/>
                            <a:gd name="connsiteX14" fmla="*/ 108488 w 284842"/>
                            <a:gd name="connsiteY14" fmla="*/ 93683 h 284842"/>
                            <a:gd name="connsiteX15" fmla="*/ 114150 w 284842"/>
                            <a:gd name="connsiteY15" fmla="*/ 91939 h 284842"/>
                            <a:gd name="connsiteX16" fmla="*/ 119198 w 284842"/>
                            <a:gd name="connsiteY16" fmla="*/ 90195 h 284842"/>
                            <a:gd name="connsiteX17" fmla="*/ 124177 w 284842"/>
                            <a:gd name="connsiteY17" fmla="*/ 88140 h 284842"/>
                            <a:gd name="connsiteX18" fmla="*/ 129158 w 284842"/>
                            <a:gd name="connsiteY18" fmla="*/ 86085 h 284842"/>
                            <a:gd name="connsiteX19" fmla="*/ 133946 w 284842"/>
                            <a:gd name="connsiteY19" fmla="*/ 83595 h 284842"/>
                            <a:gd name="connsiteX20" fmla="*/ 138746 w 284842"/>
                            <a:gd name="connsiteY20" fmla="*/ 80970 h 284842"/>
                            <a:gd name="connsiteX21" fmla="*/ 143910 w 284842"/>
                            <a:gd name="connsiteY21" fmla="*/ 77970 h 284842"/>
                            <a:gd name="connsiteX22" fmla="*/ 149081 w 284842"/>
                            <a:gd name="connsiteY22" fmla="*/ 74970 h 284842"/>
                            <a:gd name="connsiteX23" fmla="*/ 158044 w 284842"/>
                            <a:gd name="connsiteY23" fmla="*/ 74970 h 284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84842" h="284842">
                              <a:moveTo>
                                <a:pt x="142421" y="0"/>
                              </a:moveTo>
                              <a:cubicBezTo>
                                <a:pt x="63764" y="0"/>
                                <a:pt x="0" y="63764"/>
                                <a:pt x="0" y="142421"/>
                              </a:cubicBezTo>
                              <a:cubicBezTo>
                                <a:pt x="0" y="221078"/>
                                <a:pt x="63764" y="284843"/>
                                <a:pt x="142421" y="284843"/>
                              </a:cubicBezTo>
                              <a:cubicBezTo>
                                <a:pt x="221078" y="284843"/>
                                <a:pt x="284843" y="221078"/>
                                <a:pt x="284843" y="142421"/>
                              </a:cubicBezTo>
                              <a:cubicBezTo>
                                <a:pt x="284843" y="142416"/>
                                <a:pt x="284843" y="142411"/>
                                <a:pt x="284843" y="142406"/>
                              </a:cubicBezTo>
                              <a:cubicBezTo>
                                <a:pt x="284870" y="63785"/>
                                <a:pt x="221155" y="27"/>
                                <a:pt x="142534" y="0"/>
                              </a:cubicBezTo>
                              <a:cubicBezTo>
                                <a:pt x="142496" y="0"/>
                                <a:pt x="142459" y="0"/>
                                <a:pt x="142421" y="0"/>
                              </a:cubicBezTo>
                              <a:close/>
                              <a:moveTo>
                                <a:pt x="158044" y="202875"/>
                              </a:moveTo>
                              <a:lnTo>
                                <a:pt x="136380" y="202875"/>
                              </a:lnTo>
                              <a:lnTo>
                                <a:pt x="136380" y="99409"/>
                              </a:lnTo>
                              <a:cubicBezTo>
                                <a:pt x="134550" y="100659"/>
                                <a:pt x="132619" y="101862"/>
                                <a:pt x="130586" y="103020"/>
                              </a:cubicBezTo>
                              <a:cubicBezTo>
                                <a:pt x="128555" y="104181"/>
                                <a:pt x="126456" y="105221"/>
                                <a:pt x="124301" y="106133"/>
                              </a:cubicBezTo>
                              <a:cubicBezTo>
                                <a:pt x="121971" y="107048"/>
                                <a:pt x="119523" y="107899"/>
                                <a:pt x="116955" y="108686"/>
                              </a:cubicBezTo>
                              <a:cubicBezTo>
                                <a:pt x="114387" y="109474"/>
                                <a:pt x="111565" y="110241"/>
                                <a:pt x="108488" y="110989"/>
                              </a:cubicBezTo>
                              <a:lnTo>
                                <a:pt x="108488" y="93683"/>
                              </a:lnTo>
                              <a:cubicBezTo>
                                <a:pt x="110562" y="93100"/>
                                <a:pt x="112450" y="92519"/>
                                <a:pt x="114150" y="91939"/>
                              </a:cubicBezTo>
                              <a:cubicBezTo>
                                <a:pt x="115850" y="91359"/>
                                <a:pt x="117533" y="90777"/>
                                <a:pt x="119198" y="90195"/>
                              </a:cubicBezTo>
                              <a:cubicBezTo>
                                <a:pt x="120851" y="89531"/>
                                <a:pt x="122516" y="88849"/>
                                <a:pt x="124177" y="88140"/>
                              </a:cubicBezTo>
                              <a:cubicBezTo>
                                <a:pt x="125839" y="87431"/>
                                <a:pt x="127496" y="86753"/>
                                <a:pt x="129158" y="86085"/>
                              </a:cubicBezTo>
                              <a:cubicBezTo>
                                <a:pt x="130733" y="85255"/>
                                <a:pt x="132329" y="84425"/>
                                <a:pt x="133946" y="83595"/>
                              </a:cubicBezTo>
                              <a:cubicBezTo>
                                <a:pt x="135564" y="82765"/>
                                <a:pt x="137164" y="81890"/>
                                <a:pt x="138746" y="80970"/>
                              </a:cubicBezTo>
                              <a:cubicBezTo>
                                <a:pt x="140496" y="80060"/>
                                <a:pt x="142218" y="79060"/>
                                <a:pt x="143910" y="77970"/>
                              </a:cubicBezTo>
                              <a:cubicBezTo>
                                <a:pt x="145602" y="76880"/>
                                <a:pt x="147326" y="75880"/>
                                <a:pt x="149081" y="74970"/>
                              </a:cubicBezTo>
                              <a:lnTo>
                                <a:pt x="158044" y="749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24AA1" id="Bild 9" o:spid="_x0000_s1026" alt="Märke 1 med hel fyllning" style="position:absolute;margin-left:20.35pt;margin-top:62.15pt;width:22.4pt;height:2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842,28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" path="m142421,c63764,,,63764,,142421v,78657,63764,142422,142421,142422c221078,284843,284843,221078,284843,142421v,-5,,-10,,-15c284870,63785,221155,27,142534,v-38,,-75,,-113,xm158044,202875r-21664,l136380,99409v-1830,1250,-3761,2453,-5794,3611c128555,104181,126456,105221,124301,106133v-2330,915,-4778,1766,-7346,2553c114387,109474,111565,110241,108488,110989r,-17306c110562,93100,112450,92519,114150,91939v1700,-580,3383,-1162,5048,-1744c120851,89531,122516,88849,124177,88140v1662,-709,3319,-1387,4981,-2055c130733,85255,132329,84425,133946,83595v1618,-830,3218,-1705,4800,-2625c140496,80060,142218,79060,143910,77970v1692,-1090,3416,-2090,5171,-3000l158044,74970r,127905xe" fillcolor="white [3212]" stroked="f" strokeweight=".102mm">
                <v:stroke joinstyle="miter"/>
                <v:path arrowok="t" o:connecttype="custom" o:connectlocs="142240,0;0,142240;142240,284481;284481,142240;284481,142225;142353,0;142240,0;157843,202617;136207,202617;136207,99283;130420,102889;124143,105998;116806,108548;108350,110848;108350,93564;114005,91822;119047,90080;124019,88028;128994,85976;133776,83489;138570,80867;143727,77871;148892,74875;157843,74875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FB796A" wp14:editId="676DBFBB">
                <wp:simplePos x="0" y="0"/>
                <wp:positionH relativeFrom="column">
                  <wp:posOffset>254635</wp:posOffset>
                </wp:positionH>
                <wp:positionV relativeFrom="paragraph">
                  <wp:posOffset>2066925</wp:posOffset>
                </wp:positionV>
                <wp:extent cx="283845" cy="283845"/>
                <wp:effectExtent l="0" t="0" r="1905" b="1905"/>
                <wp:wrapNone/>
                <wp:docPr id="28" name="Bild 25" descr="Bricka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83845"/>
                        </a:xfrm>
                        <a:custGeom>
                          <a:avLst/>
                          <a:gdLst>
                            <a:gd name="connsiteX0" fmla="*/ 142188 w 284375"/>
                            <a:gd name="connsiteY0" fmla="*/ 0 h 284375"/>
                            <a:gd name="connsiteX1" fmla="*/ 0 w 284375"/>
                            <a:gd name="connsiteY1" fmla="*/ 142188 h 284375"/>
                            <a:gd name="connsiteX2" fmla="*/ 142188 w 284375"/>
                            <a:gd name="connsiteY2" fmla="*/ 284376 h 284375"/>
                            <a:gd name="connsiteX3" fmla="*/ 284376 w 284375"/>
                            <a:gd name="connsiteY3" fmla="*/ 142188 h 284375"/>
                            <a:gd name="connsiteX4" fmla="*/ 284376 w 284375"/>
                            <a:gd name="connsiteY4" fmla="*/ 142177 h 284375"/>
                            <a:gd name="connsiteX5" fmla="*/ 142296 w 284375"/>
                            <a:gd name="connsiteY5" fmla="*/ 0 h 284375"/>
                            <a:gd name="connsiteX6" fmla="*/ 142188 w 284375"/>
                            <a:gd name="connsiteY6" fmla="*/ 0 h 284375"/>
                            <a:gd name="connsiteX7" fmla="*/ 182839 w 284375"/>
                            <a:gd name="connsiteY7" fmla="*/ 205946 h 284375"/>
                            <a:gd name="connsiteX8" fmla="*/ 101541 w 284375"/>
                            <a:gd name="connsiteY8" fmla="*/ 205946 h 284375"/>
                            <a:gd name="connsiteX9" fmla="*/ 101541 w 284375"/>
                            <a:gd name="connsiteY9" fmla="*/ 194014 h 284375"/>
                            <a:gd name="connsiteX10" fmla="*/ 104274 w 284375"/>
                            <a:gd name="connsiteY10" fmla="*/ 179413 h 284375"/>
                            <a:gd name="connsiteX11" fmla="*/ 111791 w 284375"/>
                            <a:gd name="connsiteY11" fmla="*/ 167433 h 284375"/>
                            <a:gd name="connsiteX12" fmla="*/ 122922 w 284375"/>
                            <a:gd name="connsiteY12" fmla="*/ 157242 h 284375"/>
                            <a:gd name="connsiteX13" fmla="*/ 136595 w 284375"/>
                            <a:gd name="connsiteY13" fmla="*/ 148043 h 284375"/>
                            <a:gd name="connsiteX14" fmla="*/ 148200 w 284375"/>
                            <a:gd name="connsiteY14" fmla="*/ 139713 h 284375"/>
                            <a:gd name="connsiteX15" fmla="*/ 155422 w 284375"/>
                            <a:gd name="connsiteY15" fmla="*/ 131784 h 284375"/>
                            <a:gd name="connsiteX16" fmla="*/ 159095 w 284375"/>
                            <a:gd name="connsiteY16" fmla="*/ 123764 h 284375"/>
                            <a:gd name="connsiteX17" fmla="*/ 160087 w 284375"/>
                            <a:gd name="connsiteY17" fmla="*/ 114813 h 284375"/>
                            <a:gd name="connsiteX18" fmla="*/ 158844 w 284375"/>
                            <a:gd name="connsiteY18" fmla="*/ 107108 h 284375"/>
                            <a:gd name="connsiteX19" fmla="*/ 155175 w 284375"/>
                            <a:gd name="connsiteY19" fmla="*/ 100582 h 284375"/>
                            <a:gd name="connsiteX20" fmla="*/ 148960 w 284375"/>
                            <a:gd name="connsiteY20" fmla="*/ 96090 h 284375"/>
                            <a:gd name="connsiteX21" fmla="*/ 140200 w 284375"/>
                            <a:gd name="connsiteY21" fmla="*/ 94413 h 284375"/>
                            <a:gd name="connsiteX22" fmla="*/ 123293 w 284375"/>
                            <a:gd name="connsiteY22" fmla="*/ 98392 h 284375"/>
                            <a:gd name="connsiteX23" fmla="*/ 108254 w 284375"/>
                            <a:gd name="connsiteY23" fmla="*/ 109081 h 284375"/>
                            <a:gd name="connsiteX24" fmla="*/ 108254 w 284375"/>
                            <a:gd name="connsiteY24" fmla="*/ 89688 h 284375"/>
                            <a:gd name="connsiteX25" fmla="*/ 123353 w 284375"/>
                            <a:gd name="connsiteY25" fmla="*/ 80987 h 284375"/>
                            <a:gd name="connsiteX26" fmla="*/ 142072 w 284375"/>
                            <a:gd name="connsiteY26" fmla="*/ 78366 h 284375"/>
                            <a:gd name="connsiteX27" fmla="*/ 156987 w 284375"/>
                            <a:gd name="connsiteY27" fmla="*/ 80613 h 284375"/>
                            <a:gd name="connsiteX28" fmla="*/ 169170 w 284375"/>
                            <a:gd name="connsiteY28" fmla="*/ 87138 h 284375"/>
                            <a:gd name="connsiteX29" fmla="*/ 177376 w 284375"/>
                            <a:gd name="connsiteY29" fmla="*/ 97827 h 284375"/>
                            <a:gd name="connsiteX30" fmla="*/ 180371 w 284375"/>
                            <a:gd name="connsiteY30" fmla="*/ 112428 h 284375"/>
                            <a:gd name="connsiteX31" fmla="*/ 178810 w 284375"/>
                            <a:gd name="connsiteY31" fmla="*/ 125850 h 284375"/>
                            <a:gd name="connsiteX32" fmla="*/ 173689 w 284375"/>
                            <a:gd name="connsiteY32" fmla="*/ 137452 h 284375"/>
                            <a:gd name="connsiteX33" fmla="*/ 164434 w 284375"/>
                            <a:gd name="connsiteY33" fmla="*/ 148021 h 284375"/>
                            <a:gd name="connsiteX34" fmla="*/ 150510 w 284375"/>
                            <a:gd name="connsiteY34" fmla="*/ 158335 h 284375"/>
                            <a:gd name="connsiteX35" fmla="*/ 138575 w 284375"/>
                            <a:gd name="connsiteY35" fmla="*/ 166167 h 284375"/>
                            <a:gd name="connsiteX36" fmla="*/ 129683 w 284375"/>
                            <a:gd name="connsiteY36" fmla="*/ 173314 h 284375"/>
                            <a:gd name="connsiteX37" fmla="*/ 124157 w 284375"/>
                            <a:gd name="connsiteY37" fmla="*/ 180648 h 284375"/>
                            <a:gd name="connsiteX38" fmla="*/ 122286 w 284375"/>
                            <a:gd name="connsiteY38" fmla="*/ 189042 h 284375"/>
                            <a:gd name="connsiteX39" fmla="*/ 182824 w 284375"/>
                            <a:gd name="connsiteY39" fmla="*/ 189042 h 28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284375" h="284375">
                              <a:moveTo>
                                <a:pt x="142188" y="0"/>
                              </a:moveTo>
                              <a:cubicBezTo>
                                <a:pt x="63660" y="0"/>
                                <a:pt x="0" y="63660"/>
                                <a:pt x="0" y="142188"/>
                              </a:cubicBezTo>
                              <a:cubicBezTo>
                                <a:pt x="0" y="220716"/>
                                <a:pt x="63660" y="284376"/>
                                <a:pt x="142188" y="284376"/>
                              </a:cubicBezTo>
                              <a:cubicBezTo>
                                <a:pt x="220716" y="284376"/>
                                <a:pt x="284376" y="220716"/>
                                <a:pt x="284376" y="142188"/>
                              </a:cubicBezTo>
                              <a:cubicBezTo>
                                <a:pt x="284376" y="142184"/>
                                <a:pt x="284376" y="142180"/>
                                <a:pt x="284376" y="142177"/>
                              </a:cubicBezTo>
                              <a:cubicBezTo>
                                <a:pt x="284403" y="63681"/>
                                <a:pt x="220792" y="27"/>
                                <a:pt x="142296" y="0"/>
                              </a:cubicBezTo>
                              <a:cubicBezTo>
                                <a:pt x="142260" y="0"/>
                                <a:pt x="142224" y="0"/>
                                <a:pt x="142188" y="0"/>
                              </a:cubicBezTo>
                              <a:close/>
                              <a:moveTo>
                                <a:pt x="182839" y="205946"/>
                              </a:moveTo>
                              <a:lnTo>
                                <a:pt x="101541" y="205946"/>
                              </a:lnTo>
                              <a:lnTo>
                                <a:pt x="101541" y="194014"/>
                              </a:lnTo>
                              <a:cubicBezTo>
                                <a:pt x="101467" y="189013"/>
                                <a:pt x="102396" y="184048"/>
                                <a:pt x="104274" y="179413"/>
                              </a:cubicBezTo>
                              <a:cubicBezTo>
                                <a:pt x="106114" y="175039"/>
                                <a:pt x="108653" y="170992"/>
                                <a:pt x="111791" y="167433"/>
                              </a:cubicBezTo>
                              <a:cubicBezTo>
                                <a:pt x="115131" y="163652"/>
                                <a:pt x="118863" y="160237"/>
                                <a:pt x="122922" y="157242"/>
                              </a:cubicBezTo>
                              <a:cubicBezTo>
                                <a:pt x="127150" y="154094"/>
                                <a:pt x="131708" y="151028"/>
                                <a:pt x="136595" y="148043"/>
                              </a:cubicBezTo>
                              <a:cubicBezTo>
                                <a:pt x="140687" y="145593"/>
                                <a:pt x="144569" y="142806"/>
                                <a:pt x="148200" y="139713"/>
                              </a:cubicBezTo>
                              <a:cubicBezTo>
                                <a:pt x="150931" y="137383"/>
                                <a:pt x="153357" y="134719"/>
                                <a:pt x="155422" y="131784"/>
                              </a:cubicBezTo>
                              <a:cubicBezTo>
                                <a:pt x="157122" y="129355"/>
                                <a:pt x="158367" y="126638"/>
                                <a:pt x="159095" y="123764"/>
                              </a:cubicBezTo>
                              <a:cubicBezTo>
                                <a:pt x="159778" y="120830"/>
                                <a:pt x="160111" y="117825"/>
                                <a:pt x="160087" y="114813"/>
                              </a:cubicBezTo>
                              <a:cubicBezTo>
                                <a:pt x="160092" y="112194"/>
                                <a:pt x="159672" y="109592"/>
                                <a:pt x="158844" y="107108"/>
                              </a:cubicBezTo>
                              <a:cubicBezTo>
                                <a:pt x="158065" y="104711"/>
                                <a:pt x="156818" y="102494"/>
                                <a:pt x="155175" y="100582"/>
                              </a:cubicBezTo>
                              <a:cubicBezTo>
                                <a:pt x="153464" y="98641"/>
                                <a:pt x="151341" y="97106"/>
                                <a:pt x="148960" y="96090"/>
                              </a:cubicBezTo>
                              <a:cubicBezTo>
                                <a:pt x="146190" y="94924"/>
                                <a:pt x="143205" y="94352"/>
                                <a:pt x="140200" y="94413"/>
                              </a:cubicBezTo>
                              <a:cubicBezTo>
                                <a:pt x="134329" y="94390"/>
                                <a:pt x="128537" y="95754"/>
                                <a:pt x="123293" y="98392"/>
                              </a:cubicBezTo>
                              <a:cubicBezTo>
                                <a:pt x="117778" y="101191"/>
                                <a:pt x="112709" y="104793"/>
                                <a:pt x="108254" y="109081"/>
                              </a:cubicBezTo>
                              <a:lnTo>
                                <a:pt x="108254" y="89688"/>
                              </a:lnTo>
                              <a:cubicBezTo>
                                <a:pt x="112559" y="85677"/>
                                <a:pt x="117723" y="82701"/>
                                <a:pt x="123353" y="80987"/>
                              </a:cubicBezTo>
                              <a:cubicBezTo>
                                <a:pt x="129427" y="79186"/>
                                <a:pt x="135736" y="78302"/>
                                <a:pt x="142072" y="78366"/>
                              </a:cubicBezTo>
                              <a:cubicBezTo>
                                <a:pt x="147130" y="78331"/>
                                <a:pt x="152163" y="79089"/>
                                <a:pt x="156987" y="80613"/>
                              </a:cubicBezTo>
                              <a:cubicBezTo>
                                <a:pt x="161426" y="81994"/>
                                <a:pt x="165561" y="84209"/>
                                <a:pt x="169170" y="87138"/>
                              </a:cubicBezTo>
                              <a:cubicBezTo>
                                <a:pt x="172679" y="90034"/>
                                <a:pt x="175485" y="93689"/>
                                <a:pt x="177376" y="97827"/>
                              </a:cubicBezTo>
                              <a:cubicBezTo>
                                <a:pt x="179435" y="102415"/>
                                <a:pt x="180458" y="107400"/>
                                <a:pt x="180371" y="112428"/>
                              </a:cubicBezTo>
                              <a:cubicBezTo>
                                <a:pt x="180415" y="116950"/>
                                <a:pt x="179891" y="121459"/>
                                <a:pt x="178810" y="125850"/>
                              </a:cubicBezTo>
                              <a:cubicBezTo>
                                <a:pt x="177751" y="129972"/>
                                <a:pt x="176021" y="133892"/>
                                <a:pt x="173689" y="137452"/>
                              </a:cubicBezTo>
                              <a:cubicBezTo>
                                <a:pt x="171089" y="141371"/>
                                <a:pt x="167976" y="144926"/>
                                <a:pt x="164434" y="148021"/>
                              </a:cubicBezTo>
                              <a:cubicBezTo>
                                <a:pt x="160074" y="151823"/>
                                <a:pt x="155418" y="155272"/>
                                <a:pt x="150510" y="158335"/>
                              </a:cubicBezTo>
                              <a:cubicBezTo>
                                <a:pt x="146033" y="161155"/>
                                <a:pt x="142054" y="163766"/>
                                <a:pt x="138575" y="166167"/>
                              </a:cubicBezTo>
                              <a:cubicBezTo>
                                <a:pt x="135423" y="168306"/>
                                <a:pt x="132450" y="170697"/>
                                <a:pt x="129683" y="173314"/>
                              </a:cubicBezTo>
                              <a:cubicBezTo>
                                <a:pt x="127433" y="175423"/>
                                <a:pt x="125564" y="177904"/>
                                <a:pt x="124157" y="180648"/>
                              </a:cubicBezTo>
                              <a:cubicBezTo>
                                <a:pt x="122892" y="183264"/>
                                <a:pt x="122252" y="186137"/>
                                <a:pt x="122286" y="189042"/>
                              </a:cubicBezTo>
                              <a:lnTo>
                                <a:pt x="182824" y="1890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06108" id="Bild 25" o:spid="_x0000_s1026" alt="Bricka med hel fyllning" style="position:absolute;margin-left:20.05pt;margin-top:162.75pt;width:22.35pt;height:22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75,28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" path="m142188,c63660,,,63660,,142188v,78528,63660,142188,142188,142188c220716,284376,284376,220716,284376,142188v,-4,,-8,,-11c284403,63681,220792,27,142296,v-36,,-72,,-108,xm182839,205946r-81298,l101541,194014v-74,-5001,855,-9966,2733,-14601c106114,175039,108653,170992,111791,167433v3340,-3781,7072,-7196,11131,-10191c127150,154094,131708,151028,136595,148043v4092,-2450,7974,-5237,11605,-8330c150931,137383,153357,134719,155422,131784v1700,-2429,2945,-5146,3673,-8020c159778,120830,160111,117825,160087,114813v5,-2619,-415,-5221,-1243,-7705c158065,104711,156818,102494,155175,100582v-1711,-1941,-3834,-3476,-6215,-4492c146190,94924,143205,94352,140200,94413v-5871,-23,-11663,1341,-16907,3979c117778,101191,112709,104793,108254,109081r,-19393c112559,85677,117723,82701,123353,80987v6074,-1801,12383,-2685,18719,-2621c147130,78331,152163,79089,156987,80613v4439,1381,8574,3596,12183,6525c172679,90034,175485,93689,177376,97827v2059,4588,3082,9573,2995,14601c180415,116950,179891,121459,178810,125850v-1059,4122,-2789,8042,-5121,11602c171089,141371,167976,144926,164434,148021v-4360,3802,-9016,7251,-13924,10314c146033,161155,142054,163766,138575,166167v-3152,2139,-6125,4530,-8892,7147c127433,175423,125564,177904,124157,180648v-1265,2616,-1905,5489,-1871,8394l182824,189042r15,16904xe" fillcolor="white [3212]" stroked="f" strokeweight=".102mm">
                <v:stroke joinstyle="miter"/>
                <v:path arrowok="t" o:connecttype="custom" o:connectlocs="141923,0;0,141923;141923,283846;283846,141923;283846,141912;142031,0;141923,0;182498,205562;101352,205562;101352,193652;104080,179079;111583,167121;122693,156949;136340,147767;147924,139453;155132,131538;158798,123533;159789,114599;158548,106908;154886,100395;148682,95911;139939,94237;123063,98209;108052,108878;108052,89521;123123,80836;141807,78220;156694,80463;168855,86976;177045,97645;180035,112218;178477,125615;173365,137196;164128,147745;150229,158040;138317,165857;129441,172991;123926,180311;122058,188690;182483,188690" o:connectangles="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615C2C" wp14:editId="4A19EBC3">
                <wp:simplePos x="0" y="0"/>
                <wp:positionH relativeFrom="column">
                  <wp:posOffset>255270</wp:posOffset>
                </wp:positionH>
                <wp:positionV relativeFrom="paragraph">
                  <wp:posOffset>5029835</wp:posOffset>
                </wp:positionV>
                <wp:extent cx="283845" cy="283845"/>
                <wp:effectExtent l="0" t="0" r="1905" b="1905"/>
                <wp:wrapNone/>
                <wp:docPr id="32" name="Frihandsfigur: 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83845"/>
                        </a:xfrm>
                        <a:custGeom>
                          <a:avLst/>
                          <a:gdLst>
                            <a:gd name="connsiteX0" fmla="*/ 142195 w 284383"/>
                            <a:gd name="connsiteY0" fmla="*/ 0 h 284383"/>
                            <a:gd name="connsiteX1" fmla="*/ 0 w 284383"/>
                            <a:gd name="connsiteY1" fmla="*/ 142188 h 284383"/>
                            <a:gd name="connsiteX2" fmla="*/ 142188 w 284383"/>
                            <a:gd name="connsiteY2" fmla="*/ 284383 h 284383"/>
                            <a:gd name="connsiteX3" fmla="*/ 284383 w 284383"/>
                            <a:gd name="connsiteY3" fmla="*/ 142195 h 284383"/>
                            <a:gd name="connsiteX4" fmla="*/ 284383 w 284383"/>
                            <a:gd name="connsiteY4" fmla="*/ 142192 h 284383"/>
                            <a:gd name="connsiteX5" fmla="*/ 142319 w 284383"/>
                            <a:gd name="connsiteY5" fmla="*/ 0 h 284383"/>
                            <a:gd name="connsiteX6" fmla="*/ 142195 w 284383"/>
                            <a:gd name="connsiteY6" fmla="*/ 0 h 284383"/>
                            <a:gd name="connsiteX7" fmla="*/ 185553 w 284383"/>
                            <a:gd name="connsiteY7" fmla="*/ 175111 h 284383"/>
                            <a:gd name="connsiteX8" fmla="*/ 168522 w 284383"/>
                            <a:gd name="connsiteY8" fmla="*/ 175111 h 284383"/>
                            <a:gd name="connsiteX9" fmla="*/ 168522 w 284383"/>
                            <a:gd name="connsiteY9" fmla="*/ 201839 h 284383"/>
                            <a:gd name="connsiteX10" fmla="*/ 147017 w 284383"/>
                            <a:gd name="connsiteY10" fmla="*/ 201839 h 284383"/>
                            <a:gd name="connsiteX11" fmla="*/ 147017 w 284383"/>
                            <a:gd name="connsiteY11" fmla="*/ 175111 h 284383"/>
                            <a:gd name="connsiteX12" fmla="*/ 88467 w 284383"/>
                            <a:gd name="connsiteY12" fmla="*/ 175111 h 284383"/>
                            <a:gd name="connsiteX13" fmla="*/ 88467 w 284383"/>
                            <a:gd name="connsiteY13" fmla="*/ 158084 h 284383"/>
                            <a:gd name="connsiteX14" fmla="*/ 105498 w 284383"/>
                            <a:gd name="connsiteY14" fmla="*/ 138193 h 284383"/>
                            <a:gd name="connsiteX15" fmla="*/ 121162 w 284383"/>
                            <a:gd name="connsiteY15" fmla="*/ 116999 h 284383"/>
                            <a:gd name="connsiteX16" fmla="*/ 134779 w 284383"/>
                            <a:gd name="connsiteY16" fmla="*/ 95618 h 284383"/>
                            <a:gd name="connsiteX17" fmla="*/ 145898 w 284383"/>
                            <a:gd name="connsiteY17" fmla="*/ 75046 h 284383"/>
                            <a:gd name="connsiteX18" fmla="*/ 168522 w 284383"/>
                            <a:gd name="connsiteY18" fmla="*/ 75046 h 284383"/>
                            <a:gd name="connsiteX19" fmla="*/ 168522 w 284383"/>
                            <a:gd name="connsiteY19" fmla="*/ 157088 h 284383"/>
                            <a:gd name="connsiteX20" fmla="*/ 185553 w 284383"/>
                            <a:gd name="connsiteY20" fmla="*/ 157088 h 284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84383" h="284383">
                              <a:moveTo>
                                <a:pt x="142195" y="0"/>
                              </a:moveTo>
                              <a:cubicBezTo>
                                <a:pt x="63665" y="-2"/>
                                <a:pt x="2" y="63658"/>
                                <a:pt x="0" y="142188"/>
                              </a:cubicBezTo>
                              <a:cubicBezTo>
                                <a:pt x="-2" y="220718"/>
                                <a:pt x="63658" y="284381"/>
                                <a:pt x="142188" y="284383"/>
                              </a:cubicBezTo>
                              <a:cubicBezTo>
                                <a:pt x="220718" y="284385"/>
                                <a:pt x="284381" y="220726"/>
                                <a:pt x="284383" y="142195"/>
                              </a:cubicBezTo>
                              <a:cubicBezTo>
                                <a:pt x="284383" y="142194"/>
                                <a:pt x="284383" y="142193"/>
                                <a:pt x="284383" y="142192"/>
                              </a:cubicBezTo>
                              <a:cubicBezTo>
                                <a:pt x="284418" y="63696"/>
                                <a:pt x="220814" y="35"/>
                                <a:pt x="142319" y="0"/>
                              </a:cubicBezTo>
                              <a:cubicBezTo>
                                <a:pt x="142278" y="0"/>
                                <a:pt x="142237" y="0"/>
                                <a:pt x="142195" y="0"/>
                              </a:cubicBezTo>
                              <a:close/>
                              <a:moveTo>
                                <a:pt x="185553" y="175111"/>
                              </a:moveTo>
                              <a:lnTo>
                                <a:pt x="168522" y="175111"/>
                              </a:lnTo>
                              <a:lnTo>
                                <a:pt x="168522" y="201839"/>
                              </a:lnTo>
                              <a:lnTo>
                                <a:pt x="147017" y="201839"/>
                              </a:lnTo>
                              <a:lnTo>
                                <a:pt x="147017" y="175111"/>
                              </a:lnTo>
                              <a:lnTo>
                                <a:pt x="88467" y="175111"/>
                              </a:lnTo>
                              <a:lnTo>
                                <a:pt x="88467" y="158084"/>
                              </a:lnTo>
                              <a:cubicBezTo>
                                <a:pt x="94268" y="151784"/>
                                <a:pt x="99945" y="145154"/>
                                <a:pt x="105498" y="138193"/>
                              </a:cubicBezTo>
                              <a:cubicBezTo>
                                <a:pt x="111051" y="131232"/>
                                <a:pt x="116273" y="124168"/>
                                <a:pt x="121162" y="116999"/>
                              </a:cubicBezTo>
                              <a:cubicBezTo>
                                <a:pt x="126052" y="109831"/>
                                <a:pt x="130591" y="102704"/>
                                <a:pt x="134779" y="95618"/>
                              </a:cubicBezTo>
                              <a:cubicBezTo>
                                <a:pt x="138967" y="88532"/>
                                <a:pt x="142673" y="81675"/>
                                <a:pt x="145898" y="75046"/>
                              </a:cubicBezTo>
                              <a:lnTo>
                                <a:pt x="168522" y="75046"/>
                              </a:lnTo>
                              <a:lnTo>
                                <a:pt x="168522" y="157088"/>
                              </a:lnTo>
                              <a:lnTo>
                                <a:pt x="185553" y="1570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2239D" id="Frihandsfigur: Form 32" o:spid="_x0000_s1026" style="position:absolute;margin-left:20.1pt;margin-top:396.05pt;width:22.35pt;height:2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83,28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" path="m142195,c63665,-2,2,63658,,142188v-2,78530,63658,142193,142188,142195c220718,284385,284381,220726,284383,142195v,-1,,-2,,-3c284418,63696,220814,35,142319,v-41,,-82,,-124,xm185553,175111r-17031,l168522,201839r-21505,l147017,175111r-58550,l88467,158084v5801,-6300,11478,-12930,17031,-19891c111051,131232,116273,124168,121162,116999v4890,-7168,9429,-14295,13617,-21381c138967,88532,142673,81675,145898,75046r22624,l168522,157088r17031,l185553,175111xe" fillcolor="white [3212]" stroked="f" strokeweight=".102mm">
                <v:stroke joinstyle="miter"/>
                <v:path arrowok="t" o:connecttype="custom" o:connectlocs="141926,0;0,141919;141919,283845;283845,141926;283845,141923;142050,0;141926,0;185202,174780;168203,174780;168203,201457;146739,201457;146739,174780;88300,174780;88300,157785;105298,137932;120933,116778;134524,95437;145622,74904;168203,74904;168203,156791;185202,156791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766158" wp14:editId="5B814E13">
                <wp:simplePos x="0" y="0"/>
                <wp:positionH relativeFrom="column">
                  <wp:posOffset>4153535</wp:posOffset>
                </wp:positionH>
                <wp:positionV relativeFrom="paragraph">
                  <wp:posOffset>2428875</wp:posOffset>
                </wp:positionV>
                <wp:extent cx="284375" cy="284375"/>
                <wp:effectExtent l="0" t="0" r="1905" b="1905"/>
                <wp:wrapNone/>
                <wp:docPr id="43" name="Grup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75" cy="284375"/>
                          <a:chOff x="0" y="0"/>
                          <a:chExt cx="284375" cy="284375"/>
                        </a:xfrm>
                      </wpg:grpSpPr>
                      <wps:wsp>
                        <wps:cNvPr id="35" name="Frihandsfigur: Form 35"/>
                        <wps:cNvSpPr/>
                        <wps:spPr>
                          <a:xfrm>
                            <a:off x="0" y="0"/>
                            <a:ext cx="284375" cy="284375"/>
                          </a:xfrm>
                          <a:custGeom>
                            <a:avLst/>
                            <a:gdLst>
                              <a:gd name="connsiteX0" fmla="*/ 142188 w 284375"/>
                              <a:gd name="connsiteY0" fmla="*/ 0 h 284375"/>
                              <a:gd name="connsiteX1" fmla="*/ 0 w 284375"/>
                              <a:gd name="connsiteY1" fmla="*/ 142188 h 284375"/>
                              <a:gd name="connsiteX2" fmla="*/ 142188 w 284375"/>
                              <a:gd name="connsiteY2" fmla="*/ 284376 h 284375"/>
                              <a:gd name="connsiteX3" fmla="*/ 284376 w 284375"/>
                              <a:gd name="connsiteY3" fmla="*/ 142188 h 284375"/>
                              <a:gd name="connsiteX4" fmla="*/ 284376 w 284375"/>
                              <a:gd name="connsiteY4" fmla="*/ 142173 h 284375"/>
                              <a:gd name="connsiteX5" fmla="*/ 142308 w 284375"/>
                              <a:gd name="connsiteY5" fmla="*/ 0 h 284375"/>
                              <a:gd name="connsiteX6" fmla="*/ 142188 w 284375"/>
                              <a:gd name="connsiteY6" fmla="*/ 0 h 284375"/>
                              <a:gd name="connsiteX7" fmla="*/ 185003 w 284375"/>
                              <a:gd name="connsiteY7" fmla="*/ 177249 h 284375"/>
                              <a:gd name="connsiteX8" fmla="*/ 176369 w 284375"/>
                              <a:gd name="connsiteY8" fmla="*/ 190937 h 284375"/>
                              <a:gd name="connsiteX9" fmla="*/ 162693 w 284375"/>
                              <a:gd name="connsiteY9" fmla="*/ 199825 h 284375"/>
                              <a:gd name="connsiteX10" fmla="*/ 144546 w 284375"/>
                              <a:gd name="connsiteY10" fmla="*/ 202996 h 284375"/>
                              <a:gd name="connsiteX11" fmla="*/ 123042 w 284375"/>
                              <a:gd name="connsiteY11" fmla="*/ 198024 h 284375"/>
                              <a:gd name="connsiteX12" fmla="*/ 108815 w 284375"/>
                              <a:gd name="connsiteY12" fmla="*/ 185033 h 284375"/>
                              <a:gd name="connsiteX13" fmla="*/ 100983 w 284375"/>
                              <a:gd name="connsiteY13" fmla="*/ 166946 h 284375"/>
                              <a:gd name="connsiteX14" fmla="*/ 98564 w 284375"/>
                              <a:gd name="connsiteY14" fmla="*/ 146684 h 284375"/>
                              <a:gd name="connsiteX15" fmla="*/ 100114 w 284375"/>
                              <a:gd name="connsiteY15" fmla="*/ 129406 h 284375"/>
                              <a:gd name="connsiteX16" fmla="*/ 104779 w 284375"/>
                              <a:gd name="connsiteY16" fmla="*/ 112623 h 284375"/>
                              <a:gd name="connsiteX17" fmla="*/ 112668 w 284375"/>
                              <a:gd name="connsiteY17" fmla="*/ 97520 h 284375"/>
                              <a:gd name="connsiteX18" fmla="*/ 123922 w 284375"/>
                              <a:gd name="connsiteY18" fmla="*/ 85199 h 284375"/>
                              <a:gd name="connsiteX19" fmla="*/ 138590 w 284375"/>
                              <a:gd name="connsiteY19" fmla="*/ 76932 h 284375"/>
                              <a:gd name="connsiteX20" fmla="*/ 156864 w 284375"/>
                              <a:gd name="connsiteY20" fmla="*/ 73937 h 284375"/>
                              <a:gd name="connsiteX21" fmla="*/ 180454 w 284375"/>
                              <a:gd name="connsiteY21" fmla="*/ 77928 h 284375"/>
                              <a:gd name="connsiteX22" fmla="*/ 180454 w 284375"/>
                              <a:gd name="connsiteY22" fmla="*/ 95094 h 284375"/>
                              <a:gd name="connsiteX23" fmla="*/ 157242 w 284375"/>
                              <a:gd name="connsiteY23" fmla="*/ 89613 h 284375"/>
                              <a:gd name="connsiteX24" fmla="*/ 139133 w 284375"/>
                              <a:gd name="connsiteY24" fmla="*/ 93971 h 284375"/>
                              <a:gd name="connsiteX25" fmla="*/ 127153 w 284375"/>
                              <a:gd name="connsiteY25" fmla="*/ 105281 h 284375"/>
                              <a:gd name="connsiteX26" fmla="*/ 120440 w 284375"/>
                              <a:gd name="connsiteY26" fmla="*/ 121192 h 284375"/>
                              <a:gd name="connsiteX27" fmla="*/ 118328 w 284375"/>
                              <a:gd name="connsiteY27" fmla="*/ 139219 h 284375"/>
                              <a:gd name="connsiteX28" fmla="*/ 118703 w 284375"/>
                              <a:gd name="connsiteY28" fmla="*/ 139219 h 284375"/>
                              <a:gd name="connsiteX29" fmla="*/ 123922 w 284375"/>
                              <a:gd name="connsiteY29" fmla="*/ 132124 h 284375"/>
                              <a:gd name="connsiteX30" fmla="*/ 130694 w 284375"/>
                              <a:gd name="connsiteY30" fmla="*/ 126471 h 284375"/>
                              <a:gd name="connsiteX31" fmla="*/ 138964 w 284375"/>
                              <a:gd name="connsiteY31" fmla="*/ 122679 h 284375"/>
                              <a:gd name="connsiteX32" fmla="*/ 148534 w 284375"/>
                              <a:gd name="connsiteY32" fmla="*/ 121312 h 284375"/>
                              <a:gd name="connsiteX33" fmla="*/ 164632 w 284375"/>
                              <a:gd name="connsiteY33" fmla="*/ 124232 h 284375"/>
                              <a:gd name="connsiteX34" fmla="*/ 177129 w 284375"/>
                              <a:gd name="connsiteY34" fmla="*/ 132312 h 284375"/>
                              <a:gd name="connsiteX35" fmla="*/ 185208 w 284375"/>
                              <a:gd name="connsiteY35" fmla="*/ 144558 h 284375"/>
                              <a:gd name="connsiteX36" fmla="*/ 188054 w 284375"/>
                              <a:gd name="connsiteY36" fmla="*/ 159863 h 284375"/>
                              <a:gd name="connsiteX37" fmla="*/ 185003 w 284375"/>
                              <a:gd name="connsiteY37" fmla="*/ 177249 h 2843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284375" h="284375">
                                <a:moveTo>
                                  <a:pt x="142188" y="0"/>
                                </a:moveTo>
                                <a:cubicBezTo>
                                  <a:pt x="63660" y="0"/>
                                  <a:pt x="0" y="63660"/>
                                  <a:pt x="0" y="142188"/>
                                </a:cubicBezTo>
                                <a:cubicBezTo>
                                  <a:pt x="0" y="220716"/>
                                  <a:pt x="63660" y="284376"/>
                                  <a:pt x="142188" y="284376"/>
                                </a:cubicBezTo>
                                <a:cubicBezTo>
                                  <a:pt x="220716" y="284376"/>
                                  <a:pt x="284376" y="220716"/>
                                  <a:pt x="284376" y="142188"/>
                                </a:cubicBezTo>
                                <a:cubicBezTo>
                                  <a:pt x="284376" y="142183"/>
                                  <a:pt x="284376" y="142178"/>
                                  <a:pt x="284376" y="142173"/>
                                </a:cubicBezTo>
                                <a:cubicBezTo>
                                  <a:pt x="284405" y="63682"/>
                                  <a:pt x="220799" y="29"/>
                                  <a:pt x="142308" y="0"/>
                                </a:cubicBezTo>
                                <a:cubicBezTo>
                                  <a:pt x="142268" y="0"/>
                                  <a:pt x="142228" y="0"/>
                                  <a:pt x="142188" y="0"/>
                                </a:cubicBezTo>
                                <a:close/>
                                <a:moveTo>
                                  <a:pt x="185003" y="177249"/>
                                </a:moveTo>
                                <a:cubicBezTo>
                                  <a:pt x="183101" y="182359"/>
                                  <a:pt x="180162" y="187019"/>
                                  <a:pt x="176369" y="190937"/>
                                </a:cubicBezTo>
                                <a:cubicBezTo>
                                  <a:pt x="172498" y="194843"/>
                                  <a:pt x="167834" y="197873"/>
                                  <a:pt x="162693" y="199825"/>
                                </a:cubicBezTo>
                                <a:cubicBezTo>
                                  <a:pt x="156897" y="202012"/>
                                  <a:pt x="150741" y="203088"/>
                                  <a:pt x="144546" y="202996"/>
                                </a:cubicBezTo>
                                <a:cubicBezTo>
                                  <a:pt x="137068" y="203230"/>
                                  <a:pt x="129658" y="201517"/>
                                  <a:pt x="123042" y="198024"/>
                                </a:cubicBezTo>
                                <a:cubicBezTo>
                                  <a:pt x="117341" y="194876"/>
                                  <a:pt x="112467" y="190424"/>
                                  <a:pt x="108815" y="185033"/>
                                </a:cubicBezTo>
                                <a:cubicBezTo>
                                  <a:pt x="105139" y="179523"/>
                                  <a:pt x="102486" y="173396"/>
                                  <a:pt x="100983" y="166946"/>
                                </a:cubicBezTo>
                                <a:cubicBezTo>
                                  <a:pt x="99378" y="160311"/>
                                  <a:pt x="98566" y="153510"/>
                                  <a:pt x="98564" y="146684"/>
                                </a:cubicBezTo>
                                <a:cubicBezTo>
                                  <a:pt x="98568" y="140890"/>
                                  <a:pt x="99086" y="135108"/>
                                  <a:pt x="100114" y="129406"/>
                                </a:cubicBezTo>
                                <a:cubicBezTo>
                                  <a:pt x="101129" y="123676"/>
                                  <a:pt x="102691" y="118055"/>
                                  <a:pt x="104779" y="112623"/>
                                </a:cubicBezTo>
                                <a:cubicBezTo>
                                  <a:pt x="106816" y="107300"/>
                                  <a:pt x="109464" y="102232"/>
                                  <a:pt x="112668" y="97520"/>
                                </a:cubicBezTo>
                                <a:cubicBezTo>
                                  <a:pt x="115804" y="92891"/>
                                  <a:pt x="119595" y="88741"/>
                                  <a:pt x="123922" y="85199"/>
                                </a:cubicBezTo>
                                <a:cubicBezTo>
                                  <a:pt x="128308" y="81633"/>
                                  <a:pt x="133268" y="78838"/>
                                  <a:pt x="138590" y="76932"/>
                                </a:cubicBezTo>
                                <a:cubicBezTo>
                                  <a:pt x="144459" y="74873"/>
                                  <a:pt x="150644" y="73860"/>
                                  <a:pt x="156864" y="73937"/>
                                </a:cubicBezTo>
                                <a:cubicBezTo>
                                  <a:pt x="164918" y="73639"/>
                                  <a:pt x="172947" y="74997"/>
                                  <a:pt x="180454" y="77928"/>
                                </a:cubicBezTo>
                                <a:lnTo>
                                  <a:pt x="180454" y="95094"/>
                                </a:lnTo>
                                <a:cubicBezTo>
                                  <a:pt x="173242" y="91504"/>
                                  <a:pt x="165298" y="89628"/>
                                  <a:pt x="157242" y="89613"/>
                                </a:cubicBezTo>
                                <a:cubicBezTo>
                                  <a:pt x="150923" y="89409"/>
                                  <a:pt x="144667" y="90914"/>
                                  <a:pt x="139133" y="93971"/>
                                </a:cubicBezTo>
                                <a:cubicBezTo>
                                  <a:pt x="134322" y="96768"/>
                                  <a:pt x="130221" y="100639"/>
                                  <a:pt x="127153" y="105281"/>
                                </a:cubicBezTo>
                                <a:cubicBezTo>
                                  <a:pt x="123988" y="110144"/>
                                  <a:pt x="121715" y="115532"/>
                                  <a:pt x="120440" y="121192"/>
                                </a:cubicBezTo>
                                <a:cubicBezTo>
                                  <a:pt x="119037" y="127099"/>
                                  <a:pt x="118329" y="133148"/>
                                  <a:pt x="118328" y="139219"/>
                                </a:cubicBezTo>
                                <a:lnTo>
                                  <a:pt x="118703" y="139219"/>
                                </a:lnTo>
                                <a:cubicBezTo>
                                  <a:pt x="120177" y="136670"/>
                                  <a:pt x="121927" y="134291"/>
                                  <a:pt x="123922" y="132124"/>
                                </a:cubicBezTo>
                                <a:cubicBezTo>
                                  <a:pt x="125926" y="129956"/>
                                  <a:pt x="128202" y="128055"/>
                                  <a:pt x="130694" y="126471"/>
                                </a:cubicBezTo>
                                <a:cubicBezTo>
                                  <a:pt x="133264" y="124834"/>
                                  <a:pt x="136047" y="123558"/>
                                  <a:pt x="138964" y="122679"/>
                                </a:cubicBezTo>
                                <a:cubicBezTo>
                                  <a:pt x="142068" y="121750"/>
                                  <a:pt x="145294" y="121290"/>
                                  <a:pt x="148534" y="121312"/>
                                </a:cubicBezTo>
                                <a:cubicBezTo>
                                  <a:pt x="154038" y="121242"/>
                                  <a:pt x="159504" y="122234"/>
                                  <a:pt x="164632" y="124232"/>
                                </a:cubicBezTo>
                                <a:cubicBezTo>
                                  <a:pt x="169297" y="126061"/>
                                  <a:pt x="173547" y="128808"/>
                                  <a:pt x="177129" y="132312"/>
                                </a:cubicBezTo>
                                <a:cubicBezTo>
                                  <a:pt x="180636" y="135794"/>
                                  <a:pt x="183387" y="139963"/>
                                  <a:pt x="185208" y="144558"/>
                                </a:cubicBezTo>
                                <a:cubicBezTo>
                                  <a:pt x="187137" y="149428"/>
                                  <a:pt x="188103" y="154625"/>
                                  <a:pt x="188054" y="159863"/>
                                </a:cubicBezTo>
                                <a:cubicBezTo>
                                  <a:pt x="188115" y="165797"/>
                                  <a:pt x="187080" y="171691"/>
                                  <a:pt x="185003" y="1772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ihandsfigur: Form 36"/>
                        <wps:cNvSpPr/>
                        <wps:spPr>
                          <a:xfrm>
                            <a:off x="118411" y="138147"/>
                            <a:ext cx="49767" cy="50229"/>
                          </a:xfrm>
                          <a:custGeom>
                            <a:avLst/>
                            <a:gdLst>
                              <a:gd name="connsiteX0" fmla="*/ 42275 w 49767"/>
                              <a:gd name="connsiteY0" fmla="*/ 5923 h 50229"/>
                              <a:gd name="connsiteX1" fmla="*/ 34626 w 49767"/>
                              <a:gd name="connsiteY1" fmla="*/ 1430 h 50229"/>
                              <a:gd name="connsiteX2" fmla="*/ 25865 w 49767"/>
                              <a:gd name="connsiteY2" fmla="*/ 0 h 50229"/>
                              <a:gd name="connsiteX3" fmla="*/ 16543 w 49767"/>
                              <a:gd name="connsiteY3" fmla="*/ 1741 h 50229"/>
                              <a:gd name="connsiteX4" fmla="*/ 8273 w 49767"/>
                              <a:gd name="connsiteY4" fmla="*/ 6713 h 50229"/>
                              <a:gd name="connsiteX5" fmla="*/ 2305 w 49767"/>
                              <a:gd name="connsiteY5" fmla="*/ 14534 h 50229"/>
                              <a:gd name="connsiteX6" fmla="*/ 3 w 49767"/>
                              <a:gd name="connsiteY6" fmla="*/ 24867 h 50229"/>
                              <a:gd name="connsiteX7" fmla="*/ 1676 w 49767"/>
                              <a:gd name="connsiteY7" fmla="*/ 34500 h 50229"/>
                              <a:gd name="connsiteX8" fmla="*/ 6742 w 49767"/>
                              <a:gd name="connsiteY8" fmla="*/ 42579 h 50229"/>
                              <a:gd name="connsiteX9" fmla="*/ 14945 w 49767"/>
                              <a:gd name="connsiteY9" fmla="*/ 48176 h 50229"/>
                              <a:gd name="connsiteX10" fmla="*/ 26135 w 49767"/>
                              <a:gd name="connsiteY10" fmla="*/ 50224 h 50229"/>
                              <a:gd name="connsiteX11" fmla="*/ 36509 w 49767"/>
                              <a:gd name="connsiteY11" fmla="*/ 47977 h 50229"/>
                              <a:gd name="connsiteX12" fmla="*/ 43843 w 49767"/>
                              <a:gd name="connsiteY12" fmla="*/ 42133 h 50229"/>
                              <a:gd name="connsiteX13" fmla="*/ 48261 w 49767"/>
                              <a:gd name="connsiteY13" fmla="*/ 33990 h 50229"/>
                              <a:gd name="connsiteX14" fmla="*/ 49759 w 49767"/>
                              <a:gd name="connsiteY14" fmla="*/ 24732 h 50229"/>
                              <a:gd name="connsiteX15" fmla="*/ 47707 w 49767"/>
                              <a:gd name="connsiteY15" fmla="*/ 13605 h 50229"/>
                              <a:gd name="connsiteX16" fmla="*/ 42275 w 49767"/>
                              <a:gd name="connsiteY16" fmla="*/ 5923 h 50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49767" h="50229">
                                <a:moveTo>
                                  <a:pt x="42275" y="5923"/>
                                </a:moveTo>
                                <a:cubicBezTo>
                                  <a:pt x="40069" y="3905"/>
                                  <a:pt x="37463" y="2374"/>
                                  <a:pt x="34626" y="1430"/>
                                </a:cubicBezTo>
                                <a:cubicBezTo>
                                  <a:pt x="31802" y="483"/>
                                  <a:pt x="28844" y="0"/>
                                  <a:pt x="25865" y="0"/>
                                </a:cubicBezTo>
                                <a:cubicBezTo>
                                  <a:pt x="22678" y="9"/>
                                  <a:pt x="19519" y="599"/>
                                  <a:pt x="16543" y="1741"/>
                                </a:cubicBezTo>
                                <a:cubicBezTo>
                                  <a:pt x="13507" y="2881"/>
                                  <a:pt x="10704" y="4566"/>
                                  <a:pt x="8273" y="6713"/>
                                </a:cubicBezTo>
                                <a:cubicBezTo>
                                  <a:pt x="5799" y="8911"/>
                                  <a:pt x="3773" y="11567"/>
                                  <a:pt x="2305" y="14534"/>
                                </a:cubicBezTo>
                                <a:cubicBezTo>
                                  <a:pt x="735" y="17749"/>
                                  <a:pt x="-54" y="21289"/>
                                  <a:pt x="3" y="24867"/>
                                </a:cubicBezTo>
                                <a:cubicBezTo>
                                  <a:pt x="-17" y="28152"/>
                                  <a:pt x="549" y="31414"/>
                                  <a:pt x="1676" y="34500"/>
                                </a:cubicBezTo>
                                <a:cubicBezTo>
                                  <a:pt x="2794" y="37511"/>
                                  <a:pt x="4518" y="40261"/>
                                  <a:pt x="6742" y="42579"/>
                                </a:cubicBezTo>
                                <a:cubicBezTo>
                                  <a:pt x="9058" y="44994"/>
                                  <a:pt x="11851" y="46900"/>
                                  <a:pt x="14945" y="48176"/>
                                </a:cubicBezTo>
                                <a:cubicBezTo>
                                  <a:pt x="18499" y="49602"/>
                                  <a:pt x="22305" y="50299"/>
                                  <a:pt x="26135" y="50224"/>
                                </a:cubicBezTo>
                                <a:cubicBezTo>
                                  <a:pt x="29722" y="50307"/>
                                  <a:pt x="33277" y="49536"/>
                                  <a:pt x="36509" y="47977"/>
                                </a:cubicBezTo>
                                <a:cubicBezTo>
                                  <a:pt x="39341" y="46573"/>
                                  <a:pt x="41842" y="44580"/>
                                  <a:pt x="43843" y="42133"/>
                                </a:cubicBezTo>
                                <a:cubicBezTo>
                                  <a:pt x="45803" y="39713"/>
                                  <a:pt x="47300" y="36953"/>
                                  <a:pt x="48261" y="33990"/>
                                </a:cubicBezTo>
                                <a:cubicBezTo>
                                  <a:pt x="49252" y="31004"/>
                                  <a:pt x="49758" y="27878"/>
                                  <a:pt x="49759" y="24732"/>
                                </a:cubicBezTo>
                                <a:cubicBezTo>
                                  <a:pt x="49853" y="20921"/>
                                  <a:pt x="49154" y="17132"/>
                                  <a:pt x="47707" y="13605"/>
                                </a:cubicBezTo>
                                <a:cubicBezTo>
                                  <a:pt x="46460" y="10689"/>
                                  <a:pt x="44608" y="8071"/>
                                  <a:pt x="42275" y="59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D1919" id="Grupp 43" o:spid="_x0000_s1026" style="position:absolute;margin-left:327.05pt;margin-top:191.25pt;width:22.4pt;height:22.4pt;z-index:251663360" coordsize="284375,28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">
                <v:shape id="Frihandsfigur: Form 35" o:spid="_x0000_s1027" style="position:absolute;width:284375;height:284375;visibility:visible;mso-wrap-style:square;v-text-anchor:middle" coordsize="284375,2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" path="m142188,c63660,,,63660,,142188v,78528,63660,142188,142188,142188c220716,284376,284376,220716,284376,142188v,-5,,-10,,-15c284405,63682,220799,29,142308,v-40,,-80,,-120,xm185003,177249v-1902,5110,-4841,9770,-8634,13688c172498,194843,167834,197873,162693,199825v-5796,2187,-11952,3263,-18147,3171c137068,203230,129658,201517,123042,198024v-5701,-3148,-10575,-7600,-14227,-12991c105139,179523,102486,173396,100983,166946v-1605,-6635,-2417,-13436,-2419,-20262c98568,140890,99086,135108,100114,129406v1015,-5730,2577,-11351,4665,-16783c106816,107300,109464,102232,112668,97520v3136,-4629,6927,-8779,11254,-12321c128308,81633,133268,78838,138590,76932v5869,-2059,12054,-3072,18274,-2995c164918,73639,172947,74997,180454,77928r,17166c173242,91504,165298,89628,157242,89613v-6319,-204,-12575,1301,-18109,4358c134322,96768,130221,100639,127153,105281v-3165,4863,-5438,10251,-6713,15911c119037,127099,118329,133148,118328,139219r375,c120177,136670,121927,134291,123922,132124v2004,-2168,4280,-4069,6772,-5653c133264,124834,136047,123558,138964,122679v3104,-929,6330,-1389,9570,-1367c154038,121242,159504,122234,164632,124232v4665,1829,8915,4576,12497,8080c180636,135794,183387,139963,185208,144558v1929,4870,2895,10067,2846,15305c188115,165797,187080,171691,185003,177249xe" fillcolor="white [3212]" stroked="f" strokeweight=".102mm">
                  <v:stroke joinstyle="miter"/>
                  <v:path arrowok="t" o:connecttype="custom" o:connectlocs="142188,0;0,142188;142188,284376;284376,142188;284376,142173;142308,0;142188,0;185003,177249;176369,190937;162693,199825;144546,202996;123042,198024;108815,185033;100983,166946;98564,146684;100114,129406;104779,112623;112668,97520;123922,85199;138590,76932;156864,73937;180454,77928;180454,95094;157242,89613;139133,93971;127153,105281;120440,121192;118328,139219;118703,139219;123922,132124;130694,126471;138964,122679;148534,121312;164632,124232;177129,132312;185208,144558;188054,159863;185003,177249" o:connectangles="0,0,0,0,0,0,0,0,0,0,0,0,0,0,0,0,0,0,0,0,0,0,0,0,0,0,0,0,0,0,0,0,0,0,0,0,0,0"/>
                </v:shape>
                <v:shape id="Frihandsfigur: Form 36" o:spid="_x0000_s1028" style="position:absolute;left:118411;top:138147;width:49767;height:50229;visibility:visible;mso-wrap-style:square;v-text-anchor:middle" coordsize="49767,5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" path="m42275,5923c40069,3905,37463,2374,34626,1430,31802,483,28844,,25865,,22678,9,19519,599,16543,1741,13507,2881,10704,4566,8273,6713,5799,8911,3773,11567,2305,14534,735,17749,-54,21289,3,24867v-20,3285,546,6547,1673,9633c2794,37511,4518,40261,6742,42579v2316,2415,5109,4321,8203,5597c18499,49602,22305,50299,26135,50224v3587,83,7142,-688,10374,-2247c39341,46573,41842,44580,43843,42133v1960,-2420,3457,-5180,4418,-8143c49252,31004,49758,27878,49759,24732v94,-3811,-605,-7600,-2052,-11127c46460,10689,44608,8071,42275,5923xe" fillcolor="white [3212]" stroked="f" strokeweight=".102mm">
                  <v:stroke joinstyle="miter"/>
                  <v:path arrowok="t" o:connecttype="custom" o:connectlocs="42275,5923;34626,1430;25865,0;16543,1741;8273,6713;2305,14534;3,24867;1676,34500;6742,42579;14945,48176;26135,50224;36509,47977;43843,42133;48261,33990;49759,24732;47707,13605;42275,5923" o:connectangles="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9D1854" wp14:editId="47BB17CC">
                <wp:simplePos x="0" y="0"/>
                <wp:positionH relativeFrom="column">
                  <wp:posOffset>4154170</wp:posOffset>
                </wp:positionH>
                <wp:positionV relativeFrom="paragraph">
                  <wp:posOffset>5194935</wp:posOffset>
                </wp:positionV>
                <wp:extent cx="284383" cy="284383"/>
                <wp:effectExtent l="0" t="0" r="1905" b="1905"/>
                <wp:wrapNone/>
                <wp:docPr id="42" name="Grup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83" cy="284383"/>
                          <a:chOff x="0" y="0"/>
                          <a:chExt cx="284383" cy="284383"/>
                        </a:xfrm>
                      </wpg:grpSpPr>
                      <wps:wsp>
                        <wps:cNvPr id="39" name="Frihandsfigur: Form 39"/>
                        <wps:cNvSpPr/>
                        <wps:spPr>
                          <a:xfrm>
                            <a:off x="118411" y="144725"/>
                            <a:ext cx="47900" cy="45150"/>
                          </a:xfrm>
                          <a:custGeom>
                            <a:avLst/>
                            <a:gdLst>
                              <a:gd name="connsiteX0" fmla="*/ 41347 w 47900"/>
                              <a:gd name="connsiteY0" fmla="*/ 6468 h 45150"/>
                              <a:gd name="connsiteX1" fmla="*/ 33785 w 47900"/>
                              <a:gd name="connsiteY1" fmla="*/ 1744 h 45150"/>
                              <a:gd name="connsiteX2" fmla="*/ 24021 w 47900"/>
                              <a:gd name="connsiteY2" fmla="*/ 3 h 45150"/>
                              <a:gd name="connsiteX3" fmla="*/ 14140 w 47900"/>
                              <a:gd name="connsiteY3" fmla="*/ 1744 h 45150"/>
                              <a:gd name="connsiteX4" fmla="*/ 6559 w 47900"/>
                              <a:gd name="connsiteY4" fmla="*/ 6468 h 45150"/>
                              <a:gd name="connsiteX5" fmla="*/ 1711 w 47900"/>
                              <a:gd name="connsiteY5" fmla="*/ 13365 h 45150"/>
                              <a:gd name="connsiteX6" fmla="*/ 30 w 47900"/>
                              <a:gd name="connsiteY6" fmla="*/ 21631 h 45150"/>
                              <a:gd name="connsiteX7" fmla="*/ 6061 w 47900"/>
                              <a:gd name="connsiteY7" fmla="*/ 38478 h 45150"/>
                              <a:gd name="connsiteX8" fmla="*/ 24032 w 47900"/>
                              <a:gd name="connsiteY8" fmla="*/ 45131 h 45150"/>
                              <a:gd name="connsiteX9" fmla="*/ 24155 w 47900"/>
                              <a:gd name="connsiteY9" fmla="*/ 45131 h 45150"/>
                              <a:gd name="connsiteX10" fmla="*/ 33605 w 47900"/>
                              <a:gd name="connsiteY10" fmla="*/ 43450 h 45150"/>
                              <a:gd name="connsiteX11" fmla="*/ 41130 w 47900"/>
                              <a:gd name="connsiteY11" fmla="*/ 38666 h 45150"/>
                              <a:gd name="connsiteX12" fmla="*/ 46102 w 47900"/>
                              <a:gd name="connsiteY12" fmla="*/ 31208 h 45150"/>
                              <a:gd name="connsiteX13" fmla="*/ 47899 w 47900"/>
                              <a:gd name="connsiteY13" fmla="*/ 21635 h 45150"/>
                              <a:gd name="connsiteX14" fmla="*/ 46225 w 47900"/>
                              <a:gd name="connsiteY14" fmla="*/ 13368 h 45150"/>
                              <a:gd name="connsiteX15" fmla="*/ 41347 w 47900"/>
                              <a:gd name="connsiteY15" fmla="*/ 6468 h 4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7900" h="45150">
                                <a:moveTo>
                                  <a:pt x="41347" y="6468"/>
                                </a:moveTo>
                                <a:cubicBezTo>
                                  <a:pt x="39151" y="4425"/>
                                  <a:pt x="36584" y="2821"/>
                                  <a:pt x="33785" y="1744"/>
                                </a:cubicBezTo>
                                <a:cubicBezTo>
                                  <a:pt x="30669" y="553"/>
                                  <a:pt x="27356" y="-38"/>
                                  <a:pt x="24021" y="3"/>
                                </a:cubicBezTo>
                                <a:cubicBezTo>
                                  <a:pt x="20647" y="-46"/>
                                  <a:pt x="17294" y="545"/>
                                  <a:pt x="14140" y="1744"/>
                                </a:cubicBezTo>
                                <a:cubicBezTo>
                                  <a:pt x="11334" y="2818"/>
                                  <a:pt x="8760" y="4422"/>
                                  <a:pt x="6559" y="6468"/>
                                </a:cubicBezTo>
                                <a:cubicBezTo>
                                  <a:pt x="4482" y="8406"/>
                                  <a:pt x="2831" y="10755"/>
                                  <a:pt x="1711" y="13365"/>
                                </a:cubicBezTo>
                                <a:cubicBezTo>
                                  <a:pt x="591" y="15976"/>
                                  <a:pt x="19" y="18789"/>
                                  <a:pt x="30" y="21631"/>
                                </a:cubicBezTo>
                                <a:cubicBezTo>
                                  <a:pt x="-284" y="27826"/>
                                  <a:pt x="1887" y="33890"/>
                                  <a:pt x="6061" y="38478"/>
                                </a:cubicBezTo>
                                <a:cubicBezTo>
                                  <a:pt x="10926" y="43001"/>
                                  <a:pt x="17395" y="45396"/>
                                  <a:pt x="24032" y="45131"/>
                                </a:cubicBezTo>
                                <a:lnTo>
                                  <a:pt x="24155" y="45131"/>
                                </a:lnTo>
                                <a:cubicBezTo>
                                  <a:pt x="27382" y="45162"/>
                                  <a:pt x="30586" y="44591"/>
                                  <a:pt x="33605" y="43450"/>
                                </a:cubicBezTo>
                                <a:cubicBezTo>
                                  <a:pt x="36416" y="42392"/>
                                  <a:pt x="38979" y="40762"/>
                                  <a:pt x="41130" y="38666"/>
                                </a:cubicBezTo>
                                <a:cubicBezTo>
                                  <a:pt x="43274" y="36541"/>
                                  <a:pt x="44966" y="34004"/>
                                  <a:pt x="46102" y="31208"/>
                                </a:cubicBezTo>
                                <a:cubicBezTo>
                                  <a:pt x="47327" y="28167"/>
                                  <a:pt x="47938" y="24913"/>
                                  <a:pt x="47899" y="21635"/>
                                </a:cubicBezTo>
                                <a:cubicBezTo>
                                  <a:pt x="47912" y="18794"/>
                                  <a:pt x="47342" y="15980"/>
                                  <a:pt x="46225" y="13368"/>
                                </a:cubicBezTo>
                                <a:cubicBezTo>
                                  <a:pt x="45097" y="10754"/>
                                  <a:pt x="43435" y="8404"/>
                                  <a:pt x="41347" y="64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ihandsfigur: Form 40"/>
                        <wps:cNvSpPr/>
                        <wps:spPr>
                          <a:xfrm>
                            <a:off x="124990" y="92098"/>
                            <a:ext cx="37429" cy="36065"/>
                          </a:xfrm>
                          <a:custGeom>
                            <a:avLst/>
                            <a:gdLst>
                              <a:gd name="connsiteX0" fmla="*/ 5474 w 37429"/>
                              <a:gd name="connsiteY0" fmla="*/ 30783 h 36065"/>
                              <a:gd name="connsiteX1" fmla="*/ 18776 w 37429"/>
                              <a:gd name="connsiteY1" fmla="*/ 36065 h 36065"/>
                              <a:gd name="connsiteX2" fmla="*/ 25927 w 37429"/>
                              <a:gd name="connsiteY2" fmla="*/ 34635 h 36065"/>
                              <a:gd name="connsiteX3" fmla="*/ 31894 w 37429"/>
                              <a:gd name="connsiteY3" fmla="*/ 30783 h 36065"/>
                              <a:gd name="connsiteX4" fmla="*/ 35930 w 37429"/>
                              <a:gd name="connsiteY4" fmla="*/ 25126 h 36065"/>
                              <a:gd name="connsiteX5" fmla="*/ 37428 w 37429"/>
                              <a:gd name="connsiteY5" fmla="*/ 18166 h 36065"/>
                              <a:gd name="connsiteX6" fmla="*/ 35930 w 37429"/>
                              <a:gd name="connsiteY6" fmla="*/ 10768 h 36065"/>
                              <a:gd name="connsiteX7" fmla="*/ 31894 w 37429"/>
                              <a:gd name="connsiteY7" fmla="*/ 5051 h 36065"/>
                              <a:gd name="connsiteX8" fmla="*/ 25987 w 37429"/>
                              <a:gd name="connsiteY8" fmla="*/ 1307 h 36065"/>
                              <a:gd name="connsiteX9" fmla="*/ 18776 w 37429"/>
                              <a:gd name="connsiteY9" fmla="*/ 1 h 36065"/>
                              <a:gd name="connsiteX10" fmla="*/ 11318 w 37429"/>
                              <a:gd name="connsiteY10" fmla="*/ 1367 h 36065"/>
                              <a:gd name="connsiteX11" fmla="*/ 5347 w 37429"/>
                              <a:gd name="connsiteY11" fmla="*/ 5175 h 36065"/>
                              <a:gd name="connsiteX12" fmla="*/ 1434 w 37429"/>
                              <a:gd name="connsiteY12" fmla="*/ 10955 h 36065"/>
                              <a:gd name="connsiteX13" fmla="*/ 1 w 37429"/>
                              <a:gd name="connsiteY13" fmla="*/ 18166 h 36065"/>
                              <a:gd name="connsiteX14" fmla="*/ 1498 w 37429"/>
                              <a:gd name="connsiteY14" fmla="*/ 25126 h 36065"/>
                              <a:gd name="connsiteX15" fmla="*/ 5474 w 37429"/>
                              <a:gd name="connsiteY15" fmla="*/ 30783 h 36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37429" h="36065">
                                <a:moveTo>
                                  <a:pt x="5474" y="30783"/>
                                </a:moveTo>
                                <a:cubicBezTo>
                                  <a:pt x="9049" y="34211"/>
                                  <a:pt x="13823" y="36107"/>
                                  <a:pt x="18776" y="36065"/>
                                </a:cubicBezTo>
                                <a:cubicBezTo>
                                  <a:pt x="21231" y="36072"/>
                                  <a:pt x="23663" y="35586"/>
                                  <a:pt x="25927" y="34635"/>
                                </a:cubicBezTo>
                                <a:cubicBezTo>
                                  <a:pt x="28135" y="33726"/>
                                  <a:pt x="30157" y="32421"/>
                                  <a:pt x="31894" y="30783"/>
                                </a:cubicBezTo>
                                <a:cubicBezTo>
                                  <a:pt x="33588" y="29171"/>
                                  <a:pt x="34958" y="27251"/>
                                  <a:pt x="35930" y="25126"/>
                                </a:cubicBezTo>
                                <a:cubicBezTo>
                                  <a:pt x="36934" y="22944"/>
                                  <a:pt x="37445" y="20567"/>
                                  <a:pt x="37428" y="18166"/>
                                </a:cubicBezTo>
                                <a:cubicBezTo>
                                  <a:pt x="37466" y="15621"/>
                                  <a:pt x="36955" y="13098"/>
                                  <a:pt x="35930" y="10768"/>
                                </a:cubicBezTo>
                                <a:cubicBezTo>
                                  <a:pt x="34969" y="8618"/>
                                  <a:pt x="33599" y="6676"/>
                                  <a:pt x="31894" y="5051"/>
                                </a:cubicBezTo>
                                <a:cubicBezTo>
                                  <a:pt x="30191" y="3426"/>
                                  <a:pt x="28183" y="2154"/>
                                  <a:pt x="25987" y="1307"/>
                                </a:cubicBezTo>
                                <a:cubicBezTo>
                                  <a:pt x="23686" y="424"/>
                                  <a:pt x="21240" y="-19"/>
                                  <a:pt x="18776" y="1"/>
                                </a:cubicBezTo>
                                <a:cubicBezTo>
                                  <a:pt x="16226" y="-18"/>
                                  <a:pt x="13696" y="445"/>
                                  <a:pt x="11318" y="1367"/>
                                </a:cubicBezTo>
                                <a:cubicBezTo>
                                  <a:pt x="9093" y="2223"/>
                                  <a:pt x="7062" y="3518"/>
                                  <a:pt x="5347" y="5175"/>
                                </a:cubicBezTo>
                                <a:cubicBezTo>
                                  <a:pt x="3669" y="6820"/>
                                  <a:pt x="2339" y="8786"/>
                                  <a:pt x="1434" y="10955"/>
                                </a:cubicBezTo>
                                <a:cubicBezTo>
                                  <a:pt x="469" y="13236"/>
                                  <a:pt x="-19" y="15690"/>
                                  <a:pt x="1" y="18166"/>
                                </a:cubicBezTo>
                                <a:cubicBezTo>
                                  <a:pt x="-17" y="20567"/>
                                  <a:pt x="495" y="22943"/>
                                  <a:pt x="1498" y="25126"/>
                                </a:cubicBezTo>
                                <a:cubicBezTo>
                                  <a:pt x="2464" y="27240"/>
                                  <a:pt x="3811" y="29158"/>
                                  <a:pt x="5474" y="307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ihandsfigur: Form 41"/>
                        <wps:cNvSpPr/>
                        <wps:spPr>
                          <a:xfrm>
                            <a:off x="0" y="0"/>
                            <a:ext cx="284383" cy="284383"/>
                          </a:xfrm>
                          <a:custGeom>
                            <a:avLst/>
                            <a:gdLst>
                              <a:gd name="connsiteX0" fmla="*/ 142195 w 284383"/>
                              <a:gd name="connsiteY0" fmla="*/ 0 h 284383"/>
                              <a:gd name="connsiteX1" fmla="*/ 0 w 284383"/>
                              <a:gd name="connsiteY1" fmla="*/ 142188 h 284383"/>
                              <a:gd name="connsiteX2" fmla="*/ 142188 w 284383"/>
                              <a:gd name="connsiteY2" fmla="*/ 284383 h 284383"/>
                              <a:gd name="connsiteX3" fmla="*/ 284383 w 284383"/>
                              <a:gd name="connsiteY3" fmla="*/ 142195 h 284383"/>
                              <a:gd name="connsiteX4" fmla="*/ 284383 w 284383"/>
                              <a:gd name="connsiteY4" fmla="*/ 142180 h 284383"/>
                              <a:gd name="connsiteX5" fmla="*/ 142315 w 284383"/>
                              <a:gd name="connsiteY5" fmla="*/ 0 h 284383"/>
                              <a:gd name="connsiteX6" fmla="*/ 142195 w 284383"/>
                              <a:gd name="connsiteY6" fmla="*/ 0 h 284383"/>
                              <a:gd name="connsiteX7" fmla="*/ 183625 w 284383"/>
                              <a:gd name="connsiteY7" fmla="*/ 182603 h 284383"/>
                              <a:gd name="connsiteX8" fmla="*/ 173928 w 284383"/>
                              <a:gd name="connsiteY8" fmla="*/ 194100 h 284383"/>
                              <a:gd name="connsiteX9" fmla="*/ 159702 w 284383"/>
                              <a:gd name="connsiteY9" fmla="*/ 201434 h 284383"/>
                              <a:gd name="connsiteX10" fmla="*/ 142607 w 284383"/>
                              <a:gd name="connsiteY10" fmla="*/ 203984 h 284383"/>
                              <a:gd name="connsiteX11" fmla="*/ 126134 w 284383"/>
                              <a:gd name="connsiteY11" fmla="*/ 201685 h 284383"/>
                              <a:gd name="connsiteX12" fmla="*/ 112211 w 284383"/>
                              <a:gd name="connsiteY12" fmla="*/ 194722 h 284383"/>
                              <a:gd name="connsiteX13" fmla="*/ 98969 w 284383"/>
                              <a:gd name="connsiteY13" fmla="*/ 166815 h 284383"/>
                              <a:gd name="connsiteX14" fmla="*/ 100706 w 284383"/>
                              <a:gd name="connsiteY14" fmla="*/ 156063 h 284383"/>
                              <a:gd name="connsiteX15" fmla="*/ 105682 w 284383"/>
                              <a:gd name="connsiteY15" fmla="*/ 146493 h 284383"/>
                              <a:gd name="connsiteX16" fmla="*/ 113446 w 284383"/>
                              <a:gd name="connsiteY16" fmla="*/ 138721 h 284383"/>
                              <a:gd name="connsiteX17" fmla="*/ 123573 w 284383"/>
                              <a:gd name="connsiteY17" fmla="*/ 133379 h 284383"/>
                              <a:gd name="connsiteX18" fmla="*/ 109774 w 284383"/>
                              <a:gd name="connsiteY18" fmla="*/ 121773 h 284383"/>
                              <a:gd name="connsiteX19" fmla="*/ 104802 w 284383"/>
                              <a:gd name="connsiteY19" fmla="*/ 105551 h 284383"/>
                              <a:gd name="connsiteX20" fmla="*/ 107797 w 284383"/>
                              <a:gd name="connsiteY20" fmla="*/ 92447 h 284383"/>
                              <a:gd name="connsiteX21" fmla="*/ 116000 w 284383"/>
                              <a:gd name="connsiteY21" fmla="*/ 82316 h 284383"/>
                              <a:gd name="connsiteX22" fmla="*/ 128182 w 284383"/>
                              <a:gd name="connsiteY22" fmla="*/ 75791 h 284383"/>
                              <a:gd name="connsiteX23" fmla="*/ 143101 w 284383"/>
                              <a:gd name="connsiteY23" fmla="*/ 73492 h 284383"/>
                              <a:gd name="connsiteX24" fmla="*/ 157702 w 284383"/>
                              <a:gd name="connsiteY24" fmla="*/ 75791 h 284383"/>
                              <a:gd name="connsiteX25" fmla="*/ 169817 w 284383"/>
                              <a:gd name="connsiteY25" fmla="*/ 82256 h 284383"/>
                              <a:gd name="connsiteX26" fmla="*/ 178088 w 284383"/>
                              <a:gd name="connsiteY26" fmla="*/ 92387 h 284383"/>
                              <a:gd name="connsiteX27" fmla="*/ 181131 w 284383"/>
                              <a:gd name="connsiteY27" fmla="*/ 105813 h 284383"/>
                              <a:gd name="connsiteX28" fmla="*/ 176717 w 284383"/>
                              <a:gd name="connsiteY28" fmla="*/ 121196 h 284383"/>
                              <a:gd name="connsiteX29" fmla="*/ 162607 w 284383"/>
                              <a:gd name="connsiteY29" fmla="*/ 133379 h 284383"/>
                              <a:gd name="connsiteX30" fmla="*/ 173734 w 284383"/>
                              <a:gd name="connsiteY30" fmla="*/ 139343 h 284383"/>
                              <a:gd name="connsiteX31" fmla="*/ 181375 w 284383"/>
                              <a:gd name="connsiteY31" fmla="*/ 147609 h 284383"/>
                              <a:gd name="connsiteX32" fmla="*/ 185804 w 284383"/>
                              <a:gd name="connsiteY32" fmla="*/ 157242 h 284383"/>
                              <a:gd name="connsiteX33" fmla="*/ 187230 w 284383"/>
                              <a:gd name="connsiteY33" fmla="*/ 167560 h 284383"/>
                              <a:gd name="connsiteX34" fmla="*/ 183625 w 284383"/>
                              <a:gd name="connsiteY34" fmla="*/ 182603 h 2843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284383" h="284383">
                                <a:moveTo>
                                  <a:pt x="142195" y="0"/>
                                </a:moveTo>
                                <a:cubicBezTo>
                                  <a:pt x="63665" y="-2"/>
                                  <a:pt x="2" y="63658"/>
                                  <a:pt x="0" y="142188"/>
                                </a:cubicBezTo>
                                <a:cubicBezTo>
                                  <a:pt x="-2" y="220718"/>
                                  <a:pt x="63658" y="284381"/>
                                  <a:pt x="142188" y="284383"/>
                                </a:cubicBezTo>
                                <a:cubicBezTo>
                                  <a:pt x="220718" y="284385"/>
                                  <a:pt x="284381" y="220726"/>
                                  <a:pt x="284383" y="142195"/>
                                </a:cubicBezTo>
                                <a:cubicBezTo>
                                  <a:pt x="284383" y="142190"/>
                                  <a:pt x="284383" y="142185"/>
                                  <a:pt x="284383" y="142180"/>
                                </a:cubicBezTo>
                                <a:cubicBezTo>
                                  <a:pt x="284414" y="63687"/>
                                  <a:pt x="220808" y="31"/>
                                  <a:pt x="142315" y="0"/>
                                </a:cubicBezTo>
                                <a:cubicBezTo>
                                  <a:pt x="142275" y="0"/>
                                  <a:pt x="142235" y="0"/>
                                  <a:pt x="142195" y="0"/>
                                </a:cubicBezTo>
                                <a:close/>
                                <a:moveTo>
                                  <a:pt x="183625" y="182603"/>
                                </a:moveTo>
                                <a:cubicBezTo>
                                  <a:pt x="181227" y="187067"/>
                                  <a:pt x="177924" y="190983"/>
                                  <a:pt x="173928" y="194100"/>
                                </a:cubicBezTo>
                                <a:cubicBezTo>
                                  <a:pt x="169675" y="197395"/>
                                  <a:pt x="164853" y="199881"/>
                                  <a:pt x="159702" y="201434"/>
                                </a:cubicBezTo>
                                <a:cubicBezTo>
                                  <a:pt x="154167" y="203152"/>
                                  <a:pt x="148402" y="204011"/>
                                  <a:pt x="142607" y="203984"/>
                                </a:cubicBezTo>
                                <a:cubicBezTo>
                                  <a:pt x="137035" y="204007"/>
                                  <a:pt x="131488" y="203233"/>
                                  <a:pt x="126134" y="201685"/>
                                </a:cubicBezTo>
                                <a:cubicBezTo>
                                  <a:pt x="121093" y="200268"/>
                                  <a:pt x="116368" y="197905"/>
                                  <a:pt x="112211" y="194722"/>
                                </a:cubicBezTo>
                                <a:cubicBezTo>
                                  <a:pt x="103557" y="188098"/>
                                  <a:pt x="98627" y="177708"/>
                                  <a:pt x="98969" y="166815"/>
                                </a:cubicBezTo>
                                <a:cubicBezTo>
                                  <a:pt x="98956" y="163160"/>
                                  <a:pt x="99542" y="159528"/>
                                  <a:pt x="100706" y="156063"/>
                                </a:cubicBezTo>
                                <a:cubicBezTo>
                                  <a:pt x="101861" y="152635"/>
                                  <a:pt x="103540" y="149408"/>
                                  <a:pt x="105682" y="146493"/>
                                </a:cubicBezTo>
                                <a:cubicBezTo>
                                  <a:pt x="107861" y="143524"/>
                                  <a:pt x="110479" y="140903"/>
                                  <a:pt x="113446" y="138721"/>
                                </a:cubicBezTo>
                                <a:cubicBezTo>
                                  <a:pt x="116538" y="136447"/>
                                  <a:pt x="119951" y="134647"/>
                                  <a:pt x="123573" y="133379"/>
                                </a:cubicBezTo>
                                <a:cubicBezTo>
                                  <a:pt x="118040" y="130779"/>
                                  <a:pt x="113283" y="126778"/>
                                  <a:pt x="109774" y="121773"/>
                                </a:cubicBezTo>
                                <a:cubicBezTo>
                                  <a:pt x="106486" y="117006"/>
                                  <a:pt x="104750" y="111341"/>
                                  <a:pt x="104802" y="105551"/>
                                </a:cubicBezTo>
                                <a:cubicBezTo>
                                  <a:pt x="104749" y="101007"/>
                                  <a:pt x="105775" y="96516"/>
                                  <a:pt x="107797" y="92447"/>
                                </a:cubicBezTo>
                                <a:cubicBezTo>
                                  <a:pt x="109777" y="88523"/>
                                  <a:pt x="112574" y="85069"/>
                                  <a:pt x="116000" y="82316"/>
                                </a:cubicBezTo>
                                <a:cubicBezTo>
                                  <a:pt x="119631" y="79420"/>
                                  <a:pt x="123759" y="77208"/>
                                  <a:pt x="128182" y="75791"/>
                                </a:cubicBezTo>
                                <a:cubicBezTo>
                                  <a:pt x="133000" y="74232"/>
                                  <a:pt x="138037" y="73456"/>
                                  <a:pt x="143101" y="73492"/>
                                </a:cubicBezTo>
                                <a:cubicBezTo>
                                  <a:pt x="148060" y="73465"/>
                                  <a:pt x="152991" y="74241"/>
                                  <a:pt x="157702" y="75791"/>
                                </a:cubicBezTo>
                                <a:cubicBezTo>
                                  <a:pt x="162092" y="77211"/>
                                  <a:pt x="166194" y="79401"/>
                                  <a:pt x="169817" y="82256"/>
                                </a:cubicBezTo>
                                <a:cubicBezTo>
                                  <a:pt x="173272" y="84998"/>
                                  <a:pt x="176093" y="88454"/>
                                  <a:pt x="178088" y="92387"/>
                                </a:cubicBezTo>
                                <a:cubicBezTo>
                                  <a:pt x="180159" y="96555"/>
                                  <a:pt x="181203" y="101159"/>
                                  <a:pt x="181131" y="105813"/>
                                </a:cubicBezTo>
                                <a:cubicBezTo>
                                  <a:pt x="181152" y="111256"/>
                                  <a:pt x="179621" y="116592"/>
                                  <a:pt x="176717" y="121196"/>
                                </a:cubicBezTo>
                                <a:cubicBezTo>
                                  <a:pt x="173183" y="126441"/>
                                  <a:pt x="168311" y="130647"/>
                                  <a:pt x="162607" y="133379"/>
                                </a:cubicBezTo>
                                <a:cubicBezTo>
                                  <a:pt x="166630" y="134715"/>
                                  <a:pt x="170393" y="136732"/>
                                  <a:pt x="173734" y="139343"/>
                                </a:cubicBezTo>
                                <a:cubicBezTo>
                                  <a:pt x="176699" y="141679"/>
                                  <a:pt x="179278" y="144469"/>
                                  <a:pt x="181375" y="147609"/>
                                </a:cubicBezTo>
                                <a:cubicBezTo>
                                  <a:pt x="183338" y="150573"/>
                                  <a:pt x="184833" y="153822"/>
                                  <a:pt x="185804" y="157242"/>
                                </a:cubicBezTo>
                                <a:cubicBezTo>
                                  <a:pt x="186749" y="160600"/>
                                  <a:pt x="187229" y="164071"/>
                                  <a:pt x="187230" y="167560"/>
                                </a:cubicBezTo>
                                <a:cubicBezTo>
                                  <a:pt x="187309" y="172797"/>
                                  <a:pt x="186069" y="177970"/>
                                  <a:pt x="183625" y="1826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67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F1B13" id="Grupp 42" o:spid="_x0000_s1026" style="position:absolute;margin-left:327.1pt;margin-top:409.05pt;width:22.4pt;height:22.4pt;z-index:251666432" coordsize="284383,28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">
                <v:shape id="Frihandsfigur: Form 39" o:spid="_x0000_s1027" style="position:absolute;left:118411;top:144725;width:47900;height:45150;visibility:visible;mso-wrap-style:square;v-text-anchor:middle" coordsize="47900,4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" path="m41347,6468c39151,4425,36584,2821,33785,1744,30669,553,27356,-38,24021,3,20647,-46,17294,545,14140,1744,11334,2818,8760,4422,6559,6468,4482,8406,2831,10755,1711,13365,591,15976,19,18789,30,21631v-314,6195,1857,12259,6031,16847c10926,43001,17395,45396,24032,45131r123,c27382,45162,30586,44591,33605,43450v2811,-1058,5374,-2688,7525,-4784c43274,36541,44966,34004,46102,31208v1225,-3041,1836,-6295,1797,-9573c47912,18794,47342,15980,46225,13368,45097,10754,43435,8404,41347,6468xe" fillcolor="white [3212]" stroked="f" strokeweight=".102mm">
                  <v:stroke joinstyle="miter"/>
                  <v:path arrowok="t" o:connecttype="custom" o:connectlocs="41347,6468;33785,1744;24021,3;14140,1744;6559,6468;1711,13365;30,21631;6061,38478;24032,45131;24155,45131;33605,43450;41130,38666;46102,31208;47899,21635;46225,13368;41347,6468" o:connectangles="0,0,0,0,0,0,0,0,0,0,0,0,0,0,0,0"/>
                </v:shape>
                <v:shape id="Frihandsfigur: Form 40" o:spid="_x0000_s1028" style="position:absolute;left:124990;top:92098;width:37429;height:36065;visibility:visible;mso-wrap-style:square;v-text-anchor:middle" coordsize="37429,3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" path="m5474,30783v3575,3428,8349,5324,13302,5282c21231,36072,23663,35586,25927,34635v2208,-909,4230,-2214,5967,-3852c33588,29171,34958,27251,35930,25126v1004,-2182,1515,-4559,1498,-6960c37466,15621,36955,13098,35930,10768,34969,8618,33599,6676,31894,5051,30191,3426,28183,2154,25987,1307,23686,424,21240,-19,18776,1,16226,-18,13696,445,11318,1367,9093,2223,7062,3518,5347,5175,3669,6820,2339,8786,1434,10955,469,13236,-19,15690,1,18166v-18,2401,494,4777,1497,6960c2464,27240,3811,29158,5474,30783xe" fillcolor="white [3212]" stroked="f" strokeweight=".102mm">
                  <v:stroke joinstyle="miter"/>
                  <v:path arrowok="t" o:connecttype="custom" o:connectlocs="5474,30783;18776,36065;25927,34635;31894,30783;35930,25126;37428,18166;35930,10768;31894,5051;25987,1307;18776,1;11318,1367;5347,5175;1434,10955;1,18166;1498,25126;5474,30783" o:connectangles="0,0,0,0,0,0,0,0,0,0,0,0,0,0,0,0"/>
                </v:shape>
                <v:shape id="Frihandsfigur: Form 41" o:spid="_x0000_s1029" style="position:absolute;width:284383;height:284383;visibility:visible;mso-wrap-style:square;v-text-anchor:middle" coordsize="284383,284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" path="m142195,c63665,-2,2,63658,,142188v-2,78530,63658,142193,142188,142195c220718,284385,284381,220726,284383,142195v,-5,,-10,,-15c284414,63687,220808,31,142315,v-40,,-80,,-120,xm183625,182603v-2398,4464,-5701,8380,-9697,11497c169675,197395,164853,199881,159702,201434v-5535,1718,-11300,2577,-17095,2550c137035,204007,131488,203233,126134,201685v-5041,-1417,-9766,-3780,-13923,-6963c103557,188098,98627,177708,98969,166815v-13,-3655,573,-7287,1737,-10752c101861,152635,103540,149408,105682,146493v2179,-2969,4797,-5590,7764,-7772c116538,136447,119951,134647,123573,133379v-5533,-2600,-10290,-6601,-13799,-11606c106486,117006,104750,111341,104802,105551v-53,-4544,973,-9035,2995,-13104c109777,88523,112574,85069,116000,82316v3631,-2896,7759,-5108,12182,-6525c133000,74232,138037,73456,143101,73492v4959,-27,9890,749,14601,2299c162092,77211,166194,79401,169817,82256v3455,2742,6276,6198,8271,10131c180159,96555,181203,101159,181131,105813v21,5443,-1510,10779,-4414,15383c173183,126441,168311,130647,162607,133379v4023,1336,7786,3353,11127,5964c176699,141679,179278,144469,181375,147609v1963,2964,3458,6213,4429,9633c186749,160600,187229,164071,187230,167560v79,5237,-1161,10410,-3605,15043xe" fillcolor="white [3212]" stroked="f" strokeweight=".102mm">
                  <v:stroke joinstyle="miter"/>
                  <v:path arrowok="t" o:connecttype="custom" o:connectlocs="142195,0;0,142188;142188,284383;284383,142195;284383,142180;142315,0;142195,0;183625,182603;173928,194100;159702,201434;142607,203984;126134,201685;112211,194722;98969,166815;100706,156063;105682,146493;113446,138721;123573,133379;109774,121773;104802,105551;107797,92447;116000,82316;128182,75791;143101,73492;157702,75791;169817,82256;178088,92387;181131,105813;176717,121196;162607,133379;173734,139343;181375,147609;185804,157242;187230,167560;183625,182603" o:connectangles="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8CB94F" wp14:editId="04AE017E">
                <wp:simplePos x="0" y="0"/>
                <wp:positionH relativeFrom="column">
                  <wp:posOffset>4156710</wp:posOffset>
                </wp:positionH>
                <wp:positionV relativeFrom="paragraph">
                  <wp:posOffset>1207135</wp:posOffset>
                </wp:positionV>
                <wp:extent cx="284375" cy="284375"/>
                <wp:effectExtent l="0" t="0" r="1905" b="1905"/>
                <wp:wrapNone/>
                <wp:docPr id="33" name="Bild 22" descr="Märke 5 med hel fylln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75" cy="284375"/>
                        </a:xfrm>
                        <a:custGeom>
                          <a:avLst/>
                          <a:gdLst>
                            <a:gd name="connsiteX0" fmla="*/ 142188 w 284375"/>
                            <a:gd name="connsiteY0" fmla="*/ 0 h 284375"/>
                            <a:gd name="connsiteX1" fmla="*/ 0 w 284375"/>
                            <a:gd name="connsiteY1" fmla="*/ 142188 h 284375"/>
                            <a:gd name="connsiteX2" fmla="*/ 142188 w 284375"/>
                            <a:gd name="connsiteY2" fmla="*/ 284376 h 284375"/>
                            <a:gd name="connsiteX3" fmla="*/ 284376 w 284375"/>
                            <a:gd name="connsiteY3" fmla="*/ 142188 h 284375"/>
                            <a:gd name="connsiteX4" fmla="*/ 142323 w 284375"/>
                            <a:gd name="connsiteY4" fmla="*/ 0 h 284375"/>
                            <a:gd name="connsiteX5" fmla="*/ 142188 w 284375"/>
                            <a:gd name="connsiteY5" fmla="*/ 0 h 284375"/>
                            <a:gd name="connsiteX6" fmla="*/ 184239 w 284375"/>
                            <a:gd name="connsiteY6" fmla="*/ 181364 h 284375"/>
                            <a:gd name="connsiteX7" fmla="*/ 172554 w 284375"/>
                            <a:gd name="connsiteY7" fmla="*/ 193857 h 284375"/>
                            <a:gd name="connsiteX8" fmla="*/ 155838 w 284375"/>
                            <a:gd name="connsiteY8" fmla="*/ 201064 h 284375"/>
                            <a:gd name="connsiteX9" fmla="*/ 136198 w 284375"/>
                            <a:gd name="connsiteY9" fmla="*/ 203362 h 284375"/>
                            <a:gd name="connsiteX10" fmla="*/ 105498 w 284375"/>
                            <a:gd name="connsiteY10" fmla="*/ 198144 h 284375"/>
                            <a:gd name="connsiteX11" fmla="*/ 105498 w 284375"/>
                            <a:gd name="connsiteY11" fmla="*/ 179376 h 284375"/>
                            <a:gd name="connsiteX12" fmla="*/ 136445 w 284375"/>
                            <a:gd name="connsiteY12" fmla="*/ 187586 h 284375"/>
                            <a:gd name="connsiteX13" fmla="*/ 148878 w 284375"/>
                            <a:gd name="connsiteY13" fmla="*/ 186088 h 284375"/>
                            <a:gd name="connsiteX14" fmla="*/ 158754 w 284375"/>
                            <a:gd name="connsiteY14" fmla="*/ 181596 h 284375"/>
                            <a:gd name="connsiteX15" fmla="*/ 167646 w 284375"/>
                            <a:gd name="connsiteY15" fmla="*/ 163943 h 284375"/>
                            <a:gd name="connsiteX16" fmla="*/ 164846 w 284375"/>
                            <a:gd name="connsiteY16" fmla="*/ 153813 h 284375"/>
                            <a:gd name="connsiteX17" fmla="*/ 157388 w 284375"/>
                            <a:gd name="connsiteY17" fmla="*/ 146913 h 284375"/>
                            <a:gd name="connsiteX18" fmla="*/ 146531 w 284375"/>
                            <a:gd name="connsiteY18" fmla="*/ 142937 h 284375"/>
                            <a:gd name="connsiteX19" fmla="*/ 133476 w 284375"/>
                            <a:gd name="connsiteY19" fmla="*/ 141694 h 284375"/>
                            <a:gd name="connsiteX20" fmla="*/ 110230 w 284375"/>
                            <a:gd name="connsiteY20" fmla="*/ 142817 h 284375"/>
                            <a:gd name="connsiteX21" fmla="*/ 116434 w 284375"/>
                            <a:gd name="connsiteY21" fmla="*/ 76450 h 284375"/>
                            <a:gd name="connsiteX22" fmla="*/ 181951 w 284375"/>
                            <a:gd name="connsiteY22" fmla="*/ 76450 h 284375"/>
                            <a:gd name="connsiteX23" fmla="*/ 181951 w 284375"/>
                            <a:gd name="connsiteY23" fmla="*/ 93106 h 284375"/>
                            <a:gd name="connsiteX24" fmla="*/ 134955 w 284375"/>
                            <a:gd name="connsiteY24" fmla="*/ 93106 h 284375"/>
                            <a:gd name="connsiteX25" fmla="*/ 131724 w 284375"/>
                            <a:gd name="connsiteY25" fmla="*/ 125925 h 284375"/>
                            <a:gd name="connsiteX26" fmla="*/ 134210 w 284375"/>
                            <a:gd name="connsiteY26" fmla="*/ 125737 h 284375"/>
                            <a:gd name="connsiteX27" fmla="*/ 135509 w 284375"/>
                            <a:gd name="connsiteY27" fmla="*/ 125614 h 284375"/>
                            <a:gd name="connsiteX28" fmla="*/ 136696 w 284375"/>
                            <a:gd name="connsiteY28" fmla="*/ 125550 h 284375"/>
                            <a:gd name="connsiteX29" fmla="*/ 138807 w 284375"/>
                            <a:gd name="connsiteY29" fmla="*/ 125550 h 284375"/>
                            <a:gd name="connsiteX30" fmla="*/ 157702 w 284375"/>
                            <a:gd name="connsiteY30" fmla="*/ 127602 h 284375"/>
                            <a:gd name="connsiteX31" fmla="*/ 173614 w 284375"/>
                            <a:gd name="connsiteY31" fmla="*/ 134127 h 284375"/>
                            <a:gd name="connsiteX32" fmla="*/ 184572 w 284375"/>
                            <a:gd name="connsiteY32" fmla="*/ 145752 h 284375"/>
                            <a:gd name="connsiteX33" fmla="*/ 188690 w 284375"/>
                            <a:gd name="connsiteY33" fmla="*/ 163094 h 284375"/>
                            <a:gd name="connsiteX34" fmla="*/ 184239 w 284375"/>
                            <a:gd name="connsiteY34" fmla="*/ 181364 h 28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284375" h="284375">
                              <a:moveTo>
                                <a:pt x="142188" y="0"/>
                              </a:moveTo>
                              <a:cubicBezTo>
                                <a:pt x="63660" y="0"/>
                                <a:pt x="0" y="63660"/>
                                <a:pt x="0" y="142188"/>
                              </a:cubicBezTo>
                              <a:cubicBezTo>
                                <a:pt x="0" y="220716"/>
                                <a:pt x="63660" y="284376"/>
                                <a:pt x="142188" y="284376"/>
                              </a:cubicBezTo>
                              <a:cubicBezTo>
                                <a:pt x="220716" y="284376"/>
                                <a:pt x="284376" y="220716"/>
                                <a:pt x="284376" y="142188"/>
                              </a:cubicBezTo>
                              <a:cubicBezTo>
                                <a:pt x="284413" y="63697"/>
                                <a:pt x="220814" y="37"/>
                                <a:pt x="142323" y="0"/>
                              </a:cubicBezTo>
                              <a:cubicBezTo>
                                <a:pt x="142278" y="0"/>
                                <a:pt x="142233" y="0"/>
                                <a:pt x="142188" y="0"/>
                              </a:cubicBezTo>
                              <a:close/>
                              <a:moveTo>
                                <a:pt x="184239" y="181364"/>
                              </a:moveTo>
                              <a:cubicBezTo>
                                <a:pt x="181349" y="186366"/>
                                <a:pt x="177352" y="190640"/>
                                <a:pt x="172554" y="193857"/>
                              </a:cubicBezTo>
                              <a:cubicBezTo>
                                <a:pt x="167458" y="197239"/>
                                <a:pt x="161796" y="199680"/>
                                <a:pt x="155838" y="201064"/>
                              </a:cubicBezTo>
                              <a:cubicBezTo>
                                <a:pt x="149407" y="202612"/>
                                <a:pt x="142813" y="203384"/>
                                <a:pt x="136198" y="203362"/>
                              </a:cubicBezTo>
                              <a:cubicBezTo>
                                <a:pt x="122525" y="203362"/>
                                <a:pt x="112292" y="201623"/>
                                <a:pt x="105498" y="198144"/>
                              </a:cubicBezTo>
                              <a:lnTo>
                                <a:pt x="105498" y="179376"/>
                              </a:lnTo>
                              <a:cubicBezTo>
                                <a:pt x="114965" y="184657"/>
                                <a:pt x="125605" y="187480"/>
                                <a:pt x="136445" y="187586"/>
                              </a:cubicBezTo>
                              <a:cubicBezTo>
                                <a:pt x="140636" y="187619"/>
                                <a:pt x="144815" y="187116"/>
                                <a:pt x="148878" y="186088"/>
                              </a:cubicBezTo>
                              <a:cubicBezTo>
                                <a:pt x="152419" y="185212"/>
                                <a:pt x="155767" y="183688"/>
                                <a:pt x="158754" y="181596"/>
                              </a:cubicBezTo>
                              <a:cubicBezTo>
                                <a:pt x="164512" y="177593"/>
                                <a:pt x="167856" y="170952"/>
                                <a:pt x="167646" y="163943"/>
                              </a:cubicBezTo>
                              <a:cubicBezTo>
                                <a:pt x="167756" y="160361"/>
                                <a:pt x="166780" y="156830"/>
                                <a:pt x="164846" y="153813"/>
                              </a:cubicBezTo>
                              <a:cubicBezTo>
                                <a:pt x="162915" y="150977"/>
                                <a:pt x="160365" y="148618"/>
                                <a:pt x="157388" y="146913"/>
                              </a:cubicBezTo>
                              <a:cubicBezTo>
                                <a:pt x="154015" y="144992"/>
                                <a:pt x="150346" y="143648"/>
                                <a:pt x="146531" y="142937"/>
                              </a:cubicBezTo>
                              <a:cubicBezTo>
                                <a:pt x="142231" y="142094"/>
                                <a:pt x="137858" y="141678"/>
                                <a:pt x="133476" y="141694"/>
                              </a:cubicBezTo>
                              <a:cubicBezTo>
                                <a:pt x="129253" y="141694"/>
                                <a:pt x="121504" y="142068"/>
                                <a:pt x="110230" y="142817"/>
                              </a:cubicBezTo>
                              <a:lnTo>
                                <a:pt x="116434" y="76450"/>
                              </a:lnTo>
                              <a:lnTo>
                                <a:pt x="181951" y="76450"/>
                              </a:lnTo>
                              <a:lnTo>
                                <a:pt x="181951" y="93106"/>
                              </a:lnTo>
                              <a:lnTo>
                                <a:pt x="134955" y="93106"/>
                              </a:lnTo>
                              <a:lnTo>
                                <a:pt x="131724" y="125925"/>
                              </a:lnTo>
                              <a:cubicBezTo>
                                <a:pt x="132877" y="125842"/>
                                <a:pt x="133712" y="125779"/>
                                <a:pt x="134210" y="125737"/>
                              </a:cubicBezTo>
                              <a:cubicBezTo>
                                <a:pt x="134708" y="125696"/>
                                <a:pt x="135138" y="125655"/>
                                <a:pt x="135509" y="125614"/>
                              </a:cubicBezTo>
                              <a:cubicBezTo>
                                <a:pt x="135903" y="125571"/>
                                <a:pt x="136299" y="125550"/>
                                <a:pt x="136696" y="125550"/>
                              </a:cubicBezTo>
                              <a:lnTo>
                                <a:pt x="138807" y="125550"/>
                              </a:lnTo>
                              <a:cubicBezTo>
                                <a:pt x="145162" y="125530"/>
                                <a:pt x="151500" y="126218"/>
                                <a:pt x="157702" y="127602"/>
                              </a:cubicBezTo>
                              <a:cubicBezTo>
                                <a:pt x="163354" y="128806"/>
                                <a:pt x="168744" y="131016"/>
                                <a:pt x="173614" y="134127"/>
                              </a:cubicBezTo>
                              <a:cubicBezTo>
                                <a:pt x="178142" y="137072"/>
                                <a:pt x="181900" y="141058"/>
                                <a:pt x="184572" y="145752"/>
                              </a:cubicBezTo>
                              <a:cubicBezTo>
                                <a:pt x="187447" y="151069"/>
                                <a:pt x="188868" y="157051"/>
                                <a:pt x="188690" y="163094"/>
                              </a:cubicBezTo>
                              <a:cubicBezTo>
                                <a:pt x="188863" y="169472"/>
                                <a:pt x="187326" y="175780"/>
                                <a:pt x="184239" y="18136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671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4EBC9" id="Bild 22" o:spid="_x0000_s1026" alt="Märke 5 med hel fyllning" style="position:absolute;margin-left:327.3pt;margin-top:95.05pt;width:22.4pt;height:22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375,28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" path="m142188,c63660,,,63660,,142188v,78528,63660,142188,142188,142188c220716,284376,284376,220716,284376,142188,284413,63697,220814,37,142323,v-45,,-90,,-135,xm184239,181364v-2890,5002,-6887,9276,-11685,12493c167458,197239,161796,199680,155838,201064v-6431,1548,-13025,2320,-19640,2298c122525,203362,112292,201623,105498,198144r,-18768c114965,184657,125605,187480,136445,187586v4191,33,8370,-470,12433,-1498c152419,185212,155767,183688,158754,181596v5758,-4003,9102,-10644,8892,-17653c167756,160361,166780,156830,164846,153813v-1931,-2836,-4481,-5195,-7458,-6900c154015,144992,150346,143648,146531,142937v-4300,-843,-8673,-1259,-13055,-1243c129253,141694,121504,142068,110230,142817r6204,-66367l181951,76450r,16656l134955,93106r-3231,32819c132877,125842,133712,125779,134210,125737v498,-41,928,-82,1299,-123c135903,125571,136299,125550,136696,125550r2111,c145162,125530,151500,126218,157702,127602v5652,1204,11042,3414,15912,6525c178142,137072,181900,141058,184572,145752v2875,5317,4296,11299,4118,17342c188863,169472,187326,175780,184239,181364xe" fillcolor="white [3212]" stroked="f" strokeweight=".102mm">
                <v:stroke joinstyle="miter"/>
                <v:path arrowok="t" o:connecttype="custom" o:connectlocs="142188,0;0,142188;142188,284376;284376,142188;142323,0;142188,0;184239,181364;172554,193857;155838,201064;136198,203362;105498,198144;105498,179376;136445,187586;148878,186088;158754,181596;167646,163943;164846,153813;157388,146913;146531,142937;133476,141694;110230,142817;116434,76450;181951,76450;181951,93106;134955,93106;131724,125925;134210,125737;135509,125614;136696,125550;138807,125550;157702,127602;173614,134127;184572,145752;188690,163094;184239,181364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7BE091" wp14:editId="0562F172">
            <wp:extent cx="4635500" cy="5788256"/>
            <wp:effectExtent l="0" t="0" r="0" b="317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6" t="9007" r="11516" b="15624"/>
                    <a:stretch/>
                  </pic:blipFill>
                  <pic:spPr bwMode="auto">
                    <a:xfrm>
                      <a:off x="0" y="0"/>
                      <a:ext cx="4636120" cy="578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DE2F7" w14:textId="77777777" w:rsidR="00A55FD0" w:rsidRDefault="00A55FD0" w:rsidP="00A55FD0"/>
    <w:p w14:paraId="0FB8DEFF" w14:textId="77777777" w:rsidR="00A55FD0" w:rsidRPr="00BF2BA3" w:rsidRDefault="00A55FD0" w:rsidP="00A55FD0"/>
    <w:p w14:paraId="424F9822" w14:textId="77777777" w:rsidR="00A55FD0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proofErr w:type="gramStart"/>
      <w:r w:rsidRPr="00BF2BA3">
        <w:rPr>
          <w:b/>
          <w:bCs/>
        </w:rPr>
        <w:t xml:space="preserve">2 </w:t>
      </w:r>
      <w:proofErr w:type="spellStart"/>
      <w:r w:rsidRPr="00BF2BA3">
        <w:rPr>
          <w:b/>
          <w:bCs/>
        </w:rPr>
        <w:t>st</w:t>
      </w:r>
      <w:proofErr w:type="spellEnd"/>
      <w:proofErr w:type="gramEnd"/>
      <w:r w:rsidRPr="00BF2BA3">
        <w:rPr>
          <w:b/>
          <w:bCs/>
        </w:rPr>
        <w:t xml:space="preserve"> 2ml sprutor</w:t>
      </w:r>
      <w:r>
        <w:t xml:space="preserve"> (en för </w:t>
      </w:r>
      <w:proofErr w:type="spellStart"/>
      <w:r>
        <w:t>tapin</w:t>
      </w:r>
      <w:proofErr w:type="spellEnd"/>
      <w:r>
        <w:t xml:space="preserve">-kräm och en för </w:t>
      </w:r>
      <w:proofErr w:type="spellStart"/>
      <w:r>
        <w:t>betapred</w:t>
      </w:r>
      <w:proofErr w:type="spellEnd"/>
      <w:r>
        <w:t>)</w:t>
      </w:r>
    </w:p>
    <w:p w14:paraId="028C17E0" w14:textId="77777777" w:rsidR="00A55FD0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BF2BA3">
        <w:rPr>
          <w:b/>
          <w:bCs/>
        </w:rPr>
        <w:t xml:space="preserve">1 tub </w:t>
      </w:r>
      <w:proofErr w:type="spellStart"/>
      <w:r w:rsidRPr="00BF2BA3">
        <w:rPr>
          <w:b/>
          <w:bCs/>
        </w:rPr>
        <w:t>Tapin</w:t>
      </w:r>
      <w:proofErr w:type="spellEnd"/>
      <w:r w:rsidRPr="00BF2BA3">
        <w:rPr>
          <w:b/>
          <w:bCs/>
        </w:rPr>
        <w:t>-kräm</w:t>
      </w:r>
      <w:r>
        <w:t xml:space="preserve"> </w:t>
      </w:r>
      <w:r w:rsidRPr="00CB113D">
        <w:t>25 mg/g + 25 mg/g</w:t>
      </w:r>
    </w:p>
    <w:p w14:paraId="537C9B21" w14:textId="77777777" w:rsidR="00A55FD0" w:rsidRPr="007635C2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7635C2">
        <w:rPr>
          <w:b/>
          <w:bCs/>
        </w:rPr>
        <w:t xml:space="preserve">1 vit </w:t>
      </w:r>
      <w:proofErr w:type="spellStart"/>
      <w:r w:rsidRPr="007635C2">
        <w:rPr>
          <w:b/>
          <w:bCs/>
        </w:rPr>
        <w:t>öronsug</w:t>
      </w:r>
      <w:proofErr w:type="spellEnd"/>
      <w:r w:rsidRPr="007635C2">
        <w:t xml:space="preserve"> (för att applicera bedövningssalvan)</w:t>
      </w:r>
    </w:p>
    <w:p w14:paraId="6E582804" w14:textId="77777777" w:rsidR="00A55FD0" w:rsidRPr="007635C2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7635C2">
        <w:rPr>
          <w:b/>
          <w:bCs/>
        </w:rPr>
        <w:t xml:space="preserve">1 grön </w:t>
      </w:r>
      <w:proofErr w:type="spellStart"/>
      <w:r w:rsidRPr="007635C2">
        <w:rPr>
          <w:b/>
          <w:bCs/>
        </w:rPr>
        <w:t>öronsug</w:t>
      </w:r>
      <w:proofErr w:type="spellEnd"/>
      <w:r w:rsidRPr="007635C2">
        <w:t xml:space="preserve"> (för att suga bort bedövningssalvan innan injektionen)</w:t>
      </w:r>
    </w:p>
    <w:p w14:paraId="470408EE" w14:textId="77777777" w:rsidR="00A55FD0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BF2BA3">
        <w:rPr>
          <w:b/>
          <w:bCs/>
        </w:rPr>
        <w:t xml:space="preserve">1 ampull </w:t>
      </w:r>
      <w:proofErr w:type="spellStart"/>
      <w:r w:rsidRPr="00BF2BA3">
        <w:rPr>
          <w:b/>
          <w:bCs/>
        </w:rPr>
        <w:t>Betapred</w:t>
      </w:r>
      <w:proofErr w:type="spellEnd"/>
      <w:r>
        <w:t xml:space="preserve"> 1ml, 4mg/ml</w:t>
      </w:r>
    </w:p>
    <w:p w14:paraId="00D76676" w14:textId="77777777" w:rsidR="00A55FD0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BF2BA3">
        <w:rPr>
          <w:b/>
          <w:bCs/>
        </w:rPr>
        <w:t>1 rosa uppdragskanyl</w:t>
      </w:r>
    </w:p>
    <w:p w14:paraId="628261BB" w14:textId="3B00E7CB" w:rsidR="00A55FD0" w:rsidRPr="00CB113D" w:rsidRDefault="00B9311A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B9311A">
        <w:rPr>
          <w:b/>
          <w:bCs/>
        </w:rPr>
        <w:t xml:space="preserve">1 specialnål för </w:t>
      </w:r>
      <w:proofErr w:type="spellStart"/>
      <w:r w:rsidRPr="00B9311A">
        <w:rPr>
          <w:b/>
          <w:bCs/>
        </w:rPr>
        <w:t>intratympanal</w:t>
      </w:r>
      <w:proofErr w:type="spellEnd"/>
      <w:r>
        <w:t xml:space="preserve"> </w:t>
      </w:r>
      <w:r w:rsidR="00A55FD0" w:rsidRPr="008E56B1">
        <w:t>27G 0,4 x 90 mm (REF 6066590).</w:t>
      </w:r>
      <w:r w:rsidR="00A55FD0">
        <w:t xml:space="preserve"> </w:t>
      </w:r>
    </w:p>
    <w:p w14:paraId="3EEC2ADC" w14:textId="77777777" w:rsidR="00A55FD0" w:rsidRPr="008E56B1" w:rsidRDefault="00A55FD0" w:rsidP="00A55FD0">
      <w:pPr>
        <w:pStyle w:val="Liststycke"/>
        <w:numPr>
          <w:ilvl w:val="0"/>
          <w:numId w:val="20"/>
        </w:numPr>
        <w:spacing w:after="0" w:line="240" w:lineRule="auto"/>
        <w:ind w:right="0"/>
      </w:pPr>
      <w:r w:rsidRPr="00BF2BA3">
        <w:rPr>
          <w:i/>
          <w:iCs/>
        </w:rPr>
        <w:t>Eller</w:t>
      </w:r>
      <w:r>
        <w:t xml:space="preserve"> </w:t>
      </w:r>
      <w:r w:rsidRPr="008E56B1">
        <w:t xml:space="preserve">1 svart kanyl/intramuskulärnål, 22G 0,70 c 50mm (REF 900598) </w:t>
      </w:r>
    </w:p>
    <w:p w14:paraId="05351CC2" w14:textId="77777777" w:rsidR="00A55FD0" w:rsidRDefault="00A55FD0" w:rsidP="00A55FD0"/>
    <w:p w14:paraId="40AA233F" w14:textId="7AD75094" w:rsidR="009C6C0C" w:rsidRPr="00397134" w:rsidRDefault="009C6C0C" w:rsidP="00397134"/>
    <w:sectPr w:rsidR="009C6C0C" w:rsidRPr="00397134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038AA" w14:textId="77777777" w:rsidR="007420EE" w:rsidRDefault="007420EE">
      <w:r>
        <w:separator/>
      </w:r>
    </w:p>
  </w:endnote>
  <w:endnote w:type="continuationSeparator" w:id="0">
    <w:p w14:paraId="60F93019" w14:textId="77777777" w:rsidR="007420EE" w:rsidRDefault="007420EE">
      <w:r>
        <w:continuationSeparator/>
      </w:r>
    </w:p>
  </w:endnote>
  <w:endnote w:type="continuationNotice" w:id="1">
    <w:p w14:paraId="5789E19B" w14:textId="77777777" w:rsidR="007420EE" w:rsidRDefault="007420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D2A33" w14:textId="77777777" w:rsidR="007420EE" w:rsidRDefault="007420EE"/>
  </w:footnote>
  <w:footnote w:type="continuationSeparator" w:id="0">
    <w:p w14:paraId="5EA82FC4" w14:textId="77777777" w:rsidR="007420EE" w:rsidRDefault="007420EE">
      <w:r>
        <w:continuationSeparator/>
      </w:r>
    </w:p>
  </w:footnote>
  <w:footnote w:type="continuationNotice" w:id="1">
    <w:p w14:paraId="4EC2CF54" w14:textId="77777777" w:rsidR="007420EE" w:rsidRDefault="007420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FB2523"/>
    <w:multiLevelType w:val="hybridMultilevel"/>
    <w:tmpl w:val="F560E6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0123883">
    <w:abstractNumId w:val="18"/>
  </w:num>
  <w:num w:numId="2" w16cid:durableId="567769492">
    <w:abstractNumId w:val="14"/>
  </w:num>
  <w:num w:numId="3" w16cid:durableId="1554268246">
    <w:abstractNumId w:val="0"/>
  </w:num>
  <w:num w:numId="4" w16cid:durableId="69737541">
    <w:abstractNumId w:val="6"/>
  </w:num>
  <w:num w:numId="5" w16cid:durableId="618799796">
    <w:abstractNumId w:val="15"/>
  </w:num>
  <w:num w:numId="6" w16cid:durableId="183984765">
    <w:abstractNumId w:val="2"/>
  </w:num>
  <w:num w:numId="7" w16cid:durableId="508519008">
    <w:abstractNumId w:val="11"/>
  </w:num>
  <w:num w:numId="8" w16cid:durableId="1165435427">
    <w:abstractNumId w:val="8"/>
  </w:num>
  <w:num w:numId="9" w16cid:durableId="1794865657">
    <w:abstractNumId w:val="1"/>
  </w:num>
  <w:num w:numId="10" w16cid:durableId="324404329">
    <w:abstractNumId w:val="1"/>
  </w:num>
  <w:num w:numId="11" w16cid:durableId="839196756">
    <w:abstractNumId w:val="3"/>
  </w:num>
  <w:num w:numId="12" w16cid:durableId="1643076325">
    <w:abstractNumId w:val="4"/>
  </w:num>
  <w:num w:numId="13" w16cid:durableId="582032126">
    <w:abstractNumId w:val="13"/>
  </w:num>
  <w:num w:numId="14" w16cid:durableId="702942350">
    <w:abstractNumId w:val="9"/>
  </w:num>
  <w:num w:numId="15" w16cid:durableId="1793402350">
    <w:abstractNumId w:val="7"/>
  </w:num>
  <w:num w:numId="16" w16cid:durableId="726416801">
    <w:abstractNumId w:val="12"/>
  </w:num>
  <w:num w:numId="17" w16cid:durableId="1096442943">
    <w:abstractNumId w:val="5"/>
  </w:num>
  <w:num w:numId="18" w16cid:durableId="1546601103">
    <w:abstractNumId w:val="10"/>
  </w:num>
  <w:num w:numId="19" w16cid:durableId="1064336875">
    <w:abstractNumId w:val="17"/>
  </w:num>
  <w:num w:numId="20" w16cid:durableId="6196483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134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6D64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6232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20EE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FD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11A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259A"/>
    <w:rsid w:val="00D23301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88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image" Target="media/image2.jpeg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2</Pages>
  <Words>81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Intratympanal kortisonbehandling vid Ménières sjukdom - Uppdukning</dc:title>
  <dc:subject/>
  <dc:creator/>
  <keywords/>
  <lastModifiedBy>Ann-Catrin Jonasson</lastModifiedBy>
  <revision>20</revision>
  <lastPrinted>2016-03-31T10:56:00.0000000Z</lastPrinted>
  <dcterms:created xsi:type="dcterms:W3CDTF">2021-05-27T09:47:00.0000000Z</dcterms:created>
  <dcterms:modified xsi:type="dcterms:W3CDTF">2025-08-05T12:00:00.0000000Z</dcterms:modified>
</coreProperties>
</file>