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518A" w14:textId="77777777" w:rsidR="008539D0" w:rsidRDefault="008539D0" w:rsidP="008539D0">
      <w:pPr>
        <w:pStyle w:val="Rubrik1"/>
      </w:pPr>
      <w:bookmarkStart w:id="0" w:name="_Toc321146591"/>
      <w:r w:rsidRPr="00DF4612">
        <w:t>PET-CT</w:t>
      </w:r>
    </w:p>
    <w:bookmarkEnd w:id="0"/>
    <w:p w14:paraId="32DC12F2" w14:textId="0CC825B0" w:rsidR="008539D0" w:rsidRDefault="008539D0" w:rsidP="005666DC">
      <w:pPr>
        <w:spacing w:after="0"/>
      </w:pPr>
      <w:r>
        <w:t xml:space="preserve">Vid remiss för PET-CT vid tumör-utredning används </w:t>
      </w:r>
      <w:r w:rsidR="007F7E19">
        <w:t>remiss som hittas via</w:t>
      </w:r>
      <w:r w:rsidR="004E55AD">
        <w:br/>
      </w:r>
      <w:r w:rsidR="00D46B51">
        <w:br/>
        <w:t>-</w:t>
      </w:r>
      <w:r w:rsidR="00D46B51">
        <w:softHyphen/>
        <w:t xml:space="preserve"> K</w:t>
      </w:r>
      <w:r w:rsidR="007F7E19">
        <w:t>orr</w:t>
      </w:r>
      <w:r w:rsidR="005666DC">
        <w:t xml:space="preserve">/Intyg i </w:t>
      </w:r>
      <w:proofErr w:type="spellStart"/>
      <w:r w:rsidR="005666DC">
        <w:t>melior</w:t>
      </w:r>
      <w:proofErr w:type="spellEnd"/>
      <w:r w:rsidR="00D46B51">
        <w:br/>
        <w:t>- Remiss för PET/CT</w:t>
      </w:r>
      <w:r w:rsidR="00D46B51">
        <w:br/>
      </w:r>
      <w:r w:rsidR="00D46B51">
        <w:br/>
        <w:t xml:space="preserve">Remissen fylles i, skrivs ut och faxas till Nuklearmedicin Sahlgrenska. </w:t>
      </w:r>
      <w:r w:rsidR="005666DC">
        <w:br/>
      </w:r>
      <w:r>
        <w:t xml:space="preserve"> </w:t>
      </w:r>
    </w:p>
    <w:p w14:paraId="3FCF9279" w14:textId="77777777" w:rsidR="008539D0" w:rsidRDefault="008539D0" w:rsidP="00D46B51">
      <w:r>
        <w:t>Nuklearmedicin, Klinisk fysiologimottagning 1</w:t>
      </w:r>
    </w:p>
    <w:p w14:paraId="19330D84" w14:textId="77777777" w:rsidR="008539D0" w:rsidRDefault="008539D0" w:rsidP="00D46B51">
      <w:r>
        <w:t>Sahlgrenska Universitetssjukhuset</w:t>
      </w:r>
    </w:p>
    <w:p w14:paraId="569A4776" w14:textId="77777777" w:rsidR="008539D0" w:rsidRDefault="008539D0" w:rsidP="00D46B51">
      <w:r>
        <w:t>Målpunkt D, plan 1</w:t>
      </w:r>
    </w:p>
    <w:p w14:paraId="77B450C8" w14:textId="77777777" w:rsidR="008539D0" w:rsidRDefault="008539D0" w:rsidP="00D46B51">
      <w:r>
        <w:t>Blå Stråket 5</w:t>
      </w:r>
    </w:p>
    <w:p w14:paraId="5B8BFD78" w14:textId="77777777" w:rsidR="008539D0" w:rsidRDefault="008539D0" w:rsidP="00D46B51">
      <w:r>
        <w:t>413 45 Göteborg</w:t>
      </w:r>
    </w:p>
    <w:p w14:paraId="40AA233F" w14:textId="16FB9660" w:rsidR="009C6C0C" w:rsidRDefault="009C6C0C" w:rsidP="00BF486E">
      <w:pPr>
        <w:ind w:left="0"/>
        <w:rPr>
          <w:noProof/>
        </w:rPr>
      </w:pPr>
    </w:p>
    <w:p w14:paraId="3019A8BA" w14:textId="5A5988EF" w:rsidR="00D46B51" w:rsidRDefault="00D46B51" w:rsidP="00BF486E">
      <w:pPr>
        <w:ind w:left="0"/>
        <w:rPr>
          <w:noProof/>
        </w:rPr>
      </w:pPr>
      <w:r>
        <w:rPr>
          <w:noProof/>
        </w:rPr>
        <w:t xml:space="preserve">         Be om faxsvar</w:t>
      </w:r>
      <w:r w:rsidR="002F24A0">
        <w:rPr>
          <w:noProof/>
        </w:rPr>
        <w:t>.</w:t>
      </w:r>
    </w:p>
    <w:p w14:paraId="3415FB12" w14:textId="77777777" w:rsidR="00375997" w:rsidRDefault="00375997" w:rsidP="00BF486E">
      <w:pPr>
        <w:ind w:left="0"/>
        <w:rPr>
          <w:noProof/>
        </w:rPr>
      </w:pPr>
    </w:p>
    <w:p w14:paraId="1EEFD9E4" w14:textId="5A1ACB78" w:rsidR="00375997" w:rsidRPr="00797121" w:rsidRDefault="00375997" w:rsidP="00BF486E">
      <w:pPr>
        <w:ind w:left="0"/>
      </w:pPr>
      <w:r>
        <w:rPr>
          <w:noProof/>
        </w:rPr>
        <w:t xml:space="preserve">         </w:t>
      </w:r>
      <w:hyperlink r:id="rId12" w:history="1">
        <w:r>
          <w:rPr>
            <w:rStyle w:val="Hyperlnk"/>
          </w:rPr>
          <w:t>Klinisk fysiologi - Sahlgrenska Universitetssj</w:t>
        </w:r>
        <w:r>
          <w:rPr>
            <w:rStyle w:val="Hyperlnk"/>
          </w:rPr>
          <w:t>ukhuset</w:t>
        </w:r>
      </w:hyperlink>
    </w:p>
    <w:sectPr w:rsidR="00375997" w:rsidRPr="00797121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F0082" w14:textId="77777777" w:rsidR="00C35B79" w:rsidRDefault="00C35B79">
      <w:r>
        <w:separator/>
      </w:r>
    </w:p>
  </w:endnote>
  <w:endnote w:type="continuationSeparator" w:id="0">
    <w:p w14:paraId="0FFD814F" w14:textId="77777777" w:rsidR="00C35B79" w:rsidRDefault="00C35B79">
      <w:r>
        <w:continuationSeparator/>
      </w:r>
    </w:p>
  </w:endnote>
  <w:endnote w:type="continuationNotice" w:id="1">
    <w:p w14:paraId="0BDDE53D" w14:textId="77777777" w:rsidR="00C35B79" w:rsidRDefault="00C35B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BDC2F" w14:textId="77777777" w:rsidR="00C35B79" w:rsidRDefault="00C35B79"/>
  </w:footnote>
  <w:footnote w:type="continuationSeparator" w:id="0">
    <w:p w14:paraId="22AF0D2D" w14:textId="77777777" w:rsidR="00C35B79" w:rsidRDefault="00C35B79">
      <w:r>
        <w:continuationSeparator/>
      </w:r>
    </w:p>
  </w:footnote>
  <w:footnote w:type="continuationNotice" w:id="1">
    <w:p w14:paraId="03DAFAFA" w14:textId="77777777" w:rsidR="00C35B79" w:rsidRDefault="00C35B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3EF19AC"/>
    <w:multiLevelType w:val="hybridMultilevel"/>
    <w:tmpl w:val="2AB00542"/>
    <w:lvl w:ilvl="0" w:tplc="FFFFFFFF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F4B59C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1844369">
    <w:abstractNumId w:val="18"/>
  </w:num>
  <w:num w:numId="2" w16cid:durableId="97214945">
    <w:abstractNumId w:val="14"/>
  </w:num>
  <w:num w:numId="3" w16cid:durableId="825632550">
    <w:abstractNumId w:val="0"/>
  </w:num>
  <w:num w:numId="4" w16cid:durableId="1221597799">
    <w:abstractNumId w:val="6"/>
  </w:num>
  <w:num w:numId="5" w16cid:durableId="950404823">
    <w:abstractNumId w:val="16"/>
  </w:num>
  <w:num w:numId="6" w16cid:durableId="984239874">
    <w:abstractNumId w:val="2"/>
  </w:num>
  <w:num w:numId="7" w16cid:durableId="505485502">
    <w:abstractNumId w:val="11"/>
  </w:num>
  <w:num w:numId="8" w16cid:durableId="734544747">
    <w:abstractNumId w:val="8"/>
  </w:num>
  <w:num w:numId="9" w16cid:durableId="1851138085">
    <w:abstractNumId w:val="1"/>
  </w:num>
  <w:num w:numId="10" w16cid:durableId="1946420980">
    <w:abstractNumId w:val="1"/>
  </w:num>
  <w:num w:numId="11" w16cid:durableId="1193225978">
    <w:abstractNumId w:val="3"/>
  </w:num>
  <w:num w:numId="12" w16cid:durableId="1296063372">
    <w:abstractNumId w:val="4"/>
  </w:num>
  <w:num w:numId="13" w16cid:durableId="87898054">
    <w:abstractNumId w:val="13"/>
  </w:num>
  <w:num w:numId="14" w16cid:durableId="1719621525">
    <w:abstractNumId w:val="9"/>
  </w:num>
  <w:num w:numId="15" w16cid:durableId="1346596552">
    <w:abstractNumId w:val="7"/>
  </w:num>
  <w:num w:numId="16" w16cid:durableId="1489981577">
    <w:abstractNumId w:val="12"/>
  </w:num>
  <w:num w:numId="17" w16cid:durableId="646514049">
    <w:abstractNumId w:val="5"/>
  </w:num>
  <w:num w:numId="18" w16cid:durableId="1334264840">
    <w:abstractNumId w:val="10"/>
  </w:num>
  <w:num w:numId="19" w16cid:durableId="531042161">
    <w:abstractNumId w:val="17"/>
  </w:num>
  <w:num w:numId="20" w16cid:durableId="18507522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4A0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5997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616C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55AD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66DC"/>
    <w:rsid w:val="00567820"/>
    <w:rsid w:val="005770AD"/>
    <w:rsid w:val="00581414"/>
    <w:rsid w:val="00582490"/>
    <w:rsid w:val="00597E28"/>
    <w:rsid w:val="005A1F6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E99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7121"/>
    <w:rsid w:val="007A334E"/>
    <w:rsid w:val="007A5C6F"/>
    <w:rsid w:val="007D4241"/>
    <w:rsid w:val="007D4317"/>
    <w:rsid w:val="007D4EA3"/>
    <w:rsid w:val="007F1CFF"/>
    <w:rsid w:val="007F5DD5"/>
    <w:rsid w:val="007F7E19"/>
    <w:rsid w:val="00821A1B"/>
    <w:rsid w:val="008262E9"/>
    <w:rsid w:val="00827E69"/>
    <w:rsid w:val="00835C4D"/>
    <w:rsid w:val="00843F48"/>
    <w:rsid w:val="00851423"/>
    <w:rsid w:val="008539D0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7F00"/>
    <w:rsid w:val="00BE7978"/>
    <w:rsid w:val="00BF486E"/>
    <w:rsid w:val="00C01F0D"/>
    <w:rsid w:val="00C07DDB"/>
    <w:rsid w:val="00C35B7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6B51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12E"/>
    <w:rsid w:val="00E553BF"/>
    <w:rsid w:val="00E55D93"/>
    <w:rsid w:val="00E61294"/>
    <w:rsid w:val="00E7237C"/>
    <w:rsid w:val="00E77C46"/>
    <w:rsid w:val="00E86CE8"/>
    <w:rsid w:val="00E90E82"/>
    <w:rsid w:val="00E9680A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50DC7911"/>
    <w:rsid w:val="61D56A9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E55AD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www.sahlgrenska.se/omraden/omrade-4/verksamhet-klinisk-fysiologi/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1</Pages>
  <Words>80</Words>
  <Characters>426</Characters>
  <Application>Microsoft Office Word</Application>
  <DocSecurity>0</DocSecurity>
  <Lines>3</Lines>
  <Paragraphs>1</Paragraphs>
  <ScaleCrop>false</ScaleCrop>
  <Manager/>
  <Company/>
  <LinksUpToDate>false</LinksUpToDate>
  <CharactersWithSpaces>505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PET-CT</dc:title>
  <dc:subject/>
  <dc:creator/>
  <keywords/>
  <lastModifiedBy>Ann-Catrin Jonasson</lastModifiedBy>
  <revision>27</revision>
  <lastPrinted>2016-03-31T10:56:00.0000000Z</lastPrinted>
  <dcterms:created xsi:type="dcterms:W3CDTF">2021-05-27T09:47:00.0000000Z</dcterms:created>
  <dcterms:modified xsi:type="dcterms:W3CDTF">2024-11-15T08:53:00.0000000Z</dcterms:modified>
</coreProperties>
</file>