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C0C" w:rsidP="00BE76D3" w:rsidRDefault="00BE76D3" w14:paraId="40AA233F" w14:textId="73366238">
      <w:pPr>
        <w:pStyle w:val="Rubrik1"/>
      </w:pPr>
      <w:proofErr w:type="spellStart"/>
      <w:r>
        <w:t>Septumplastik</w:t>
      </w:r>
      <w:proofErr w:type="spellEnd"/>
      <w:r>
        <w:t xml:space="preserve"> i dagkirurgi</w:t>
      </w:r>
    </w:p>
    <w:p w:rsidRPr="0067486C" w:rsidR="00BE76D3" w:rsidP="00BE76D3" w:rsidRDefault="00BE76D3" w14:paraId="59618BE1" w14:textId="0741F21E">
      <w:pPr>
        <w:rPr>
          <w:rFonts w:asciiTheme="majorHAnsi" w:hAnsiTheme="majorHAnsi" w:cstheme="majorHAnsi"/>
          <w:sz w:val="36"/>
          <w:szCs w:val="36"/>
        </w:rPr>
      </w:pPr>
      <w:r w:rsidRPr="0067486C">
        <w:rPr>
          <w:rFonts w:asciiTheme="majorHAnsi" w:hAnsiTheme="majorHAnsi" w:cstheme="majorHAnsi"/>
          <w:sz w:val="36"/>
          <w:szCs w:val="36"/>
        </w:rPr>
        <w:t xml:space="preserve">Vilka patienter kan anmälas för </w:t>
      </w:r>
      <w:proofErr w:type="spellStart"/>
      <w:r w:rsidRPr="0067486C">
        <w:rPr>
          <w:rFonts w:asciiTheme="majorHAnsi" w:hAnsiTheme="majorHAnsi" w:cstheme="majorHAnsi"/>
          <w:sz w:val="36"/>
          <w:szCs w:val="36"/>
        </w:rPr>
        <w:t>septum</w:t>
      </w:r>
      <w:r w:rsidR="0067486C">
        <w:rPr>
          <w:rFonts w:asciiTheme="majorHAnsi" w:hAnsiTheme="majorHAnsi" w:cstheme="majorHAnsi"/>
          <w:sz w:val="36"/>
          <w:szCs w:val="36"/>
        </w:rPr>
        <w:t>p</w:t>
      </w:r>
      <w:r w:rsidRPr="0067486C">
        <w:rPr>
          <w:rFonts w:asciiTheme="majorHAnsi" w:hAnsiTheme="majorHAnsi" w:cstheme="majorHAnsi"/>
          <w:sz w:val="36"/>
          <w:szCs w:val="36"/>
        </w:rPr>
        <w:t>lastik</w:t>
      </w:r>
      <w:proofErr w:type="spellEnd"/>
      <w:r w:rsidRPr="0067486C">
        <w:rPr>
          <w:rFonts w:asciiTheme="majorHAnsi" w:hAnsiTheme="majorHAnsi" w:cstheme="majorHAnsi"/>
          <w:sz w:val="36"/>
          <w:szCs w:val="36"/>
        </w:rPr>
        <w:t xml:space="preserve"> i dagkirurgi: </w:t>
      </w:r>
    </w:p>
    <w:p w:rsidR="003519FA" w:rsidP="003519FA" w:rsidRDefault="003519FA" w14:paraId="46E9649E" w14:textId="3D8B447D">
      <w:r w:rsidR="0C022139">
        <w:rPr/>
        <w:t xml:space="preserve">Fyllt </w:t>
      </w:r>
      <w:r w:rsidR="003519FA">
        <w:rPr/>
        <w:t>18 år</w:t>
      </w:r>
      <w:r>
        <w:br/>
      </w:r>
      <w:r w:rsidR="003519FA">
        <w:rPr/>
        <w:t xml:space="preserve">ASA </w:t>
      </w:r>
      <w:r w:rsidR="003519FA">
        <w:rPr/>
        <w:t>1-2</w:t>
      </w:r>
    </w:p>
    <w:p w:rsidR="003519FA" w:rsidP="003519FA" w:rsidRDefault="003519FA" w14:paraId="54814054" w14:textId="77777777"/>
    <w:p w:rsidRPr="0067486C" w:rsidR="003519FA" w:rsidP="003519FA" w:rsidRDefault="003519FA" w14:paraId="422328AB" w14:textId="676A16EE">
      <w:pPr>
        <w:rPr>
          <w:rFonts w:asciiTheme="majorHAnsi" w:hAnsiTheme="majorHAnsi" w:cstheme="majorHAnsi"/>
          <w:sz w:val="36"/>
          <w:szCs w:val="36"/>
        </w:rPr>
      </w:pPr>
      <w:proofErr w:type="spellStart"/>
      <w:r w:rsidRPr="0067486C">
        <w:rPr>
          <w:rFonts w:asciiTheme="majorHAnsi" w:hAnsiTheme="majorHAnsi" w:cstheme="majorHAnsi"/>
          <w:sz w:val="36"/>
          <w:szCs w:val="36"/>
        </w:rPr>
        <w:t>Preop</w:t>
      </w:r>
      <w:proofErr w:type="spellEnd"/>
      <w:r w:rsidRPr="0067486C">
        <w:rPr>
          <w:rFonts w:asciiTheme="majorHAnsi" w:hAnsiTheme="majorHAnsi" w:cstheme="majorHAnsi"/>
          <w:sz w:val="36"/>
          <w:szCs w:val="36"/>
        </w:rPr>
        <w:t xml:space="preserve">: </w:t>
      </w:r>
    </w:p>
    <w:p w:rsidR="003519FA" w:rsidP="003519FA" w:rsidRDefault="00B25554" w14:paraId="07795D0B" w14:textId="5435A2A3">
      <w:r w:rsidR="00B25554">
        <w:rPr/>
        <w:t>Patientinformation enligt nedan</w:t>
      </w:r>
    </w:p>
    <w:p w:rsidR="00B25554" w:rsidP="003519FA" w:rsidRDefault="00B25554" w14:paraId="5EC1BA8F" w14:textId="20D928E7">
      <w:r>
        <w:t>Operatör kontrollerar att patient fortfarande lämpar sig för dagkirurgi</w:t>
      </w:r>
    </w:p>
    <w:p w:rsidR="00B25554" w:rsidP="003519FA" w:rsidRDefault="00B25554" w14:paraId="7A379CDF" w14:textId="77777777"/>
    <w:p w:rsidRPr="0067486C" w:rsidR="00B25554" w:rsidP="003519FA" w:rsidRDefault="00B25554" w14:paraId="46DD2866" w14:textId="3154340E">
      <w:pPr>
        <w:rPr>
          <w:rFonts w:asciiTheme="majorHAnsi" w:hAnsiTheme="majorHAnsi" w:cstheme="majorHAnsi"/>
          <w:sz w:val="36"/>
          <w:szCs w:val="36"/>
        </w:rPr>
      </w:pPr>
      <w:proofErr w:type="spellStart"/>
      <w:r w:rsidRPr="0067486C">
        <w:rPr>
          <w:rFonts w:asciiTheme="majorHAnsi" w:hAnsiTheme="majorHAnsi" w:cstheme="majorHAnsi"/>
          <w:sz w:val="36"/>
          <w:szCs w:val="36"/>
        </w:rPr>
        <w:t>Postop</w:t>
      </w:r>
      <w:proofErr w:type="spellEnd"/>
      <w:r w:rsidRPr="0067486C">
        <w:rPr>
          <w:rFonts w:asciiTheme="majorHAnsi" w:hAnsiTheme="majorHAnsi" w:cstheme="majorHAnsi"/>
          <w:sz w:val="36"/>
          <w:szCs w:val="36"/>
        </w:rPr>
        <w:t>:</w:t>
      </w:r>
    </w:p>
    <w:p w:rsidR="00B25554" w:rsidP="00B25554" w:rsidRDefault="00273C7C" w14:paraId="5522C0C6" w14:textId="79CBE256">
      <w:r w:rsidR="00273C7C">
        <w:rPr/>
        <w:t xml:space="preserve">4 </w:t>
      </w:r>
      <w:r w:rsidR="42A34E1C">
        <w:rPr/>
        <w:t>timmar</w:t>
      </w:r>
      <w:r w:rsidR="00273C7C">
        <w:rPr/>
        <w:t xml:space="preserve"> observationstid</w:t>
      </w:r>
      <w:r>
        <w:br/>
      </w:r>
    </w:p>
    <w:p w:rsidR="00273C7C" w:rsidP="00B25554" w:rsidRDefault="00273C7C" w14:paraId="6BBE14CB" w14:textId="287167EB">
      <w:r w:rsidR="00273C7C">
        <w:rPr/>
        <w:t>Dricka, äta svalt och kissa innan hemgång</w:t>
      </w:r>
      <w:r>
        <w:br/>
      </w:r>
    </w:p>
    <w:p w:rsidR="00273C7C" w:rsidP="00B25554" w:rsidRDefault="00273C7C" w14:paraId="3AF343FC" w14:textId="1B0E6B16">
      <w:r w:rsidR="00273C7C">
        <w:rPr/>
        <w:t>Postop</w:t>
      </w:r>
      <w:r w:rsidR="78E94ED5">
        <w:rPr/>
        <w:t>erativt</w:t>
      </w:r>
      <w:r w:rsidR="00273C7C">
        <w:rPr/>
        <w:t xml:space="preserve"> samtal med operatör på UVA när patient är vaken. Ordna recept, återbesök och eventuell sjukskrivning. </w:t>
      </w:r>
      <w:r>
        <w:br/>
      </w:r>
    </w:p>
    <w:p w:rsidRPr="00B25554" w:rsidR="00273C7C" w:rsidP="00B25554" w:rsidRDefault="00273C7C" w14:paraId="056C016D" w14:textId="08A8CAD4">
      <w:r w:rsidR="00273C7C">
        <w:rPr/>
        <w:t xml:space="preserve">UVA personal låter patient lämna UVA efter </w:t>
      </w:r>
      <w:r w:rsidR="41798472">
        <w:rPr/>
        <w:t xml:space="preserve">minst </w:t>
      </w:r>
      <w:r w:rsidR="00273C7C">
        <w:rPr/>
        <w:t>4</w:t>
      </w:r>
      <w:r w:rsidR="60202D9B">
        <w:rPr/>
        <w:t xml:space="preserve"> timmars observationstid om inga </w:t>
      </w:r>
      <w:r w:rsidR="0067486C">
        <w:rPr/>
        <w:t xml:space="preserve"> </w:t>
      </w:r>
    </w:p>
    <w:p w:rsidRPr="00BE76D3" w:rsidR="003519FA" w:rsidP="003519FA" w:rsidRDefault="003519FA" w14:paraId="465A77AA" w14:textId="77777777"/>
    <w:sectPr w:rsidRPr="00BE76D3" w:rsidR="003519FA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3A71" w:rsidRDefault="00C73A71" w14:paraId="7E0982C3" w14:textId="77777777">
      <w:r>
        <w:separator/>
      </w:r>
    </w:p>
  </w:endnote>
  <w:endnote w:type="continuationSeparator" w:id="0">
    <w:p w:rsidR="00C73A71" w:rsidRDefault="00C73A71" w14:paraId="360741D9" w14:textId="77777777">
      <w:r>
        <w:continuationSeparator/>
      </w:r>
    </w:p>
  </w:endnote>
  <w:endnote w:type="continuationNotice" w:id="1">
    <w:p w:rsidR="00C73A71" w:rsidRDefault="00C73A71" w14:paraId="7AD1F7D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3A71" w:rsidRDefault="00C73A71" w14:paraId="46E8FB3E" w14:textId="77777777"/>
  </w:footnote>
  <w:footnote w:type="continuationSeparator" w:id="0">
    <w:p w:rsidR="00C73A71" w:rsidRDefault="00C73A71" w14:paraId="2F2CE349" w14:textId="77777777">
      <w:r>
        <w:continuationSeparator/>
      </w:r>
    </w:p>
  </w:footnote>
  <w:footnote w:type="continuationNotice" w:id="1">
    <w:p w:rsidR="00C73A71" w:rsidRDefault="00C73A71" w14:paraId="03CFCC4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22E06E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BF378F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3C7C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19FA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486C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5554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6D3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A71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54C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C022139"/>
    <w:rsid w:val="1B2B40A6"/>
    <w:rsid w:val="41798472"/>
    <w:rsid w:val="42A34E1C"/>
    <w:rsid w:val="60202D9B"/>
    <w:rsid w:val="647B2B65"/>
    <w:rsid w:val="6663A864"/>
    <w:rsid w:val="6B2CF8ED"/>
    <w:rsid w:val="702B3013"/>
    <w:rsid w:val="72E27431"/>
    <w:rsid w:val="78E9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5a86762a5c364a6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9335a-aa9b-43b5-8900-b08765de2611}"/>
      </w:docPartPr>
      <w:docPartBody>
        <w:p w14:paraId="423DDD5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Septumplastik i dagkirurgi</dc:title>
  <dc:subject/>
  <dc:creator/>
  <keywords/>
  <lastModifiedBy>Ann-Catrin Jonasson</lastModifiedBy>
  <revision>23</revision>
  <lastPrinted>2016-03-31T10:56:00.0000000Z</lastPrinted>
  <dcterms:created xsi:type="dcterms:W3CDTF">2021-05-27T09:47:00.0000000Z</dcterms:created>
  <dcterms:modified xsi:type="dcterms:W3CDTF">2022-09-14T10:47:22.0000000Z</dcterms:modified>
</coreProperties>
</file>