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A233F" w14:textId="29CA69D0" w:rsidR="009C6C0C" w:rsidRDefault="00725D31" w:rsidP="00811058">
      <w:pPr>
        <w:pStyle w:val="Rubrik1"/>
      </w:pPr>
      <w:r>
        <w:t xml:space="preserve">Tonsilloperation - </w:t>
      </w:r>
      <w:r w:rsidR="00811058">
        <w:t>Tonsillektomi i dagkirurgi</w:t>
      </w:r>
    </w:p>
    <w:p w14:paraId="61BFA3C2" w14:textId="0D8C15C7" w:rsidR="00811058" w:rsidRPr="00442B98" w:rsidRDefault="004648EE" w:rsidP="405B6A47">
      <w:pPr>
        <w:rPr>
          <w:rFonts w:asciiTheme="majorHAnsi" w:eastAsiaTheme="majorEastAsia" w:hAnsiTheme="majorHAnsi" w:cstheme="majorBidi"/>
          <w:sz w:val="36"/>
          <w:szCs w:val="36"/>
        </w:rPr>
      </w:pPr>
      <w:r w:rsidRPr="405B6A47">
        <w:rPr>
          <w:rFonts w:asciiTheme="majorHAnsi" w:eastAsiaTheme="majorEastAsia" w:hAnsiTheme="majorHAnsi" w:cstheme="majorBidi"/>
          <w:sz w:val="36"/>
          <w:szCs w:val="36"/>
        </w:rPr>
        <w:t>Vilka patienter:</w:t>
      </w:r>
    </w:p>
    <w:p w14:paraId="563BA7BC" w14:textId="7AA42F62" w:rsidR="00442B98" w:rsidRDefault="24896117" w:rsidP="00811058">
      <w:r>
        <w:t xml:space="preserve">Fyllt </w:t>
      </w:r>
      <w:r w:rsidR="002B7590">
        <w:t>18 år</w:t>
      </w:r>
      <w:r w:rsidR="004648EE">
        <w:br/>
      </w:r>
      <w:r w:rsidR="00D73056">
        <w:t xml:space="preserve">ASA </w:t>
      </w:r>
      <w:proofErr w:type="gramStart"/>
      <w:r w:rsidR="00D73056">
        <w:t>1-2</w:t>
      </w:r>
      <w:proofErr w:type="gramEnd"/>
      <w:r w:rsidR="004648EE">
        <w:br/>
      </w:r>
      <w:r w:rsidR="00D73056">
        <w:t xml:space="preserve">Bosatt </w:t>
      </w:r>
      <w:r w:rsidR="002D44FE">
        <w:t>1 timma</w:t>
      </w:r>
      <w:r w:rsidR="00D73056">
        <w:t xml:space="preserve"> från NÄL </w:t>
      </w:r>
      <w:r w:rsidR="004648EE">
        <w:br/>
      </w:r>
      <w:r w:rsidR="00D73056">
        <w:t>Ej ensam hemma</w:t>
      </w:r>
      <w:r w:rsidR="004648EE">
        <w:br/>
      </w:r>
      <w:r w:rsidR="004648EE">
        <w:br/>
      </w:r>
      <w:r w:rsidR="004648EE">
        <w:br/>
      </w:r>
      <w:r w:rsidR="00D73056" w:rsidRPr="20C757A5">
        <w:rPr>
          <w:rFonts w:asciiTheme="majorHAnsi" w:eastAsiaTheme="majorEastAsia" w:hAnsiTheme="majorHAnsi" w:cstheme="majorBidi"/>
          <w:sz w:val="36"/>
          <w:szCs w:val="36"/>
        </w:rPr>
        <w:t>Post</w:t>
      </w:r>
      <w:r w:rsidR="00442B98" w:rsidRPr="20C757A5">
        <w:rPr>
          <w:rFonts w:asciiTheme="majorHAnsi" w:eastAsiaTheme="majorEastAsia" w:hAnsiTheme="majorHAnsi" w:cstheme="majorBidi"/>
          <w:sz w:val="36"/>
          <w:szCs w:val="36"/>
        </w:rPr>
        <w:t xml:space="preserve"> </w:t>
      </w:r>
      <w:proofErr w:type="spellStart"/>
      <w:r w:rsidR="00D73056" w:rsidRPr="20C757A5">
        <w:rPr>
          <w:rFonts w:asciiTheme="majorHAnsi" w:eastAsiaTheme="majorEastAsia" w:hAnsiTheme="majorHAnsi" w:cstheme="majorBidi"/>
          <w:sz w:val="36"/>
          <w:szCs w:val="36"/>
        </w:rPr>
        <w:t>op</w:t>
      </w:r>
      <w:proofErr w:type="spellEnd"/>
      <w:r w:rsidR="00D73056" w:rsidRPr="20C757A5">
        <w:rPr>
          <w:rFonts w:asciiTheme="majorHAnsi" w:eastAsiaTheme="majorEastAsia" w:hAnsiTheme="majorHAnsi" w:cstheme="majorBidi"/>
          <w:sz w:val="36"/>
          <w:szCs w:val="36"/>
        </w:rPr>
        <w:t xml:space="preserve">: </w:t>
      </w:r>
      <w:r w:rsidR="004648EE">
        <w:br/>
      </w:r>
      <w:r w:rsidR="004648EE">
        <w:br/>
      </w:r>
      <w:r w:rsidR="006C9023">
        <w:t xml:space="preserve">Minst </w:t>
      </w:r>
      <w:r w:rsidR="005A3B91">
        <w:t>4</w:t>
      </w:r>
      <w:r w:rsidR="00D73056">
        <w:t xml:space="preserve"> h observationstid</w:t>
      </w:r>
      <w:r w:rsidR="004648EE">
        <w:br/>
      </w:r>
      <w:r w:rsidR="004648EE">
        <w:br/>
      </w:r>
      <w:r w:rsidR="00D73056">
        <w:t>Dricka, äta svalt och kissa</w:t>
      </w:r>
      <w:r w:rsidR="00DB6CFC">
        <w:t xml:space="preserve"> innan hemgång. </w:t>
      </w:r>
      <w:r w:rsidR="004648EE">
        <w:br/>
      </w:r>
      <w:r w:rsidR="004648EE">
        <w:br/>
      </w:r>
      <w:r w:rsidR="00DB6CFC">
        <w:t xml:space="preserve">Post </w:t>
      </w:r>
      <w:proofErr w:type="spellStart"/>
      <w:r w:rsidR="00DB6CFC">
        <w:t>op</w:t>
      </w:r>
      <w:proofErr w:type="spellEnd"/>
      <w:r w:rsidR="00DB6CFC">
        <w:t xml:space="preserve"> samtal med operatör på UVA när patient är vaken, ordna recept och sjukintyg samt ev</w:t>
      </w:r>
      <w:r w:rsidR="00442B98">
        <w:t>entuellt</w:t>
      </w:r>
      <w:r w:rsidR="00DB6CFC">
        <w:t xml:space="preserve"> återbesök. </w:t>
      </w:r>
      <w:r w:rsidR="004648EE">
        <w:br/>
      </w:r>
      <w:r w:rsidR="004648EE">
        <w:br/>
      </w:r>
      <w:r w:rsidR="00DB6CFC">
        <w:t xml:space="preserve">UVA personal låter patient lämna UVA efter </w:t>
      </w:r>
      <w:r w:rsidR="7AE09A70">
        <w:t xml:space="preserve">minst </w:t>
      </w:r>
      <w:r w:rsidR="00D52214">
        <w:t>4</w:t>
      </w:r>
      <w:r w:rsidR="00DB6CFC">
        <w:t xml:space="preserve"> </w:t>
      </w:r>
      <w:r w:rsidR="0F5D874C">
        <w:t xml:space="preserve">timmars observationstid om inga komplikationer </w:t>
      </w:r>
      <w:r w:rsidR="00442B98">
        <w:t xml:space="preserve">tillstött. </w:t>
      </w:r>
    </w:p>
    <w:p w14:paraId="6757A4E3" w14:textId="77777777" w:rsidR="00442B98" w:rsidRDefault="00442B98" w:rsidP="00811058"/>
    <w:p w14:paraId="01C9F166" w14:textId="532331E7" w:rsidR="004648EE" w:rsidRPr="00811058" w:rsidRDefault="00442B98" w:rsidP="00811058">
      <w:r>
        <w:t>Telefonkontakt med sjuksköterska från ÖNH-mottagningen dagen eft</w:t>
      </w:r>
      <w:r w:rsidR="1C9DA5F9">
        <w:t>er</w:t>
      </w:r>
      <w:r>
        <w:br/>
      </w:r>
      <w:r w:rsidR="15C41DB0">
        <w:t>operation:</w:t>
      </w:r>
      <w:r>
        <w:br/>
      </w:r>
      <w:r>
        <w:br/>
      </w:r>
      <w:r w:rsidR="40776205">
        <w:t xml:space="preserve">- </w:t>
      </w:r>
      <w:r w:rsidR="422FB95B">
        <w:t>Fungerar smärtlindringen tillfredsställande?</w:t>
      </w:r>
      <w:r>
        <w:br/>
      </w:r>
      <w:r w:rsidR="345216FC">
        <w:t xml:space="preserve">- </w:t>
      </w:r>
      <w:r w:rsidR="29771D22">
        <w:t xml:space="preserve">Får patienten i sig dryck och sval föda såsom kräm eller </w:t>
      </w:r>
      <w:proofErr w:type="spellStart"/>
      <w:r w:rsidR="29771D22">
        <w:t>youghurt</w:t>
      </w:r>
      <w:proofErr w:type="spellEnd"/>
      <w:r w:rsidR="29771D22">
        <w:t>?</w:t>
      </w:r>
      <w:r>
        <w:br/>
      </w:r>
      <w:r w:rsidR="6525ABDC">
        <w:t xml:space="preserve">- </w:t>
      </w:r>
      <w:r w:rsidR="4892FA20">
        <w:t>Har patienten fått feber eller några tecken på blödning?</w:t>
      </w:r>
      <w:r w:rsidR="585290BE">
        <w:t xml:space="preserve">   </w:t>
      </w:r>
      <w:r w:rsidR="20C757A5">
        <w:t xml:space="preserve">  </w:t>
      </w:r>
      <w:r w:rsidR="7348299A">
        <w:t xml:space="preserve"> </w:t>
      </w:r>
      <w:r w:rsidR="004648EE">
        <w:t xml:space="preserve"> </w:t>
      </w:r>
    </w:p>
    <w:p w14:paraId="77AB4CAF" w14:textId="77777777" w:rsidR="00811058" w:rsidRPr="00811058" w:rsidRDefault="00811058" w:rsidP="00811058"/>
    <w:sectPr w:rsidR="00811058" w:rsidRPr="0081105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C2178" w14:textId="77777777" w:rsidR="006D685E" w:rsidRDefault="006D685E">
      <w:r>
        <w:separator/>
      </w:r>
    </w:p>
  </w:endnote>
  <w:endnote w:type="continuationSeparator" w:id="0">
    <w:p w14:paraId="618C1322" w14:textId="77777777" w:rsidR="006D685E" w:rsidRDefault="006D685E">
      <w:r>
        <w:continuationSeparator/>
      </w:r>
    </w:p>
  </w:endnote>
  <w:endnote w:type="continuationNotice" w:id="1">
    <w:p w14:paraId="4B6F7CFA" w14:textId="77777777" w:rsidR="006D685E" w:rsidRDefault="006D68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A282E" w14:textId="77777777" w:rsidR="006D685E" w:rsidRDefault="006D685E"/>
  </w:footnote>
  <w:footnote w:type="continuationSeparator" w:id="0">
    <w:p w14:paraId="64340488" w14:textId="77777777" w:rsidR="006D685E" w:rsidRDefault="006D685E">
      <w:r>
        <w:continuationSeparator/>
      </w:r>
    </w:p>
  </w:footnote>
  <w:footnote w:type="continuationNotice" w:id="1">
    <w:p w14:paraId="75AFEA4E" w14:textId="77777777" w:rsidR="006D685E" w:rsidRDefault="006D68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DCBB70"/>
    <w:multiLevelType w:val="hybridMultilevel"/>
    <w:tmpl w:val="0F3CCB04"/>
    <w:lvl w:ilvl="0" w:tplc="E46208C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75E15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2A1E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8A5A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1674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86DF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9A09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D6B9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3EDA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5DF075"/>
    <w:multiLevelType w:val="hybridMultilevel"/>
    <w:tmpl w:val="2756937C"/>
    <w:lvl w:ilvl="0" w:tplc="A392BF9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3506B8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C253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5436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425A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1E33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A079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DA3A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44E0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8505589">
    <w:abstractNumId w:val="8"/>
  </w:num>
  <w:num w:numId="2" w16cid:durableId="884025204">
    <w:abstractNumId w:val="16"/>
  </w:num>
  <w:num w:numId="3" w16cid:durableId="1989166278">
    <w:abstractNumId w:val="19"/>
  </w:num>
  <w:num w:numId="4" w16cid:durableId="1021784765">
    <w:abstractNumId w:val="15"/>
  </w:num>
  <w:num w:numId="5" w16cid:durableId="1374159231">
    <w:abstractNumId w:val="0"/>
  </w:num>
  <w:num w:numId="6" w16cid:durableId="1732994412">
    <w:abstractNumId w:val="6"/>
  </w:num>
  <w:num w:numId="7" w16cid:durableId="1135292898">
    <w:abstractNumId w:val="17"/>
  </w:num>
  <w:num w:numId="8" w16cid:durableId="708576186">
    <w:abstractNumId w:val="2"/>
  </w:num>
  <w:num w:numId="9" w16cid:durableId="1208686767">
    <w:abstractNumId w:val="12"/>
  </w:num>
  <w:num w:numId="10" w16cid:durableId="1326979328">
    <w:abstractNumId w:val="9"/>
  </w:num>
  <w:num w:numId="11" w16cid:durableId="1709182173">
    <w:abstractNumId w:val="1"/>
  </w:num>
  <w:num w:numId="12" w16cid:durableId="1566914974">
    <w:abstractNumId w:val="1"/>
  </w:num>
  <w:num w:numId="13" w16cid:durableId="1727561644">
    <w:abstractNumId w:val="3"/>
  </w:num>
  <w:num w:numId="14" w16cid:durableId="379794244">
    <w:abstractNumId w:val="4"/>
  </w:num>
  <w:num w:numId="15" w16cid:durableId="1689982271">
    <w:abstractNumId w:val="14"/>
  </w:num>
  <w:num w:numId="16" w16cid:durableId="758716721">
    <w:abstractNumId w:val="10"/>
  </w:num>
  <w:num w:numId="17" w16cid:durableId="1959945594">
    <w:abstractNumId w:val="7"/>
  </w:num>
  <w:num w:numId="18" w16cid:durableId="1428425648">
    <w:abstractNumId w:val="13"/>
  </w:num>
  <w:num w:numId="19" w16cid:durableId="441460760">
    <w:abstractNumId w:val="5"/>
  </w:num>
  <w:num w:numId="20" w16cid:durableId="1630625994">
    <w:abstractNumId w:val="11"/>
  </w:num>
  <w:num w:numId="21" w16cid:durableId="106563816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590"/>
    <w:rsid w:val="002C0C02"/>
    <w:rsid w:val="002C1277"/>
    <w:rsid w:val="002C60AD"/>
    <w:rsid w:val="002D0E0E"/>
    <w:rsid w:val="002D44F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8C9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61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B98"/>
    <w:rsid w:val="00446255"/>
    <w:rsid w:val="00451935"/>
    <w:rsid w:val="004547B3"/>
    <w:rsid w:val="00460ED0"/>
    <w:rsid w:val="004648EE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3B9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07F"/>
    <w:rsid w:val="00627BEA"/>
    <w:rsid w:val="006319DB"/>
    <w:rsid w:val="0065595B"/>
    <w:rsid w:val="00656DCD"/>
    <w:rsid w:val="00660269"/>
    <w:rsid w:val="00661566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C9023"/>
    <w:rsid w:val="006D01F5"/>
    <w:rsid w:val="006D0CFB"/>
    <w:rsid w:val="006D30C0"/>
    <w:rsid w:val="006D685E"/>
    <w:rsid w:val="006D7535"/>
    <w:rsid w:val="006E450B"/>
    <w:rsid w:val="006F0D7E"/>
    <w:rsid w:val="00710B77"/>
    <w:rsid w:val="00711D47"/>
    <w:rsid w:val="007155D5"/>
    <w:rsid w:val="0072075B"/>
    <w:rsid w:val="007221C2"/>
    <w:rsid w:val="00725D31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4754"/>
    <w:rsid w:val="007F5DD5"/>
    <w:rsid w:val="00811058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04D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DE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1D61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44"/>
    <w:rsid w:val="00CF70BB"/>
    <w:rsid w:val="00D074DB"/>
    <w:rsid w:val="00D139CF"/>
    <w:rsid w:val="00D20779"/>
    <w:rsid w:val="00D37E7F"/>
    <w:rsid w:val="00D47AD7"/>
    <w:rsid w:val="00D51529"/>
    <w:rsid w:val="00D52214"/>
    <w:rsid w:val="00D57EC5"/>
    <w:rsid w:val="00D67C88"/>
    <w:rsid w:val="00D73056"/>
    <w:rsid w:val="00D846D1"/>
    <w:rsid w:val="00D85218"/>
    <w:rsid w:val="00D915B1"/>
    <w:rsid w:val="00DA299D"/>
    <w:rsid w:val="00DA355A"/>
    <w:rsid w:val="00DA65C4"/>
    <w:rsid w:val="00DB6CFC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8A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569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F5D874C"/>
    <w:rsid w:val="15C41DB0"/>
    <w:rsid w:val="1C9DA5F9"/>
    <w:rsid w:val="20C757A5"/>
    <w:rsid w:val="24896117"/>
    <w:rsid w:val="29771D22"/>
    <w:rsid w:val="345216FC"/>
    <w:rsid w:val="3E739891"/>
    <w:rsid w:val="405B6A47"/>
    <w:rsid w:val="40776205"/>
    <w:rsid w:val="422FB95B"/>
    <w:rsid w:val="484C4C9E"/>
    <w:rsid w:val="4892FA20"/>
    <w:rsid w:val="4E8F1819"/>
    <w:rsid w:val="56A693E5"/>
    <w:rsid w:val="585290BE"/>
    <w:rsid w:val="647B2B65"/>
    <w:rsid w:val="6525ABDC"/>
    <w:rsid w:val="6B2CF8ED"/>
    <w:rsid w:val="6D33E6B9"/>
    <w:rsid w:val="7348299A"/>
    <w:rsid w:val="7AE09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101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Tonsillektomi i dagkirurgi</vt:lpstr>
    </vt:vector>
  </TitlesOfParts>
  <Manager/>
  <Company/>
  <LinksUpToDate>false</LinksUpToDate>
  <CharactersWithSpaces>693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Tonsilloperation - Tonsillektomi i dagkirurgi</dc:title>
  <dc:subject/>
  <dc:creator/>
  <keywords/>
  <lastModifiedBy>Ann-Catrin Jonasson</lastModifiedBy>
  <revision>30</revision>
  <lastPrinted>2016-03-31T10:56:00.0000000Z</lastPrinted>
  <dcterms:created xsi:type="dcterms:W3CDTF">2021-05-27T09:47:00.0000000Z</dcterms:created>
  <dcterms:modified xsi:type="dcterms:W3CDTF">2025-09-23T13:56:00.0000000Z</dcterms:modified>
</coreProperties>
</file>