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DF4C0CC" w:rsidR="00184167" w:rsidRDefault="00A264BE" w:rsidP="009A32ED">
      <w:pPr>
        <w:pStyle w:val="Rubrik1"/>
      </w:pPr>
      <w:r w:rsidRPr="005A627D">
        <w:t>R</w:t>
      </w:r>
      <w:r w:rsidR="00B94D6D">
        <w:t>eceptförskrivning av tårsubstitut</w:t>
      </w:r>
      <w:bookmarkStart w:id="0" w:name="_Toc321146591"/>
    </w:p>
    <w:p w14:paraId="11BC1DCA" w14:textId="77777777" w:rsidR="009A32ED" w:rsidRPr="007D3BA8" w:rsidRDefault="009A32ED" w:rsidP="007D3BA8">
      <w:pPr>
        <w:pStyle w:val="Rubrik2"/>
      </w:pPr>
      <w:bookmarkStart w:id="1" w:name="_Toc100327184"/>
      <w:bookmarkStart w:id="2" w:name="_Toc106874287"/>
      <w:bookmarkEnd w:id="0"/>
      <w:r w:rsidRPr="007D3BA8">
        <w:t>Förändringar sedan föregående version</w:t>
      </w:r>
      <w:bookmarkEnd w:id="1"/>
      <w:bookmarkEnd w:id="2"/>
    </w:p>
    <w:p w14:paraId="78CF957D" w14:textId="5D4F4654" w:rsidR="009A32ED" w:rsidRDefault="007D3BA8" w:rsidP="009A32ED">
      <w:pPr>
        <w:ind w:right="-143"/>
      </w:pPr>
      <w:r>
        <w:t>Ny rutin</w:t>
      </w:r>
    </w:p>
    <w:p w14:paraId="039D0F56" w14:textId="2B25EE34" w:rsidR="00B94D6D" w:rsidRPr="007D3BA8" w:rsidRDefault="00B94D6D" w:rsidP="007D3BA8">
      <w:pPr>
        <w:pStyle w:val="Rubrik2"/>
      </w:pPr>
      <w:r w:rsidRPr="007D3BA8">
        <w:t>Bakgrund</w:t>
      </w:r>
    </w:p>
    <w:p w14:paraId="39DC97DF" w14:textId="45E4E2ED" w:rsidR="00B94D6D" w:rsidRDefault="00B94D6D" w:rsidP="007D3BA8">
      <w:r>
        <w:t>Läkemedel är en stor utgiftspost vid ögonkliniken, varav tårsubstitut förskrivna på recept utgör en signifikant del. Vissa patienter är berättigade till subvention av tårsubstitut, medan det för de flesta patienter är att anse som egenvård som ligger utanför förmånssystemet. Av både rättviseskäl och för att upprätthålla en ansvarsfull användning av offentliga medel är det viktigt att kriterierna för receptförskrivning är tydliga och att de används konsekvent.</w:t>
      </w:r>
    </w:p>
    <w:p w14:paraId="5EBB1C7A" w14:textId="77777777" w:rsidR="00B94D6D" w:rsidRPr="00A96CF1" w:rsidRDefault="00B94D6D" w:rsidP="007D3BA8">
      <w:pPr>
        <w:pStyle w:val="Rubrik3"/>
      </w:pPr>
      <w:r w:rsidRPr="00A96CF1">
        <w:t>Kriterier för förskrivning</w:t>
      </w:r>
    </w:p>
    <w:p w14:paraId="4B4065B0" w14:textId="77777777" w:rsidR="00B94D6D" w:rsidRDefault="00B94D6D" w:rsidP="00B94D6D">
      <w:r>
        <w:t>Kriterierna för förskrivning av tårsubstitut på recept är ”</w:t>
      </w:r>
      <w:r w:rsidRPr="0046552A">
        <w:rPr>
          <w:b/>
          <w:bCs/>
        </w:rPr>
        <w:t>Sjögrens syndrom</w:t>
      </w:r>
      <w:r>
        <w:t xml:space="preserve">; </w:t>
      </w:r>
      <w:r w:rsidRPr="0046552A">
        <w:rPr>
          <w:b/>
          <w:bCs/>
        </w:rPr>
        <w:t>slutningsdefekt</w:t>
      </w:r>
      <w:r>
        <w:t xml:space="preserve"> med risk för uttorkning; </w:t>
      </w:r>
      <w:r w:rsidRPr="0046552A">
        <w:rPr>
          <w:i/>
          <w:iCs/>
        </w:rPr>
        <w:t>eller</w:t>
      </w:r>
      <w:r>
        <w:t xml:space="preserve"> </w:t>
      </w:r>
      <w:r w:rsidRPr="0046552A">
        <w:rPr>
          <w:b/>
          <w:bCs/>
        </w:rPr>
        <w:t>andra sjukdomar i hornhinnans epitel</w:t>
      </w:r>
      <w:r>
        <w:t xml:space="preserve"> med tecken på uttorkning.” </w:t>
      </w:r>
    </w:p>
    <w:p w14:paraId="44FB11BC" w14:textId="29546E01" w:rsidR="00B94D6D" w:rsidRDefault="00B94D6D" w:rsidP="007D3BA8">
      <w:r>
        <w:t xml:space="preserve">Vi </w:t>
      </w:r>
      <w:r w:rsidRPr="0046552A">
        <w:t>bedömer att</w:t>
      </w:r>
      <w:r w:rsidRPr="0046552A">
        <w:rPr>
          <w:i/>
          <w:iCs/>
        </w:rPr>
        <w:t xml:space="preserve"> </w:t>
      </w:r>
      <w:r w:rsidRPr="0046552A">
        <w:rPr>
          <w:i/>
          <w:iCs/>
          <w:u w:val="single"/>
        </w:rPr>
        <w:t>åldersrelaterad torrhet eller nedsättning av tårfilmskvaliteten</w:t>
      </w:r>
      <w:r>
        <w:t xml:space="preserve"> </w:t>
      </w:r>
      <w:r w:rsidRPr="00BA7C8E">
        <w:rPr>
          <w:b/>
          <w:bCs/>
        </w:rPr>
        <w:t>inte</w:t>
      </w:r>
      <w:r>
        <w:t xml:space="preserve"> ingår i den sista kategorin.</w:t>
      </w:r>
    </w:p>
    <w:p w14:paraId="6EE42A11" w14:textId="77777777" w:rsidR="00B94D6D" w:rsidRPr="00BA7C8E" w:rsidRDefault="00B94D6D" w:rsidP="007D3BA8">
      <w:pPr>
        <w:pStyle w:val="Rubrik3"/>
      </w:pPr>
      <w:proofErr w:type="spellStart"/>
      <w:r w:rsidRPr="00BA7C8E">
        <w:t>Nyförskrivning</w:t>
      </w:r>
      <w:proofErr w:type="spellEnd"/>
      <w:r w:rsidRPr="00BA7C8E">
        <w:t xml:space="preserve"> av tårsubstitut</w:t>
      </w:r>
    </w:p>
    <w:p w14:paraId="422ED280" w14:textId="77777777" w:rsidR="00B94D6D" w:rsidRDefault="00B94D6D" w:rsidP="00B94D6D">
      <w:r>
        <w:t>Endast patienter som uppfyller något av ovanstående kriterier ska få tårsubstitut utskrivet på recept.</w:t>
      </w:r>
    </w:p>
    <w:p w14:paraId="6B77B3C2" w14:textId="031540EE" w:rsidR="00B94D6D" w:rsidRDefault="00B94D6D" w:rsidP="007D3BA8">
      <w:r>
        <w:t>Konserveringsfria droppar ska endast förskrivas om det finns särskilda skäl.</w:t>
      </w:r>
    </w:p>
    <w:p w14:paraId="6A381A6D" w14:textId="77777777" w:rsidR="00B94D6D" w:rsidRPr="00BA7C8E" w:rsidRDefault="00B94D6D" w:rsidP="007D3BA8">
      <w:pPr>
        <w:pStyle w:val="Rubrik3"/>
      </w:pPr>
      <w:r w:rsidRPr="00BA7C8E">
        <w:t>Receptförnyelse av tårsubstitut</w:t>
      </w:r>
    </w:p>
    <w:p w14:paraId="055AB8AB" w14:textId="77777777" w:rsidR="00B94D6D" w:rsidRDefault="00B94D6D" w:rsidP="00B94D6D">
      <w:r>
        <w:t>Vid önskemål om receptförnyelse är det förskrivande läkares ansvar att kontrollera om ovanstående kriterier är uppfyllda.</w:t>
      </w:r>
    </w:p>
    <w:p w14:paraId="1F0137EB" w14:textId="0412674C" w:rsidR="00B94D6D" w:rsidRDefault="00B94D6D" w:rsidP="006A0E2B">
      <w:r>
        <w:t xml:space="preserve">Förskrivning ska </w:t>
      </w:r>
      <w:r w:rsidRPr="00A96CF1">
        <w:rPr>
          <w:b/>
          <w:bCs/>
        </w:rPr>
        <w:t>inte</w:t>
      </w:r>
      <w:r>
        <w:t xml:space="preserve"> ske om något av ovanstående kriterier inte är dokumenterade i journale</w:t>
      </w:r>
      <w:r w:rsidR="005E2F81">
        <w:t>n</w:t>
      </w:r>
      <w:r>
        <w:t xml:space="preserve"> och patienten ska i stället tillsändas standardbre</w:t>
      </w:r>
      <w:r w:rsidR="006A0E2B">
        <w:t>v.</w:t>
      </w:r>
    </w:p>
    <w:p w14:paraId="28818E9D" w14:textId="77777777" w:rsidR="006A0E2B" w:rsidRDefault="006A0E2B" w:rsidP="006A0E2B"/>
    <w:p w14:paraId="0CCB01A6" w14:textId="77777777" w:rsidR="00B94D6D" w:rsidRPr="00A66C24" w:rsidRDefault="00B94D6D" w:rsidP="0086784D">
      <w:pPr>
        <w:pStyle w:val="Rubrik3"/>
      </w:pPr>
      <w:r w:rsidRPr="00A66C24">
        <w:t>Preparatval</w:t>
      </w:r>
    </w:p>
    <w:p w14:paraId="36C6AEB1" w14:textId="08B1407E" w:rsidR="00B94D6D" w:rsidRDefault="00B94D6D" w:rsidP="006A0E2B">
      <w:r>
        <w:t xml:space="preserve">Vid både </w:t>
      </w:r>
      <w:proofErr w:type="spellStart"/>
      <w:r>
        <w:t>nyförskrivning</w:t>
      </w:r>
      <w:proofErr w:type="spellEnd"/>
      <w:r>
        <w:t xml:space="preserve"> och receptförnyelse ska läkemedelskommitténs rekommendationer (</w:t>
      </w:r>
      <w:proofErr w:type="spellStart"/>
      <w:r>
        <w:t>reklistan</w:t>
      </w:r>
      <w:proofErr w:type="spellEnd"/>
      <w:r>
        <w:t xml:space="preserve">) beaktas. </w:t>
      </w:r>
      <w:hyperlink r:id="rId12" w:anchor="/advice/Ogon/Torra_ogon" w:history="1">
        <w:r>
          <w:rPr>
            <w:rStyle w:val="Hyperlnk"/>
          </w:rPr>
          <w:t xml:space="preserve">Länk till </w:t>
        </w:r>
        <w:proofErr w:type="spellStart"/>
        <w:r>
          <w:rPr>
            <w:rStyle w:val="Hyperlnk"/>
          </w:rPr>
          <w:t>reklistan</w:t>
        </w:r>
        <w:proofErr w:type="spellEnd"/>
        <w:r>
          <w:rPr>
            <w:rStyle w:val="Hyperlnk"/>
          </w:rPr>
          <w:t xml:space="preserve"> (vgregion.se)</w:t>
        </w:r>
      </w:hyperlink>
    </w:p>
    <w:p w14:paraId="7F287C10" w14:textId="77777777" w:rsidR="00B94D6D" w:rsidRPr="001F7B31" w:rsidRDefault="00B94D6D" w:rsidP="0086784D">
      <w:pPr>
        <w:pStyle w:val="Rubrik3"/>
      </w:pPr>
      <w:r>
        <w:t>Avsteg</w:t>
      </w:r>
    </w:p>
    <w:p w14:paraId="4F2C61C1" w14:textId="77777777" w:rsidR="00B94D6D" w:rsidRDefault="00B94D6D" w:rsidP="00B94D6D">
      <w:r>
        <w:t xml:space="preserve">I enstaka fall där det finns särskilda skäl till förskrivning, såsom komplikation till kirurgi eller </w:t>
      </w:r>
      <w:proofErr w:type="spellStart"/>
      <w:r>
        <w:t>iatrogena</w:t>
      </w:r>
      <w:proofErr w:type="spellEnd"/>
      <w:r>
        <w:t xml:space="preserve"> besvär, kan undantag göras </w:t>
      </w:r>
      <w:r w:rsidRPr="00AC55BB">
        <w:rPr>
          <w:i/>
          <w:iCs/>
        </w:rPr>
        <w:t>under en begränsad tid</w:t>
      </w:r>
      <w:r>
        <w:t>. Detta ska i så fall anges i journalen.</w:t>
      </w:r>
    </w:p>
    <w:p w14:paraId="29B03EF5" w14:textId="74AF1156" w:rsidR="009A32ED" w:rsidRDefault="009A32ED" w:rsidP="009A32ED">
      <w:pPr>
        <w:pStyle w:val="Rubrik2"/>
        <w:ind w:right="-143"/>
      </w:pPr>
    </w:p>
    <w:sectPr w:rsidR="009A32ED"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39936243">
    <w:abstractNumId w:val="17"/>
  </w:num>
  <w:num w:numId="2" w16cid:durableId="1795710635">
    <w:abstractNumId w:val="14"/>
  </w:num>
  <w:num w:numId="3" w16cid:durableId="940187628">
    <w:abstractNumId w:val="0"/>
  </w:num>
  <w:num w:numId="4" w16cid:durableId="2069569506">
    <w:abstractNumId w:val="6"/>
  </w:num>
  <w:num w:numId="5" w16cid:durableId="2038844356">
    <w:abstractNumId w:val="15"/>
  </w:num>
  <w:num w:numId="6" w16cid:durableId="1111441159">
    <w:abstractNumId w:val="2"/>
  </w:num>
  <w:num w:numId="7" w16cid:durableId="1394356939">
    <w:abstractNumId w:val="11"/>
  </w:num>
  <w:num w:numId="8" w16cid:durableId="1327974825">
    <w:abstractNumId w:val="8"/>
  </w:num>
  <w:num w:numId="9" w16cid:durableId="216167182">
    <w:abstractNumId w:val="1"/>
  </w:num>
  <w:num w:numId="10" w16cid:durableId="1267886312">
    <w:abstractNumId w:val="1"/>
  </w:num>
  <w:num w:numId="11" w16cid:durableId="409810512">
    <w:abstractNumId w:val="3"/>
  </w:num>
  <w:num w:numId="12" w16cid:durableId="1251305439">
    <w:abstractNumId w:val="4"/>
  </w:num>
  <w:num w:numId="13" w16cid:durableId="1261377432">
    <w:abstractNumId w:val="13"/>
  </w:num>
  <w:num w:numId="14" w16cid:durableId="932274771">
    <w:abstractNumId w:val="9"/>
  </w:num>
  <w:num w:numId="15" w16cid:durableId="1519270717">
    <w:abstractNumId w:val="7"/>
  </w:num>
  <w:num w:numId="16" w16cid:durableId="107240438">
    <w:abstractNumId w:val="12"/>
  </w:num>
  <w:num w:numId="17" w16cid:durableId="1928617406">
    <w:abstractNumId w:val="5"/>
  </w:num>
  <w:num w:numId="18" w16cid:durableId="82000449">
    <w:abstractNumId w:val="10"/>
  </w:num>
  <w:num w:numId="19" w16cid:durableId="739254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D46C5"/>
    <w:rsid w:val="005E02B3"/>
    <w:rsid w:val="005E1E24"/>
    <w:rsid w:val="005E2F81"/>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0E2B"/>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3BA8"/>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6784D"/>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4D6D"/>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reklistan.vgregion.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38</TotalTime>
  <Pages>2</Pages>
  <Words>234</Words>
  <Characters>1600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Receptförskrivning av tårsubstitut</dc:title>
  <dc:subject/>
  <dc:creator/>
  <keywords/>
  <lastModifiedBy>Pernilla Edvinsson</lastModifiedBy>
  <revision>21</revision>
  <lastPrinted>2016-03-31T10:56:00.0000000Z</lastPrinted>
  <dcterms:created xsi:type="dcterms:W3CDTF">2021-05-27T09:47:00.0000000Z</dcterms:created>
  <dcterms:modified xsi:type="dcterms:W3CDTF">2024-01-11T13:02:00.0000000Z</dcterms:modified>
</coreProperties>
</file>