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A233F" w14:textId="6FBE07F7" w:rsidR="009C6C0C" w:rsidRDefault="00322113" w:rsidP="00322113">
      <w:pPr>
        <w:pStyle w:val="Heading1"/>
      </w:pPr>
      <w:r>
        <w:t>Checklista op</w:t>
      </w:r>
      <w:r w:rsidR="00BA7BFB">
        <w:t>erationsanmälan SOF/FUS</w:t>
      </w:r>
    </w:p>
    <w:p w14:paraId="27DD0A30" w14:textId="1FFA6031" w:rsidR="0099780C" w:rsidRDefault="00F177C5" w:rsidP="00F177C5">
      <w:r w:rsidRPr="006B5910">
        <w:rPr>
          <w:sz w:val="20"/>
          <w:szCs w:val="20"/>
        </w:rPr>
        <w:t>Checklistan i</w:t>
      </w:r>
      <w:r w:rsidR="00F54A8C" w:rsidRPr="006B5910">
        <w:rPr>
          <w:sz w:val="20"/>
          <w:szCs w:val="20"/>
        </w:rPr>
        <w:t xml:space="preserve"> första hand för SOF men gäller relaterade punkterna även vid FUS</w:t>
      </w:r>
      <w:r w:rsidR="00F54A8C">
        <w:t>.</w:t>
      </w:r>
    </w:p>
    <w:p w14:paraId="2B2CF92B" w14:textId="5A859F30" w:rsidR="006B5910" w:rsidRDefault="005C31D9" w:rsidP="009C4D61">
      <w:pPr>
        <w:pStyle w:val="Heading2"/>
      </w:pPr>
      <w:r>
        <w:t>Om SOF/</w:t>
      </w:r>
      <w:r w:rsidR="008E2671">
        <w:t>remiss från ögonläkare</w:t>
      </w:r>
    </w:p>
    <w:p w14:paraId="3C36B190" w14:textId="35DC4838" w:rsidR="001A573F" w:rsidRDefault="001A573F" w:rsidP="001A573F">
      <w:pPr>
        <w:pStyle w:val="ListBullet"/>
      </w:pPr>
      <w:r>
        <w:t>Läs igenom remiss och journalkopia</w:t>
      </w:r>
      <w:r w:rsidR="00A85D12">
        <w:t>.</w:t>
      </w:r>
    </w:p>
    <w:p w14:paraId="6622926E" w14:textId="6BEFB96F" w:rsidR="001A573F" w:rsidRDefault="001A573F" w:rsidP="001A573F">
      <w:pPr>
        <w:pStyle w:val="ListBullet"/>
      </w:pPr>
      <w:r>
        <w:t>Uppgifter som behöver hämtas</w:t>
      </w:r>
      <w:r w:rsidR="00EB651A">
        <w:t xml:space="preserve"> och skrivas i Orbit för kännedom</w:t>
      </w:r>
      <w:r w:rsidR="00C708ED">
        <w:t xml:space="preserve"> till operatör</w:t>
      </w:r>
      <w:r w:rsidR="00DB26A3">
        <w:t>, t.ex.</w:t>
      </w:r>
      <w:r w:rsidR="002632DA">
        <w:t xml:space="preserve"> </w:t>
      </w:r>
      <w:r w:rsidR="00A81A5F" w:rsidRPr="00EC1BFB">
        <w:rPr>
          <w:b/>
          <w:bCs/>
        </w:rPr>
        <w:t>PEX</w:t>
      </w:r>
      <w:r w:rsidR="0036587B">
        <w:t>, makulastatus</w:t>
      </w:r>
      <w:r w:rsidR="006165E8">
        <w:t xml:space="preserve">, </w:t>
      </w:r>
      <w:r w:rsidR="006165E8" w:rsidRPr="00EC1BFB">
        <w:rPr>
          <w:b/>
          <w:bCs/>
        </w:rPr>
        <w:t>AMD</w:t>
      </w:r>
      <w:r w:rsidR="006165E8">
        <w:t>?</w:t>
      </w:r>
      <w:r w:rsidR="002E7D0F">
        <w:t xml:space="preserve"> N.optikus</w:t>
      </w:r>
      <w:r w:rsidR="00781A73">
        <w:t xml:space="preserve"> status</w:t>
      </w:r>
      <w:r w:rsidR="00767AC9">
        <w:t>, exkavation?</w:t>
      </w:r>
      <w:r w:rsidR="00476C3D">
        <w:t xml:space="preserve"> Misstänkt glaukom</w:t>
      </w:r>
      <w:r w:rsidR="002100D8">
        <w:t>/</w:t>
      </w:r>
      <w:r w:rsidR="002100D8" w:rsidRPr="00EC1BFB">
        <w:rPr>
          <w:b/>
          <w:bCs/>
        </w:rPr>
        <w:t>glaukom</w:t>
      </w:r>
      <w:r w:rsidR="002100D8">
        <w:t>?</w:t>
      </w:r>
      <w:r w:rsidR="006D139C">
        <w:t xml:space="preserve"> Diabetesretinopati, </w:t>
      </w:r>
      <w:r w:rsidR="006D139C" w:rsidRPr="00EC1BFB">
        <w:rPr>
          <w:b/>
          <w:bCs/>
        </w:rPr>
        <w:t>DRP</w:t>
      </w:r>
      <w:r w:rsidR="006D139C">
        <w:t>?</w:t>
      </w:r>
    </w:p>
    <w:p w14:paraId="781B7E37" w14:textId="3C1612CE" w:rsidR="00F21290" w:rsidRDefault="003D5B73" w:rsidP="001A573F">
      <w:pPr>
        <w:pStyle w:val="ListBullet"/>
      </w:pPr>
      <w:r w:rsidRPr="00A85D12">
        <w:rPr>
          <w:b/>
          <w:bCs/>
        </w:rPr>
        <w:t>Nike grupp</w:t>
      </w:r>
      <w:r>
        <w:t>? Skriv i Orbit vilken grupp</w:t>
      </w:r>
      <w:r w:rsidR="00A85D12">
        <w:t>.</w:t>
      </w:r>
    </w:p>
    <w:p w14:paraId="7E1B7030" w14:textId="708D1FA3" w:rsidR="00AF1749" w:rsidRDefault="00AF1749" w:rsidP="001A573F">
      <w:pPr>
        <w:pStyle w:val="ListBullet"/>
      </w:pPr>
      <w:r>
        <w:t>Vid anmälan</w:t>
      </w:r>
      <w:r w:rsidR="004A0BF0">
        <w:t xml:space="preserve"> i Orbit, skriv </w:t>
      </w:r>
      <w:r w:rsidR="004A0BF0" w:rsidRPr="006368C7">
        <w:rPr>
          <w:b/>
          <w:bCs/>
        </w:rPr>
        <w:t>SOF</w:t>
      </w:r>
      <w:r w:rsidR="004A0BF0">
        <w:t xml:space="preserve"> i rutan info till planerare/koordinator</w:t>
      </w:r>
      <w:r w:rsidR="006368C7">
        <w:t>.</w:t>
      </w:r>
    </w:p>
    <w:p w14:paraId="43DD3BE4" w14:textId="77777777" w:rsidR="00B22B20" w:rsidRDefault="00B22B20" w:rsidP="00B22B20">
      <w:pPr>
        <w:pStyle w:val="ListBullet"/>
        <w:numPr>
          <w:ilvl w:val="0"/>
          <w:numId w:val="0"/>
        </w:numPr>
        <w:ind w:left="1712"/>
      </w:pPr>
    </w:p>
    <w:p w14:paraId="197F6880" w14:textId="4DC03E92" w:rsidR="00B22B20" w:rsidRDefault="002D5178" w:rsidP="00B22B20">
      <w:pPr>
        <w:pStyle w:val="Heading2"/>
      </w:pPr>
      <w:r>
        <w:t>Melioruppgifter vid SOF</w:t>
      </w:r>
    </w:p>
    <w:p w14:paraId="6F71935C" w14:textId="3BBCC336" w:rsidR="006F292C" w:rsidRDefault="006F292C" w:rsidP="006F292C">
      <w:r>
        <w:t>Läs</w:t>
      </w:r>
      <w:r w:rsidR="00633C44">
        <w:t xml:space="preserve"> igenom Melior</w:t>
      </w:r>
      <w:r w:rsidR="00F4021C">
        <w:t>anteckningar från SOF:are</w:t>
      </w:r>
      <w:r w:rsidR="00DF045B">
        <w:t>.</w:t>
      </w:r>
    </w:p>
    <w:p w14:paraId="4D922357" w14:textId="5B0BF1C2" w:rsidR="00DF045B" w:rsidRDefault="00901AA6" w:rsidP="00DF045B">
      <w:pPr>
        <w:pStyle w:val="ListBullet"/>
      </w:pPr>
      <w:r>
        <w:t>Förflyttningshjälpmedel</w:t>
      </w:r>
      <w:r w:rsidR="00832FD6">
        <w:t>, lift, turner, mm</w:t>
      </w:r>
      <w:r w:rsidR="00BE4EDB">
        <w:t>.</w:t>
      </w:r>
    </w:p>
    <w:p w14:paraId="3E2F3DE5" w14:textId="0038EDB6" w:rsidR="00C56843" w:rsidRDefault="00C56843" w:rsidP="00DF045B">
      <w:pPr>
        <w:pStyle w:val="ListBullet"/>
      </w:pPr>
      <w:r>
        <w:t xml:space="preserve">Vid t.ex. </w:t>
      </w:r>
      <w:r w:rsidR="00FA0F41" w:rsidRPr="00D948AE">
        <w:rPr>
          <w:b/>
          <w:bCs/>
        </w:rPr>
        <w:t>blefarit</w:t>
      </w:r>
      <w:r w:rsidR="00FA0F41">
        <w:t>, skriv</w:t>
      </w:r>
      <w:r w:rsidR="00681724">
        <w:t xml:space="preserve"> </w:t>
      </w:r>
      <w:r w:rsidR="004D7385">
        <w:t>recept</w:t>
      </w:r>
      <w:r w:rsidR="00D948AE">
        <w:t xml:space="preserve"> för behandling en vecka före operation.</w:t>
      </w:r>
    </w:p>
    <w:p w14:paraId="6C6A187D" w14:textId="53B2A5BE" w:rsidR="00D948AE" w:rsidRDefault="00326C8C" w:rsidP="00DF045B">
      <w:pPr>
        <w:pStyle w:val="ListBullet"/>
      </w:pPr>
      <w:r>
        <w:t>Vid anmälan i Orbit</w:t>
      </w:r>
      <w:r w:rsidR="001D33A8">
        <w:t xml:space="preserve"> skriv</w:t>
      </w:r>
      <w:r w:rsidR="00EC0DE4">
        <w:t xml:space="preserve"> </w:t>
      </w:r>
      <w:r w:rsidR="00EC0DE4" w:rsidRPr="00825200">
        <w:rPr>
          <w:b/>
          <w:bCs/>
        </w:rPr>
        <w:t>blefarit</w:t>
      </w:r>
      <w:r w:rsidR="00EC0DE4">
        <w:t xml:space="preserve"> i rutan info till planerare</w:t>
      </w:r>
      <w:r w:rsidR="00223702">
        <w:t>/koordinator.</w:t>
      </w:r>
    </w:p>
    <w:p w14:paraId="4299BAD4" w14:textId="0D5363C1" w:rsidR="00825200" w:rsidRDefault="00825200" w:rsidP="00DF045B">
      <w:pPr>
        <w:pStyle w:val="ListBullet"/>
      </w:pPr>
      <w:r>
        <w:t xml:space="preserve">Vid </w:t>
      </w:r>
      <w:r w:rsidRPr="00825200">
        <w:rPr>
          <w:b/>
          <w:bCs/>
        </w:rPr>
        <w:t>tolk</w:t>
      </w:r>
      <w:r>
        <w:t xml:space="preserve"> eller </w:t>
      </w:r>
      <w:r w:rsidRPr="00825200">
        <w:rPr>
          <w:b/>
          <w:bCs/>
        </w:rPr>
        <w:t>kort varsel</w:t>
      </w:r>
      <w:r>
        <w:t xml:space="preserve"> (1 dag), använd befintliga rutor i Orbit.</w:t>
      </w:r>
    </w:p>
    <w:p w14:paraId="40142883" w14:textId="77777777" w:rsidR="00B117F5" w:rsidRDefault="00B117F5" w:rsidP="00B117F5">
      <w:pPr>
        <w:pStyle w:val="ListBullet"/>
        <w:numPr>
          <w:ilvl w:val="0"/>
          <w:numId w:val="0"/>
        </w:numPr>
        <w:ind w:left="1712"/>
      </w:pPr>
    </w:p>
    <w:p w14:paraId="4E4E69C0" w14:textId="12AF5736" w:rsidR="00B117F5" w:rsidRDefault="00EB7209" w:rsidP="00B117F5">
      <w:pPr>
        <w:pStyle w:val="Heading2"/>
      </w:pPr>
      <w:r>
        <w:t>Biometri i Zeiss Forum</w:t>
      </w:r>
    </w:p>
    <w:p w14:paraId="480CD365" w14:textId="57C15412" w:rsidR="00F22D3A" w:rsidRDefault="00F22D3A" w:rsidP="00F22D3A">
      <w:r>
        <w:t>Hämta</w:t>
      </w:r>
      <w:r w:rsidR="00C62132">
        <w:t xml:space="preserve"> uppgifter från Forum för planering av operation.</w:t>
      </w:r>
    </w:p>
    <w:p w14:paraId="0B7AD4DF" w14:textId="719F2EE0" w:rsidR="00C62132" w:rsidRDefault="00164896" w:rsidP="00C62132">
      <w:pPr>
        <w:pStyle w:val="ListBullet"/>
      </w:pPr>
      <w:r>
        <w:t xml:space="preserve">T.ex. </w:t>
      </w:r>
      <w:r w:rsidRPr="00E66A3C">
        <w:rPr>
          <w:b/>
          <w:bCs/>
        </w:rPr>
        <w:t>hög</w:t>
      </w:r>
      <w:r w:rsidR="004A363D">
        <w:rPr>
          <w:b/>
          <w:bCs/>
        </w:rPr>
        <w:t xml:space="preserve"> </w:t>
      </w:r>
      <w:r w:rsidR="003D58CE" w:rsidRPr="00E66A3C">
        <w:rPr>
          <w:b/>
          <w:bCs/>
        </w:rPr>
        <w:t>myop</w:t>
      </w:r>
      <w:r w:rsidR="009074DD">
        <w:rPr>
          <w:b/>
          <w:bCs/>
        </w:rPr>
        <w:t>i</w:t>
      </w:r>
      <w:r w:rsidR="00E66A3C" w:rsidRPr="00E66A3C">
        <w:rPr>
          <w:b/>
          <w:bCs/>
        </w:rPr>
        <w:t>/hyperop</w:t>
      </w:r>
      <w:r w:rsidR="0089127B">
        <w:rPr>
          <w:b/>
          <w:bCs/>
        </w:rPr>
        <w:t>?</w:t>
      </w:r>
      <w:r w:rsidR="0089127B">
        <w:t xml:space="preserve"> </w:t>
      </w:r>
      <w:r w:rsidR="00EA32CB">
        <w:t xml:space="preserve">Finns lins på lager hemma eller </w:t>
      </w:r>
      <w:r w:rsidR="00BB7A00">
        <w:t>ska det beställas?</w:t>
      </w:r>
    </w:p>
    <w:p w14:paraId="05573F16" w14:textId="1B9B49BD" w:rsidR="00691A70" w:rsidRDefault="00691A70" w:rsidP="00C62132">
      <w:pPr>
        <w:pStyle w:val="ListBullet"/>
      </w:pPr>
      <w:r w:rsidRPr="00907E9D">
        <w:rPr>
          <w:b/>
          <w:bCs/>
        </w:rPr>
        <w:t>Hög astigmatism?</w:t>
      </w:r>
      <w:r>
        <w:t xml:space="preserve"> Finns det Pentacam</w:t>
      </w:r>
      <w:r w:rsidR="001708F6">
        <w:t xml:space="preserve"> om astigmatism över 3D? Behöver </w:t>
      </w:r>
      <w:r w:rsidR="001708F6" w:rsidRPr="00907E9D">
        <w:rPr>
          <w:b/>
          <w:bCs/>
        </w:rPr>
        <w:t>toriska linser b</w:t>
      </w:r>
      <w:r w:rsidR="001A3BF4" w:rsidRPr="00907E9D">
        <w:rPr>
          <w:b/>
          <w:bCs/>
        </w:rPr>
        <w:t>eställas</w:t>
      </w:r>
      <w:r w:rsidR="001A3BF4">
        <w:t>?</w:t>
      </w:r>
    </w:p>
    <w:p w14:paraId="228DBE60" w14:textId="60CA6CC4" w:rsidR="00907E9D" w:rsidRDefault="00907E9D" w:rsidP="00C62132">
      <w:pPr>
        <w:pStyle w:val="ListBullet"/>
      </w:pPr>
      <w:r>
        <w:rPr>
          <w:b/>
          <w:bCs/>
        </w:rPr>
        <w:t>Kammardjup?</w:t>
      </w:r>
      <w:r>
        <w:t xml:space="preserve"> </w:t>
      </w:r>
      <w:r w:rsidR="00BE0692">
        <w:t>Behov av DuoVisc</w:t>
      </w:r>
      <w:r w:rsidR="00895ACE">
        <w:t xml:space="preserve">? Notera det i Orbit i rutan information till anestesi/operation. </w:t>
      </w:r>
    </w:p>
    <w:p w14:paraId="7F2DD999" w14:textId="77777777" w:rsidR="0011379B" w:rsidRDefault="0011379B" w:rsidP="0011379B">
      <w:pPr>
        <w:pStyle w:val="ListBullet"/>
        <w:numPr>
          <w:ilvl w:val="0"/>
          <w:numId w:val="0"/>
        </w:numPr>
        <w:ind w:left="1712"/>
        <w:rPr>
          <w:b/>
          <w:bCs/>
        </w:rPr>
      </w:pPr>
    </w:p>
    <w:p w14:paraId="6444BCA3" w14:textId="5353A9A1" w:rsidR="0011379B" w:rsidRDefault="0011379B" w:rsidP="0011379B">
      <w:pPr>
        <w:pStyle w:val="Heading2"/>
      </w:pPr>
      <w:r>
        <w:t>Patientformulär</w:t>
      </w:r>
    </w:p>
    <w:p w14:paraId="6DED5BAA" w14:textId="37C86CD2" w:rsidR="004D1A97" w:rsidRDefault="004D1A97" w:rsidP="004D1A97">
      <w:pPr>
        <w:pStyle w:val="ListBullet"/>
      </w:pPr>
      <w:r>
        <w:t xml:space="preserve">Om </w:t>
      </w:r>
      <w:r w:rsidRPr="00CB5DD9">
        <w:rPr>
          <w:b/>
          <w:bCs/>
        </w:rPr>
        <w:t>diabetes</w:t>
      </w:r>
      <w:r w:rsidR="00707377">
        <w:t>, vilken vårdcentral? Om inte ifylld, fråga patienten vid FUS vilken vårdcentral</w:t>
      </w:r>
      <w:r w:rsidR="00CB5DD9">
        <w:t xml:space="preserve">. </w:t>
      </w:r>
    </w:p>
    <w:p w14:paraId="66287CE4" w14:textId="18E3AAC0" w:rsidR="00CB5DD9" w:rsidRPr="00E82EEB" w:rsidRDefault="00CB5DD9" w:rsidP="004D1A97">
      <w:pPr>
        <w:pStyle w:val="ListBullet"/>
      </w:pPr>
      <w:r>
        <w:t>Vid anmälan i Orbit</w:t>
      </w:r>
      <w:r w:rsidR="00B30819">
        <w:t xml:space="preserve"> fyll i rutan </w:t>
      </w:r>
      <w:r w:rsidR="00B30819" w:rsidRPr="00C72499">
        <w:rPr>
          <w:b/>
          <w:bCs/>
        </w:rPr>
        <w:t>po</w:t>
      </w:r>
      <w:r w:rsidR="003B6B94" w:rsidRPr="00C72499">
        <w:rPr>
          <w:b/>
          <w:bCs/>
        </w:rPr>
        <w:t>stoperativ planering</w:t>
      </w:r>
      <w:r w:rsidR="00C72499" w:rsidRPr="00C72499">
        <w:rPr>
          <w:b/>
          <w:bCs/>
        </w:rPr>
        <w:t xml:space="preserve">, diabetesscreening om 6 månader. </w:t>
      </w:r>
    </w:p>
    <w:p w14:paraId="56A6367A" w14:textId="236A8017" w:rsidR="00E82EEB" w:rsidRDefault="00E82EEB" w:rsidP="004D1A97">
      <w:pPr>
        <w:pStyle w:val="ListBullet"/>
      </w:pPr>
      <w:r>
        <w:t>Fyll i Orbit återbesöksåtgärd</w:t>
      </w:r>
      <w:r w:rsidR="00DF3F6D">
        <w:t xml:space="preserve">, </w:t>
      </w:r>
      <w:r w:rsidR="00DF3F6D" w:rsidRPr="00371B0D">
        <w:rPr>
          <w:b/>
          <w:bCs/>
        </w:rPr>
        <w:t xml:space="preserve">brev och journalkopia </w:t>
      </w:r>
      <w:r w:rsidR="00D24456">
        <w:rPr>
          <w:b/>
          <w:bCs/>
        </w:rPr>
        <w:t>samt</w:t>
      </w:r>
      <w:r w:rsidR="00371B0D" w:rsidRPr="00371B0D">
        <w:rPr>
          <w:b/>
          <w:bCs/>
        </w:rPr>
        <w:t xml:space="preserve"> till vilken vårdcentral</w:t>
      </w:r>
      <w:r w:rsidR="00371B0D">
        <w:t xml:space="preserve">. </w:t>
      </w:r>
    </w:p>
    <w:p w14:paraId="2015303A" w14:textId="77777777" w:rsidR="00371B0D" w:rsidRDefault="00371B0D" w:rsidP="00371B0D">
      <w:pPr>
        <w:pStyle w:val="ListBullet"/>
        <w:numPr>
          <w:ilvl w:val="0"/>
          <w:numId w:val="0"/>
        </w:numPr>
        <w:ind w:left="1712" w:hanging="357"/>
      </w:pPr>
    </w:p>
    <w:p w14:paraId="44110DB0" w14:textId="277DB3F3" w:rsidR="00371B0D" w:rsidRDefault="00371B0D" w:rsidP="00371B0D">
      <w:pPr>
        <w:pStyle w:val="Heading2"/>
      </w:pPr>
      <w:r>
        <w:t>Vid anmälan i Orbit</w:t>
      </w:r>
    </w:p>
    <w:p w14:paraId="22FF6816" w14:textId="3913EFBC" w:rsidR="00371B0D" w:rsidRDefault="00371B0D" w:rsidP="00371B0D">
      <w:pPr>
        <w:pStyle w:val="ListBullet"/>
      </w:pPr>
      <w:r>
        <w:t xml:space="preserve">Skriv en rad i </w:t>
      </w:r>
      <w:r w:rsidRPr="00FC4D85">
        <w:rPr>
          <w:b/>
          <w:bCs/>
        </w:rPr>
        <w:t>Melior</w:t>
      </w:r>
      <w:r w:rsidR="00ED7123">
        <w:t xml:space="preserve"> t.ex. anmäler i Orbit</w:t>
      </w:r>
      <w:r w:rsidR="00AE37DB">
        <w:t xml:space="preserve"> katop bilateralt.</w:t>
      </w:r>
    </w:p>
    <w:p w14:paraId="4122A700" w14:textId="792835F5" w:rsidR="00FC4D85" w:rsidRDefault="00FC4D85" w:rsidP="00371B0D">
      <w:pPr>
        <w:pStyle w:val="ListBullet"/>
      </w:pPr>
      <w:r>
        <w:t xml:space="preserve">Anmälan till </w:t>
      </w:r>
      <w:r w:rsidRPr="0097585F">
        <w:rPr>
          <w:b/>
          <w:bCs/>
        </w:rPr>
        <w:t>NU-ögon</w:t>
      </w:r>
      <w:r w:rsidR="001A4A14">
        <w:t>, inte till dig själv</w:t>
      </w:r>
      <w:r w:rsidR="00276B73">
        <w:t>,</w:t>
      </w:r>
      <w:r w:rsidR="00C0219E">
        <w:t xml:space="preserve"> o</w:t>
      </w:r>
      <w:r w:rsidR="001A4A14">
        <w:t>m inte du själv</w:t>
      </w:r>
      <w:r w:rsidR="0097585F">
        <w:t xml:space="preserve"> träffat patienten innan. </w:t>
      </w:r>
    </w:p>
    <w:p w14:paraId="704A16B1" w14:textId="5719104B" w:rsidR="009B2760" w:rsidRDefault="009B2760" w:rsidP="00371B0D">
      <w:pPr>
        <w:pStyle w:val="ListBullet"/>
      </w:pPr>
      <w:r w:rsidRPr="008B7C32">
        <w:rPr>
          <w:b/>
          <w:bCs/>
        </w:rPr>
        <w:t>Skriv recept</w:t>
      </w:r>
      <w:r>
        <w:t xml:space="preserve"> för </w:t>
      </w:r>
      <w:r w:rsidR="001948FC">
        <w:t>postop</w:t>
      </w:r>
      <w:r w:rsidR="00D44E04">
        <w:t>erativ</w:t>
      </w:r>
      <w:r w:rsidR="001948FC">
        <w:t xml:space="preserve"> behandling. Helst för alla </w:t>
      </w:r>
      <w:r w:rsidR="00143BCB">
        <w:t xml:space="preserve">men </w:t>
      </w:r>
      <w:r w:rsidR="008B7C32">
        <w:t>framför allt</w:t>
      </w:r>
      <w:r w:rsidR="00143BCB">
        <w:t xml:space="preserve"> för diabetiker som behöver börja </w:t>
      </w:r>
      <w:r w:rsidR="008B7C32">
        <w:t xml:space="preserve">behandling före operation. </w:t>
      </w:r>
    </w:p>
    <w:p w14:paraId="71F790A5" w14:textId="638A2CB8" w:rsidR="00853CF7" w:rsidRDefault="00853CF7" w:rsidP="00371B0D">
      <w:pPr>
        <w:pStyle w:val="ListBullet"/>
      </w:pPr>
      <w:r>
        <w:t xml:space="preserve">Vid </w:t>
      </w:r>
      <w:r w:rsidR="002A3204">
        <w:t>FUS</w:t>
      </w:r>
      <w:r w:rsidR="00283C0E">
        <w:t xml:space="preserve">, </w:t>
      </w:r>
      <w:r w:rsidR="00283C0E" w:rsidRPr="008D50AB">
        <w:rPr>
          <w:b/>
          <w:bCs/>
        </w:rPr>
        <w:t>lämna informationslappen om diabetes</w:t>
      </w:r>
      <w:r w:rsidR="00283C0E">
        <w:t xml:space="preserve"> till diabetiker</w:t>
      </w:r>
      <w:r w:rsidR="008D50AB">
        <w:t xml:space="preserve">. Om SOF, skriv </w:t>
      </w:r>
      <w:r w:rsidR="008D50AB" w:rsidRPr="008D50AB">
        <w:rPr>
          <w:b/>
          <w:bCs/>
        </w:rPr>
        <w:t>diabetesbrev</w:t>
      </w:r>
      <w:r w:rsidR="008D50AB">
        <w:t xml:space="preserve"> i rutan info till planerare/koordinator. </w:t>
      </w:r>
    </w:p>
    <w:p w14:paraId="3D1A8D01" w14:textId="7ABAC6FC" w:rsidR="007827EE" w:rsidRDefault="007827EE" w:rsidP="00371B0D">
      <w:pPr>
        <w:pStyle w:val="ListBullet"/>
      </w:pPr>
      <w:r>
        <w:t xml:space="preserve">Om bilateral operation, skriv vilken </w:t>
      </w:r>
      <w:r w:rsidRPr="007827EE">
        <w:rPr>
          <w:b/>
          <w:bCs/>
        </w:rPr>
        <w:t>grad</w:t>
      </w:r>
      <w:r>
        <w:t xml:space="preserve"> i rutan info till planerare/koordinator.</w:t>
      </w:r>
    </w:p>
    <w:p w14:paraId="7F127F09" w14:textId="2E293FA2" w:rsidR="007827EE" w:rsidRPr="00371B0D" w:rsidRDefault="007827EE" w:rsidP="00371B0D">
      <w:pPr>
        <w:pStyle w:val="ListBullet"/>
      </w:pPr>
      <w:r>
        <w:t>Tryck</w:t>
      </w:r>
      <w:r w:rsidR="0093376E">
        <w:t xml:space="preserve"> på </w:t>
      </w:r>
      <w:r w:rsidR="0093376E" w:rsidRPr="004C69F1">
        <w:rPr>
          <w:b/>
          <w:bCs/>
        </w:rPr>
        <w:t>fas klar</w:t>
      </w:r>
      <w:r w:rsidR="004C69F1">
        <w:t xml:space="preserve"> rutan i Orbit. </w:t>
      </w:r>
    </w:p>
    <w:sectPr w:rsidR="007827EE" w:rsidRPr="00371B0D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02040" w14:textId="77777777" w:rsidR="00263B58" w:rsidRDefault="00263B58">
      <w:r>
        <w:separator/>
      </w:r>
    </w:p>
  </w:endnote>
  <w:endnote w:type="continuationSeparator" w:id="0">
    <w:p w14:paraId="15E987C3" w14:textId="77777777" w:rsidR="00263B58" w:rsidRDefault="00263B58">
      <w:r>
        <w:continuationSeparator/>
      </w:r>
    </w:p>
  </w:endnote>
  <w:endnote w:type="continuationNotice" w:id="1">
    <w:p w14:paraId="0C2EB453" w14:textId="77777777" w:rsidR="00263B58" w:rsidRDefault="00263B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20CDB" w14:textId="77777777" w:rsidR="00263B58" w:rsidRDefault="00263B58"/>
  </w:footnote>
  <w:footnote w:type="continuationSeparator" w:id="0">
    <w:p w14:paraId="12C7C3CA" w14:textId="77777777" w:rsidR="00263B58" w:rsidRDefault="00263B58">
      <w:r>
        <w:continuationSeparator/>
      </w:r>
    </w:p>
  </w:footnote>
  <w:footnote w:type="continuationNotice" w:id="1">
    <w:p w14:paraId="1393CF23" w14:textId="77777777" w:rsidR="00263B58" w:rsidRDefault="00263B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15511326">
    <w:abstractNumId w:val="17"/>
  </w:num>
  <w:num w:numId="2" w16cid:durableId="1584800672">
    <w:abstractNumId w:val="14"/>
  </w:num>
  <w:num w:numId="3" w16cid:durableId="1457866553">
    <w:abstractNumId w:val="0"/>
  </w:num>
  <w:num w:numId="4" w16cid:durableId="341392922">
    <w:abstractNumId w:val="6"/>
  </w:num>
  <w:num w:numId="5" w16cid:durableId="866530211">
    <w:abstractNumId w:val="15"/>
  </w:num>
  <w:num w:numId="6" w16cid:durableId="813255963">
    <w:abstractNumId w:val="2"/>
  </w:num>
  <w:num w:numId="7" w16cid:durableId="1488550237">
    <w:abstractNumId w:val="11"/>
  </w:num>
  <w:num w:numId="8" w16cid:durableId="653416824">
    <w:abstractNumId w:val="8"/>
  </w:num>
  <w:num w:numId="9" w16cid:durableId="588853725">
    <w:abstractNumId w:val="1"/>
  </w:num>
  <w:num w:numId="10" w16cid:durableId="451091948">
    <w:abstractNumId w:val="1"/>
  </w:num>
  <w:num w:numId="11" w16cid:durableId="653068098">
    <w:abstractNumId w:val="3"/>
  </w:num>
  <w:num w:numId="12" w16cid:durableId="682826178">
    <w:abstractNumId w:val="4"/>
  </w:num>
  <w:num w:numId="13" w16cid:durableId="1352561854">
    <w:abstractNumId w:val="13"/>
  </w:num>
  <w:num w:numId="14" w16cid:durableId="1777141435">
    <w:abstractNumId w:val="9"/>
  </w:num>
  <w:num w:numId="15" w16cid:durableId="1865703962">
    <w:abstractNumId w:val="7"/>
  </w:num>
  <w:num w:numId="16" w16cid:durableId="1008673007">
    <w:abstractNumId w:val="12"/>
  </w:num>
  <w:num w:numId="17" w16cid:durableId="886139040">
    <w:abstractNumId w:val="5"/>
  </w:num>
  <w:num w:numId="18" w16cid:durableId="2137209665">
    <w:abstractNumId w:val="10"/>
  </w:num>
  <w:num w:numId="19" w16cid:durableId="17367052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79B"/>
    <w:rsid w:val="001139D4"/>
    <w:rsid w:val="001313F7"/>
    <w:rsid w:val="00131B08"/>
    <w:rsid w:val="00132A59"/>
    <w:rsid w:val="00133337"/>
    <w:rsid w:val="00133A0F"/>
    <w:rsid w:val="0013580F"/>
    <w:rsid w:val="00137B6D"/>
    <w:rsid w:val="0014070B"/>
    <w:rsid w:val="001422C1"/>
    <w:rsid w:val="00143BCB"/>
    <w:rsid w:val="001522AE"/>
    <w:rsid w:val="00157D5B"/>
    <w:rsid w:val="00161FE6"/>
    <w:rsid w:val="00164896"/>
    <w:rsid w:val="00164C3D"/>
    <w:rsid w:val="00166D3A"/>
    <w:rsid w:val="001708F6"/>
    <w:rsid w:val="0017508E"/>
    <w:rsid w:val="00181FDC"/>
    <w:rsid w:val="00184167"/>
    <w:rsid w:val="001860B9"/>
    <w:rsid w:val="00186F2B"/>
    <w:rsid w:val="001874D6"/>
    <w:rsid w:val="001927ED"/>
    <w:rsid w:val="001948FC"/>
    <w:rsid w:val="0019632A"/>
    <w:rsid w:val="001A3BF4"/>
    <w:rsid w:val="001A4A14"/>
    <w:rsid w:val="001A4E7C"/>
    <w:rsid w:val="001A573F"/>
    <w:rsid w:val="001B762C"/>
    <w:rsid w:val="001C4D0A"/>
    <w:rsid w:val="001C5FEF"/>
    <w:rsid w:val="001D33A8"/>
    <w:rsid w:val="001E3789"/>
    <w:rsid w:val="002100D8"/>
    <w:rsid w:val="00211487"/>
    <w:rsid w:val="00211D91"/>
    <w:rsid w:val="00217DEC"/>
    <w:rsid w:val="00221195"/>
    <w:rsid w:val="00223702"/>
    <w:rsid w:val="00235B57"/>
    <w:rsid w:val="00250F24"/>
    <w:rsid w:val="002523C5"/>
    <w:rsid w:val="0025380B"/>
    <w:rsid w:val="0025703A"/>
    <w:rsid w:val="00262F3D"/>
    <w:rsid w:val="00263281"/>
    <w:rsid w:val="002632DA"/>
    <w:rsid w:val="00263B58"/>
    <w:rsid w:val="002651D6"/>
    <w:rsid w:val="0026551F"/>
    <w:rsid w:val="00270FA8"/>
    <w:rsid w:val="00276B73"/>
    <w:rsid w:val="00280A85"/>
    <w:rsid w:val="00283C0E"/>
    <w:rsid w:val="00284119"/>
    <w:rsid w:val="00290B5C"/>
    <w:rsid w:val="00294791"/>
    <w:rsid w:val="002A1C4F"/>
    <w:rsid w:val="002A3204"/>
    <w:rsid w:val="002A7450"/>
    <w:rsid w:val="002B0B30"/>
    <w:rsid w:val="002B0C78"/>
    <w:rsid w:val="002C0C02"/>
    <w:rsid w:val="002C1277"/>
    <w:rsid w:val="002C60AD"/>
    <w:rsid w:val="002D0E0E"/>
    <w:rsid w:val="002D5178"/>
    <w:rsid w:val="002D6023"/>
    <w:rsid w:val="002E263F"/>
    <w:rsid w:val="002E6F81"/>
    <w:rsid w:val="002E7D0F"/>
    <w:rsid w:val="002F08BA"/>
    <w:rsid w:val="002F2CFF"/>
    <w:rsid w:val="002F568B"/>
    <w:rsid w:val="002F7818"/>
    <w:rsid w:val="003066D0"/>
    <w:rsid w:val="00311401"/>
    <w:rsid w:val="003203D7"/>
    <w:rsid w:val="00320F86"/>
    <w:rsid w:val="00322113"/>
    <w:rsid w:val="00324171"/>
    <w:rsid w:val="00326C24"/>
    <w:rsid w:val="00326C8C"/>
    <w:rsid w:val="00337F99"/>
    <w:rsid w:val="003410BD"/>
    <w:rsid w:val="0034307B"/>
    <w:rsid w:val="00345EB1"/>
    <w:rsid w:val="00350CC4"/>
    <w:rsid w:val="00360E0D"/>
    <w:rsid w:val="0036357D"/>
    <w:rsid w:val="0036587B"/>
    <w:rsid w:val="0036594C"/>
    <w:rsid w:val="00367D19"/>
    <w:rsid w:val="00371B0D"/>
    <w:rsid w:val="00371BED"/>
    <w:rsid w:val="00384019"/>
    <w:rsid w:val="003854F1"/>
    <w:rsid w:val="0039118E"/>
    <w:rsid w:val="00397F54"/>
    <w:rsid w:val="003A0D43"/>
    <w:rsid w:val="003B2A4B"/>
    <w:rsid w:val="003B6B94"/>
    <w:rsid w:val="003D099E"/>
    <w:rsid w:val="003D21A2"/>
    <w:rsid w:val="003D29D2"/>
    <w:rsid w:val="003D58CE"/>
    <w:rsid w:val="003D5B73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6C3D"/>
    <w:rsid w:val="00480DC7"/>
    <w:rsid w:val="004876F6"/>
    <w:rsid w:val="0049236A"/>
    <w:rsid w:val="00492718"/>
    <w:rsid w:val="004A0BF0"/>
    <w:rsid w:val="004A355D"/>
    <w:rsid w:val="004A363D"/>
    <w:rsid w:val="004A4970"/>
    <w:rsid w:val="004B2183"/>
    <w:rsid w:val="004B2A01"/>
    <w:rsid w:val="004C3536"/>
    <w:rsid w:val="004C69F1"/>
    <w:rsid w:val="004D1A97"/>
    <w:rsid w:val="004D7385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897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31D9"/>
    <w:rsid w:val="005C4606"/>
    <w:rsid w:val="005D0B0C"/>
    <w:rsid w:val="005E02B3"/>
    <w:rsid w:val="005E1E24"/>
    <w:rsid w:val="0060596B"/>
    <w:rsid w:val="00606D97"/>
    <w:rsid w:val="00614E64"/>
    <w:rsid w:val="006165E8"/>
    <w:rsid w:val="00617710"/>
    <w:rsid w:val="00617EE6"/>
    <w:rsid w:val="0062184C"/>
    <w:rsid w:val="00623724"/>
    <w:rsid w:val="00627BEA"/>
    <w:rsid w:val="006319DB"/>
    <w:rsid w:val="00633C44"/>
    <w:rsid w:val="006368C7"/>
    <w:rsid w:val="0065595B"/>
    <w:rsid w:val="00656DCD"/>
    <w:rsid w:val="00660269"/>
    <w:rsid w:val="00665F89"/>
    <w:rsid w:val="00673C92"/>
    <w:rsid w:val="006753EC"/>
    <w:rsid w:val="00681724"/>
    <w:rsid w:val="00685193"/>
    <w:rsid w:val="00691A70"/>
    <w:rsid w:val="006A2789"/>
    <w:rsid w:val="006A4978"/>
    <w:rsid w:val="006A7261"/>
    <w:rsid w:val="006B0D29"/>
    <w:rsid w:val="006B1819"/>
    <w:rsid w:val="006B5910"/>
    <w:rsid w:val="006C5048"/>
    <w:rsid w:val="006C6A4B"/>
    <w:rsid w:val="006C779F"/>
    <w:rsid w:val="006D01F5"/>
    <w:rsid w:val="006D0CFB"/>
    <w:rsid w:val="006D139C"/>
    <w:rsid w:val="006D30C0"/>
    <w:rsid w:val="006D7535"/>
    <w:rsid w:val="006E450B"/>
    <w:rsid w:val="006F0D7E"/>
    <w:rsid w:val="006F292C"/>
    <w:rsid w:val="00707377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AC9"/>
    <w:rsid w:val="00771100"/>
    <w:rsid w:val="007759DD"/>
    <w:rsid w:val="00781A73"/>
    <w:rsid w:val="007827EE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5200"/>
    <w:rsid w:val="008262E9"/>
    <w:rsid w:val="00827E69"/>
    <w:rsid w:val="00832FD6"/>
    <w:rsid w:val="00835C4D"/>
    <w:rsid w:val="00843F48"/>
    <w:rsid w:val="00851423"/>
    <w:rsid w:val="00853CF7"/>
    <w:rsid w:val="008569C6"/>
    <w:rsid w:val="00857848"/>
    <w:rsid w:val="008654B6"/>
    <w:rsid w:val="0087139C"/>
    <w:rsid w:val="00873419"/>
    <w:rsid w:val="00880E83"/>
    <w:rsid w:val="0089127B"/>
    <w:rsid w:val="00892F28"/>
    <w:rsid w:val="00895ACE"/>
    <w:rsid w:val="008A0C5F"/>
    <w:rsid w:val="008A3DEA"/>
    <w:rsid w:val="008A4EB9"/>
    <w:rsid w:val="008A74C0"/>
    <w:rsid w:val="008B1694"/>
    <w:rsid w:val="008B7C32"/>
    <w:rsid w:val="008C4B27"/>
    <w:rsid w:val="008C7F0C"/>
    <w:rsid w:val="008C7F2A"/>
    <w:rsid w:val="008D4B13"/>
    <w:rsid w:val="008D50AB"/>
    <w:rsid w:val="008E2671"/>
    <w:rsid w:val="008E36F8"/>
    <w:rsid w:val="008E46B2"/>
    <w:rsid w:val="008E682C"/>
    <w:rsid w:val="008E78A1"/>
    <w:rsid w:val="008F589F"/>
    <w:rsid w:val="00901AA6"/>
    <w:rsid w:val="00906238"/>
    <w:rsid w:val="009074DD"/>
    <w:rsid w:val="00907E9D"/>
    <w:rsid w:val="00907EF9"/>
    <w:rsid w:val="00911231"/>
    <w:rsid w:val="0091295C"/>
    <w:rsid w:val="00914D58"/>
    <w:rsid w:val="00921F47"/>
    <w:rsid w:val="009228AB"/>
    <w:rsid w:val="0093085B"/>
    <w:rsid w:val="00931C57"/>
    <w:rsid w:val="0093376E"/>
    <w:rsid w:val="009347A5"/>
    <w:rsid w:val="00942257"/>
    <w:rsid w:val="009471BF"/>
    <w:rsid w:val="00950E4E"/>
    <w:rsid w:val="009529BD"/>
    <w:rsid w:val="009533B4"/>
    <w:rsid w:val="00957D35"/>
    <w:rsid w:val="00971D93"/>
    <w:rsid w:val="0097585F"/>
    <w:rsid w:val="0099780C"/>
    <w:rsid w:val="009A07DC"/>
    <w:rsid w:val="009A32ED"/>
    <w:rsid w:val="009B1F6B"/>
    <w:rsid w:val="009B2760"/>
    <w:rsid w:val="009C0D12"/>
    <w:rsid w:val="009C192E"/>
    <w:rsid w:val="009C2E3E"/>
    <w:rsid w:val="009C4D61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A5F"/>
    <w:rsid w:val="00A81E48"/>
    <w:rsid w:val="00A82035"/>
    <w:rsid w:val="00A85D12"/>
    <w:rsid w:val="00A90D77"/>
    <w:rsid w:val="00A92E07"/>
    <w:rsid w:val="00AA0B3A"/>
    <w:rsid w:val="00AA3613"/>
    <w:rsid w:val="00AA6EB4"/>
    <w:rsid w:val="00AA767D"/>
    <w:rsid w:val="00AB0CC9"/>
    <w:rsid w:val="00AC3FF6"/>
    <w:rsid w:val="00AD73EC"/>
    <w:rsid w:val="00AD7AD5"/>
    <w:rsid w:val="00AE37DB"/>
    <w:rsid w:val="00AE5BC7"/>
    <w:rsid w:val="00AF1749"/>
    <w:rsid w:val="00AF5AAF"/>
    <w:rsid w:val="00B01885"/>
    <w:rsid w:val="00B046D8"/>
    <w:rsid w:val="00B117F5"/>
    <w:rsid w:val="00B13F4C"/>
    <w:rsid w:val="00B16219"/>
    <w:rsid w:val="00B16C59"/>
    <w:rsid w:val="00B22B20"/>
    <w:rsid w:val="00B3081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A7BFB"/>
    <w:rsid w:val="00BB69DB"/>
    <w:rsid w:val="00BB7A00"/>
    <w:rsid w:val="00BC322E"/>
    <w:rsid w:val="00BC44CD"/>
    <w:rsid w:val="00BC48A6"/>
    <w:rsid w:val="00BE0692"/>
    <w:rsid w:val="00BE4EDB"/>
    <w:rsid w:val="00BE7978"/>
    <w:rsid w:val="00C01F0D"/>
    <w:rsid w:val="00C0219E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843"/>
    <w:rsid w:val="00C62132"/>
    <w:rsid w:val="00C708ED"/>
    <w:rsid w:val="00C70E19"/>
    <w:rsid w:val="00C7249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DD9"/>
    <w:rsid w:val="00CC167C"/>
    <w:rsid w:val="00CC52D9"/>
    <w:rsid w:val="00CD6647"/>
    <w:rsid w:val="00CE4B73"/>
    <w:rsid w:val="00CF70BB"/>
    <w:rsid w:val="00D074DB"/>
    <w:rsid w:val="00D139CF"/>
    <w:rsid w:val="00D20779"/>
    <w:rsid w:val="00D24456"/>
    <w:rsid w:val="00D37E7F"/>
    <w:rsid w:val="00D44E04"/>
    <w:rsid w:val="00D47AD7"/>
    <w:rsid w:val="00D51529"/>
    <w:rsid w:val="00D67C88"/>
    <w:rsid w:val="00D85218"/>
    <w:rsid w:val="00D915B1"/>
    <w:rsid w:val="00D948AE"/>
    <w:rsid w:val="00DA299D"/>
    <w:rsid w:val="00DA65C4"/>
    <w:rsid w:val="00DB26A3"/>
    <w:rsid w:val="00DE4447"/>
    <w:rsid w:val="00DE5DA2"/>
    <w:rsid w:val="00DE63C6"/>
    <w:rsid w:val="00DF0033"/>
    <w:rsid w:val="00DF045B"/>
    <w:rsid w:val="00DF3F6D"/>
    <w:rsid w:val="00E026BF"/>
    <w:rsid w:val="00E07B1B"/>
    <w:rsid w:val="00E11853"/>
    <w:rsid w:val="00E52A86"/>
    <w:rsid w:val="00E54B47"/>
    <w:rsid w:val="00E553BF"/>
    <w:rsid w:val="00E55D93"/>
    <w:rsid w:val="00E61294"/>
    <w:rsid w:val="00E66A3C"/>
    <w:rsid w:val="00E7237C"/>
    <w:rsid w:val="00E77C46"/>
    <w:rsid w:val="00E82EEB"/>
    <w:rsid w:val="00E86CE8"/>
    <w:rsid w:val="00E90E82"/>
    <w:rsid w:val="00EA00CB"/>
    <w:rsid w:val="00EA1BAA"/>
    <w:rsid w:val="00EA32CB"/>
    <w:rsid w:val="00EA3FCD"/>
    <w:rsid w:val="00EA42A0"/>
    <w:rsid w:val="00EB651A"/>
    <w:rsid w:val="00EB6714"/>
    <w:rsid w:val="00EB7209"/>
    <w:rsid w:val="00EC0A68"/>
    <w:rsid w:val="00EC0DE4"/>
    <w:rsid w:val="00EC1BFB"/>
    <w:rsid w:val="00EC3C32"/>
    <w:rsid w:val="00EC5006"/>
    <w:rsid w:val="00ED49C3"/>
    <w:rsid w:val="00ED6CE8"/>
    <w:rsid w:val="00ED7123"/>
    <w:rsid w:val="00ED7AA6"/>
    <w:rsid w:val="00EE2A56"/>
    <w:rsid w:val="00EE3818"/>
    <w:rsid w:val="00F177C5"/>
    <w:rsid w:val="00F21290"/>
    <w:rsid w:val="00F22264"/>
    <w:rsid w:val="00F22D3A"/>
    <w:rsid w:val="00F2564D"/>
    <w:rsid w:val="00F35B05"/>
    <w:rsid w:val="00F4021C"/>
    <w:rsid w:val="00F413D9"/>
    <w:rsid w:val="00F5135F"/>
    <w:rsid w:val="00F51F78"/>
    <w:rsid w:val="00F54A8C"/>
    <w:rsid w:val="00F86F47"/>
    <w:rsid w:val="00F90B64"/>
    <w:rsid w:val="00FA0F41"/>
    <w:rsid w:val="00FB2F0F"/>
    <w:rsid w:val="00FB5086"/>
    <w:rsid w:val="00FB5411"/>
    <w:rsid w:val="00FB6392"/>
    <w:rsid w:val="00FC4D85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5C0E939F-5004-4AF2-B540-6959EE5E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65</TotalTime>
  <Pages>1</Pages>
  <Words>297</Words>
  <Characters>1699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 - Checklista operationsanmälan SOF-FUS</dc:title>
  <dc:subject/>
  <dc:creator/>
  <keywords/>
  <lastModifiedBy>Irja Burhöi</lastModifiedBy>
  <revision>116</revision>
  <lastPrinted>2016-03-31T19:56:00.0000000Z</lastPrinted>
  <dcterms:created xsi:type="dcterms:W3CDTF">2021-05-27T18:47:00.0000000Z</dcterms:created>
  <dcterms:modified xsi:type="dcterms:W3CDTF">2022-11-10T15:49:00.0000000Z</dcterms:modified>
</coreProperties>
</file>