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59EB0" w14:textId="77777777" w:rsidR="0071675D" w:rsidRDefault="0071675D" w:rsidP="00F35B05">
      <w:pPr>
        <w:pStyle w:val="Rubrik2"/>
        <w:sectPr w:rsidR="0071675D" w:rsidSect="0071675D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127D9A98" w14:textId="77777777" w:rsidR="0071675D" w:rsidRPr="0071675D" w:rsidRDefault="0071675D" w:rsidP="0071675D">
      <w:pPr>
        <w:spacing w:after="0" w:line="240" w:lineRule="auto"/>
        <w:ind w:left="0" w:right="0"/>
        <w:rPr>
          <w:szCs w:val="20"/>
        </w:rPr>
      </w:pPr>
    </w:p>
    <w:p w14:paraId="77A073F6" w14:textId="77777777" w:rsidR="0071675D" w:rsidRPr="0071675D" w:rsidRDefault="0071675D" w:rsidP="0071675D">
      <w:pPr>
        <w:spacing w:after="0" w:line="240" w:lineRule="auto"/>
        <w:ind w:left="0" w:right="0"/>
        <w:rPr>
          <w:szCs w:val="20"/>
        </w:rPr>
      </w:pPr>
    </w:p>
    <w:p w14:paraId="618D8DCA" w14:textId="77777777" w:rsidR="0071675D" w:rsidRPr="0071675D" w:rsidRDefault="0071675D" w:rsidP="0071675D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71675D">
        <w:rPr>
          <w:szCs w:val="20"/>
        </w:rPr>
        <w:tab/>
      </w:r>
    </w:p>
    <w:p w14:paraId="0E856E1B" w14:textId="0B864CAC" w:rsidR="0071675D" w:rsidRPr="0071675D" w:rsidRDefault="0071675D" w:rsidP="0071675D">
      <w:pPr>
        <w:spacing w:after="0" w:line="240" w:lineRule="auto"/>
        <w:ind w:left="0" w:right="0"/>
        <w:rPr>
          <w:szCs w:val="20"/>
        </w:rPr>
      </w:pPr>
      <w:r w:rsidRPr="0071675D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16D60A6" wp14:editId="7FFC423E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216FE3" w14:textId="77777777" w:rsidR="0071675D" w:rsidRPr="003D37FD" w:rsidRDefault="0071675D" w:rsidP="0071675D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15524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16D60A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2C216FE3" w14:textId="77777777" w:rsidR="0071675D" w:rsidRPr="003D37FD" w:rsidRDefault="0071675D" w:rsidP="0071675D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15524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71675D" w:rsidRPr="0071675D" w14:paraId="6680AEB3" w14:textId="77777777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2FDDAE9E" w14:textId="77777777" w:rsidR="0071675D" w:rsidRPr="0071675D" w:rsidRDefault="0071675D" w:rsidP="0071675D">
            <w:pPr>
              <w:tabs>
                <w:tab w:val="left" w:pos="3686"/>
                <w:tab w:val="left" w:pos="7088"/>
              </w:tabs>
              <w:spacing w:before="60" w:after="0" w:line="240" w:lineRule="auto"/>
              <w:ind w:left="0" w:right="0"/>
              <w:rPr>
                <w:rFonts w:ascii="Arial" w:hAnsi="Arial" w:cs="Arial"/>
                <w:b/>
                <w:bCs/>
                <w:noProof/>
                <w:sz w:val="32"/>
                <w:szCs w:val="20"/>
              </w:rPr>
            </w:pPr>
            <w:bookmarkStart w:id="1" w:name="_1314629194"/>
            <w:bookmarkStart w:id="2" w:name="Rubrik"/>
            <w:bookmarkEnd w:id="1"/>
            <w:bookmarkEnd w:id="2"/>
            <w:r w:rsidRPr="0071675D">
              <w:rPr>
                <w:rFonts w:ascii="Arial" w:hAnsi="Arial" w:cs="Arial"/>
                <w:b/>
                <w:bCs/>
                <w:noProof/>
                <w:sz w:val="32"/>
                <w:szCs w:val="20"/>
              </w:rPr>
              <w:t>Diabetesögonbottenfotografering</w:t>
            </w:r>
          </w:p>
        </w:tc>
      </w:tr>
    </w:tbl>
    <w:p w14:paraId="71BAF7EB" w14:textId="77777777" w:rsidR="0071675D" w:rsidRPr="0071675D" w:rsidRDefault="0071675D" w:rsidP="0071675D">
      <w:pPr>
        <w:spacing w:before="100" w:after="0" w:line="240" w:lineRule="auto"/>
        <w:ind w:left="0" w:right="0"/>
        <w:rPr>
          <w:rFonts w:ascii="Arial" w:hAnsi="Arial" w:cs="Arial"/>
          <w:b/>
          <w:sz w:val="26"/>
          <w:szCs w:val="26"/>
        </w:rPr>
      </w:pPr>
      <w:r w:rsidRPr="0071675D">
        <w:rPr>
          <w:szCs w:val="20"/>
        </w:rPr>
        <w:br/>
      </w:r>
      <w:r w:rsidRPr="0071675D">
        <w:rPr>
          <w:rFonts w:ascii="Arial" w:hAnsi="Arial" w:cs="Arial"/>
          <w:b/>
          <w:sz w:val="26"/>
          <w:szCs w:val="26"/>
        </w:rPr>
        <w:t>Revidering i denna version</w:t>
      </w:r>
    </w:p>
    <w:p w14:paraId="13D202CA" w14:textId="0FF4BD56" w:rsidR="0071675D" w:rsidRPr="0071675D" w:rsidRDefault="00932FBD" w:rsidP="0071675D">
      <w:pPr>
        <w:spacing w:after="0" w:line="240" w:lineRule="auto"/>
        <w:ind w:left="0" w:right="0"/>
        <w:rPr>
          <w:szCs w:val="20"/>
        </w:rPr>
      </w:pPr>
      <w:r>
        <w:rPr>
          <w:szCs w:val="20"/>
        </w:rPr>
        <w:t>Hela rutinen är reviderad.</w:t>
      </w:r>
      <w:r>
        <w:rPr>
          <w:szCs w:val="20"/>
        </w:rPr>
        <w:br/>
      </w:r>
    </w:p>
    <w:p w14:paraId="7AC1A884" w14:textId="77777777" w:rsidR="0071675D" w:rsidRPr="00545A70" w:rsidRDefault="0071675D" w:rsidP="0071675D">
      <w:pPr>
        <w:spacing w:after="0" w:line="240" w:lineRule="auto"/>
        <w:ind w:left="0" w:right="0"/>
        <w:rPr>
          <w:rFonts w:ascii="Arial" w:hAnsi="Arial" w:cs="Arial"/>
          <w:b/>
        </w:rPr>
      </w:pPr>
      <w:r w:rsidRPr="00545A70">
        <w:rPr>
          <w:rFonts w:ascii="Arial" w:hAnsi="Arial" w:cs="Arial"/>
          <w:b/>
        </w:rPr>
        <w:t>Före foton</w:t>
      </w:r>
    </w:p>
    <w:p w14:paraId="726AC570" w14:textId="2DEFE298" w:rsidR="0071675D" w:rsidRPr="0071675D" w:rsidRDefault="0071675D" w:rsidP="0071675D">
      <w:pPr>
        <w:spacing w:before="100" w:after="0" w:line="240" w:lineRule="auto"/>
        <w:ind w:left="0" w:right="0"/>
        <w:rPr>
          <w:szCs w:val="20"/>
        </w:rPr>
      </w:pPr>
      <w:r w:rsidRPr="0071675D">
        <w:rPr>
          <w:szCs w:val="20"/>
        </w:rPr>
        <w:t>Kontrollera att patienten har sitt ifyllda frågeformulär med.</w:t>
      </w:r>
      <w:r w:rsidR="00521BF7">
        <w:rPr>
          <w:szCs w:val="20"/>
        </w:rPr>
        <w:t xml:space="preserve"> Dokumentera på ett nytt frågeformulär om patienten inte har något formulär med sig.</w:t>
      </w:r>
    </w:p>
    <w:p w14:paraId="03E25DFF" w14:textId="3820E781" w:rsidR="0071675D" w:rsidRPr="00545A70" w:rsidRDefault="000F657B" w:rsidP="0071675D">
      <w:pPr>
        <w:spacing w:line="240" w:lineRule="auto"/>
        <w:ind w:left="0" w:right="0"/>
        <w:rPr>
          <w:rFonts w:ascii="Arial" w:hAnsi="Arial" w:cs="Arial"/>
          <w:b/>
        </w:rPr>
      </w:pPr>
      <w:r>
        <w:rPr>
          <w:rFonts w:ascii="Arial" w:hAnsi="Arial" w:cs="Arial"/>
          <w:b/>
          <w:sz w:val="26"/>
          <w:szCs w:val="26"/>
        </w:rPr>
        <w:br/>
      </w:r>
      <w:r w:rsidR="0071675D" w:rsidRPr="00545A70">
        <w:rPr>
          <w:rFonts w:ascii="Arial" w:hAnsi="Arial" w:cs="Arial"/>
          <w:b/>
        </w:rPr>
        <w:t>Foton</w:t>
      </w:r>
    </w:p>
    <w:p w14:paraId="16B6737B" w14:textId="56B3E6F4" w:rsidR="0071675D" w:rsidRPr="0071675D" w:rsidRDefault="0071675D" w:rsidP="00F32FF1">
      <w:pPr>
        <w:numPr>
          <w:ilvl w:val="0"/>
          <w:numId w:val="20"/>
        </w:numPr>
        <w:tabs>
          <w:tab w:val="left" w:pos="2268"/>
          <w:tab w:val="left" w:pos="5954"/>
        </w:tabs>
        <w:suppressAutoHyphens/>
        <w:spacing w:after="0" w:line="240" w:lineRule="auto"/>
        <w:ind w:right="0"/>
      </w:pPr>
      <w:r w:rsidRPr="0071675D">
        <w:t xml:space="preserve">Vid besöket </w:t>
      </w:r>
      <w:r w:rsidR="00A54C75">
        <w:t>t</w:t>
      </w:r>
      <w:r w:rsidRPr="0071675D">
        <w:t>a</w:t>
      </w:r>
      <w:r w:rsidR="00A54C75">
        <w:t>s en bild i färg</w:t>
      </w:r>
      <w:r w:rsidR="00A010B9">
        <w:t xml:space="preserve"> med grundinställningen</w:t>
      </w:r>
      <w:r w:rsidR="00854A04">
        <w:t xml:space="preserve"> i Clarus</w:t>
      </w:r>
      <w:r w:rsidRPr="0071675D">
        <w:t xml:space="preserve">. </w:t>
      </w:r>
      <w:r w:rsidR="00854A04">
        <w:t>Vid behov ta</w:t>
      </w:r>
      <w:r w:rsidR="00932FBD">
        <w:t>s ytterligare bild på intressant område utanför det område som kommer med i grundinställningen</w:t>
      </w:r>
      <w:r w:rsidRPr="0071675D">
        <w:t>.</w:t>
      </w:r>
      <w:r w:rsidR="00545A70">
        <w:br/>
      </w:r>
    </w:p>
    <w:p w14:paraId="7078FA9D" w14:textId="24333180" w:rsidR="0071675D" w:rsidRPr="0071675D" w:rsidRDefault="00932FBD" w:rsidP="0071675D">
      <w:pPr>
        <w:numPr>
          <w:ilvl w:val="0"/>
          <w:numId w:val="20"/>
        </w:numPr>
        <w:tabs>
          <w:tab w:val="left" w:pos="2268"/>
          <w:tab w:val="left" w:pos="5954"/>
        </w:tabs>
        <w:suppressAutoHyphens/>
        <w:spacing w:after="0" w:line="240" w:lineRule="auto"/>
        <w:ind w:right="0"/>
      </w:pPr>
      <w:r>
        <w:t xml:space="preserve">Vid dålig bild på grund av liten pupill - </w:t>
      </w:r>
      <w:proofErr w:type="spellStart"/>
      <w:r>
        <w:t>dilatera</w:t>
      </w:r>
      <w:proofErr w:type="spellEnd"/>
      <w:r>
        <w:t xml:space="preserve"> med ögondroppe Tropikamid</w:t>
      </w:r>
      <w:r w:rsidR="0071675D" w:rsidRPr="0071675D">
        <w:t>.</w:t>
      </w:r>
    </w:p>
    <w:p w14:paraId="6C335D6E" w14:textId="77777777" w:rsidR="0071675D" w:rsidRPr="0071675D" w:rsidRDefault="0071675D" w:rsidP="0071675D">
      <w:pPr>
        <w:spacing w:line="240" w:lineRule="auto"/>
        <w:ind w:left="0" w:right="0"/>
      </w:pPr>
    </w:p>
    <w:p w14:paraId="17F4B098" w14:textId="4EB008AA" w:rsidR="0071675D" w:rsidRPr="00F32FF1" w:rsidRDefault="00932FBD" w:rsidP="00F32FF1">
      <w:pPr>
        <w:numPr>
          <w:ilvl w:val="0"/>
          <w:numId w:val="20"/>
        </w:numPr>
        <w:tabs>
          <w:tab w:val="left" w:pos="2268"/>
          <w:tab w:val="left" w:pos="5954"/>
        </w:tabs>
        <w:suppressAutoHyphens/>
        <w:spacing w:after="0" w:line="240" w:lineRule="auto"/>
        <w:ind w:right="0"/>
      </w:pPr>
      <w:r>
        <w:t>Ta bort bilder som inte ska sparas</w:t>
      </w:r>
      <w:r w:rsidR="0071675D" w:rsidRPr="0071675D">
        <w:t xml:space="preserve">. </w:t>
      </w:r>
      <w:r w:rsidR="00545A70">
        <w:br/>
      </w:r>
    </w:p>
    <w:p w14:paraId="3A1F9CB4" w14:textId="749838B4" w:rsidR="00932FBD" w:rsidRDefault="00932FBD" w:rsidP="000F657B">
      <w:pPr>
        <w:numPr>
          <w:ilvl w:val="0"/>
          <w:numId w:val="20"/>
        </w:numPr>
        <w:tabs>
          <w:tab w:val="left" w:pos="2268"/>
          <w:tab w:val="left" w:pos="5954"/>
        </w:tabs>
        <w:suppressAutoHyphens/>
        <w:spacing w:after="0" w:line="240" w:lineRule="auto"/>
        <w:ind w:right="0"/>
      </w:pPr>
      <w:r>
        <w:t xml:space="preserve">Gör en kopia på färgbilden i </w:t>
      </w:r>
      <w:proofErr w:type="spellStart"/>
      <w:r>
        <w:t>rödfritt</w:t>
      </w:r>
      <w:proofErr w:type="spellEnd"/>
      <w:r>
        <w:t xml:space="preserve"> och spara den</w:t>
      </w:r>
      <w:r w:rsidR="0071675D" w:rsidRPr="0071675D">
        <w:t>.</w:t>
      </w:r>
      <w:r w:rsidR="000F657B">
        <w:br/>
      </w:r>
    </w:p>
    <w:p w14:paraId="1AF4BDBC" w14:textId="5B4D062B" w:rsidR="00932FBD" w:rsidRDefault="00932FBD" w:rsidP="0071675D">
      <w:pPr>
        <w:numPr>
          <w:ilvl w:val="0"/>
          <w:numId w:val="20"/>
        </w:numPr>
        <w:tabs>
          <w:tab w:val="left" w:pos="2268"/>
          <w:tab w:val="left" w:pos="5954"/>
        </w:tabs>
        <w:suppressAutoHyphens/>
        <w:spacing w:after="0" w:line="240" w:lineRule="auto"/>
        <w:ind w:right="0"/>
      </w:pPr>
      <w:r>
        <w:t>Journalen läggs till beställande läkare. I övrigt följ retinas rutin gällande fördelning av journaler enligt datumlista.</w:t>
      </w:r>
      <w:r>
        <w:br/>
      </w:r>
    </w:p>
    <w:p w14:paraId="739CA403" w14:textId="32E6880E" w:rsidR="00932FBD" w:rsidRDefault="00932FBD" w:rsidP="0071675D">
      <w:pPr>
        <w:numPr>
          <w:ilvl w:val="0"/>
          <w:numId w:val="20"/>
        </w:numPr>
        <w:tabs>
          <w:tab w:val="left" w:pos="2268"/>
          <w:tab w:val="left" w:pos="5954"/>
        </w:tabs>
        <w:suppressAutoHyphens/>
        <w:spacing w:after="0" w:line="240" w:lineRule="auto"/>
        <w:ind w:right="0"/>
      </w:pPr>
      <w:r>
        <w:t>När OCTM tas i samband med besöket ska journalen läggas i läkarens brådskandekorg.</w:t>
      </w:r>
      <w:r w:rsidR="00545A70">
        <w:br/>
      </w:r>
    </w:p>
    <w:p w14:paraId="2A344631" w14:textId="1A82C2A1" w:rsidR="00932FBD" w:rsidRDefault="00932FBD" w:rsidP="0071675D">
      <w:pPr>
        <w:numPr>
          <w:ilvl w:val="0"/>
          <w:numId w:val="20"/>
        </w:numPr>
        <w:tabs>
          <w:tab w:val="left" w:pos="2268"/>
          <w:tab w:val="left" w:pos="5954"/>
        </w:tabs>
        <w:suppressAutoHyphens/>
        <w:spacing w:after="0" w:line="240" w:lineRule="auto"/>
        <w:ind w:right="0"/>
      </w:pPr>
      <w:r>
        <w:t>Bedömning av foto vid graviditet – journal ska alltid läggas i läkarens brådskandekorg.</w:t>
      </w:r>
    </w:p>
    <w:p w14:paraId="35017CAD" w14:textId="77777777" w:rsidR="00932FBD" w:rsidRDefault="00932FBD" w:rsidP="00932FBD">
      <w:pPr>
        <w:tabs>
          <w:tab w:val="left" w:pos="2268"/>
          <w:tab w:val="left" w:pos="5954"/>
        </w:tabs>
        <w:suppressAutoHyphens/>
        <w:spacing w:after="0" w:line="240" w:lineRule="auto"/>
        <w:ind w:right="0"/>
      </w:pPr>
    </w:p>
    <w:p w14:paraId="433028CF" w14:textId="77777777" w:rsidR="0071675D" w:rsidRPr="0071675D" w:rsidRDefault="0071675D" w:rsidP="0071675D">
      <w:pPr>
        <w:spacing w:after="0" w:line="240" w:lineRule="auto"/>
        <w:ind w:left="0" w:right="0"/>
        <w:rPr>
          <w:szCs w:val="20"/>
        </w:rPr>
      </w:pPr>
    </w:p>
    <w:tbl>
      <w:tblPr>
        <w:tblW w:w="170" w:type="dxa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"/>
      </w:tblGrid>
      <w:tr w:rsidR="0071675D" w:rsidRPr="0071675D" w14:paraId="2519402B" w14:textId="77777777" w:rsidTr="000F657B">
        <w:trPr>
          <w:trHeight w:val="228"/>
        </w:trPr>
        <w:tc>
          <w:tcPr>
            <w:tcW w:w="170" w:type="dxa"/>
          </w:tcPr>
          <w:p w14:paraId="299A7222" w14:textId="77777777" w:rsidR="0071675D" w:rsidRPr="0071675D" w:rsidRDefault="0071675D" w:rsidP="0071675D">
            <w:pPr>
              <w:tabs>
                <w:tab w:val="left" w:pos="542"/>
              </w:tabs>
              <w:spacing w:after="0" w:line="240" w:lineRule="auto"/>
              <w:ind w:left="0" w:right="0"/>
            </w:pPr>
          </w:p>
        </w:tc>
      </w:tr>
      <w:tr w:rsidR="0071675D" w:rsidRPr="0071675D" w14:paraId="527E693D" w14:textId="77777777" w:rsidTr="000F657B">
        <w:trPr>
          <w:trHeight w:val="425"/>
        </w:trPr>
        <w:tc>
          <w:tcPr>
            <w:tcW w:w="170" w:type="dxa"/>
          </w:tcPr>
          <w:p w14:paraId="54BF85D7" w14:textId="77777777" w:rsidR="0071675D" w:rsidRPr="0071675D" w:rsidRDefault="0071675D" w:rsidP="0071675D">
            <w:pPr>
              <w:spacing w:after="0" w:line="240" w:lineRule="auto"/>
              <w:ind w:left="0" w:right="-1452"/>
            </w:pPr>
          </w:p>
        </w:tc>
      </w:tr>
      <w:tr w:rsidR="0071675D" w:rsidRPr="0071675D" w14:paraId="25C5A5B3" w14:textId="77777777" w:rsidTr="000F657B">
        <w:trPr>
          <w:trHeight w:val="228"/>
        </w:trPr>
        <w:tc>
          <w:tcPr>
            <w:tcW w:w="170" w:type="dxa"/>
          </w:tcPr>
          <w:p w14:paraId="569824B9" w14:textId="77777777" w:rsidR="0071675D" w:rsidRPr="0071675D" w:rsidRDefault="0071675D" w:rsidP="0071675D">
            <w:pPr>
              <w:spacing w:after="0" w:line="240" w:lineRule="auto"/>
              <w:ind w:left="0" w:right="-1452"/>
            </w:pPr>
          </w:p>
        </w:tc>
      </w:tr>
      <w:bookmarkEnd w:id="0"/>
    </w:tbl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71675D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C04DD9" w14:textId="77777777" w:rsidR="004E04C7" w:rsidRDefault="004E04C7">
      <w:r>
        <w:separator/>
      </w:r>
    </w:p>
  </w:endnote>
  <w:endnote w:type="continuationSeparator" w:id="0">
    <w:p w14:paraId="0C066C2D" w14:textId="77777777" w:rsidR="004E04C7" w:rsidRDefault="004E04C7">
      <w:r>
        <w:continuationSeparator/>
      </w:r>
    </w:p>
  </w:endnote>
  <w:endnote w:type="continuationNotice" w:id="1">
    <w:p w14:paraId="17DD3CE9" w14:textId="77777777" w:rsidR="004E04C7" w:rsidRDefault="004E04C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4269E3" w14:textId="77777777" w:rsidR="004E04C7" w:rsidRDefault="004E04C7"/>
  </w:footnote>
  <w:footnote w:type="continuationSeparator" w:id="0">
    <w:p w14:paraId="31D1E8AC" w14:textId="77777777" w:rsidR="004E04C7" w:rsidRDefault="004E04C7">
      <w:r>
        <w:continuationSeparator/>
      </w:r>
    </w:p>
  </w:footnote>
  <w:footnote w:type="continuationNotice" w:id="1">
    <w:p w14:paraId="62E43F38" w14:textId="77777777" w:rsidR="004E04C7" w:rsidRDefault="004E04C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241469"/>
    <w:multiLevelType w:val="singleLevel"/>
    <w:tmpl w:val="635AD16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553540416">
    <w:abstractNumId w:val="18"/>
  </w:num>
  <w:num w:numId="2" w16cid:durableId="1325742004">
    <w:abstractNumId w:val="15"/>
  </w:num>
  <w:num w:numId="3" w16cid:durableId="1052726392">
    <w:abstractNumId w:val="0"/>
  </w:num>
  <w:num w:numId="4" w16cid:durableId="986130567">
    <w:abstractNumId w:val="7"/>
  </w:num>
  <w:num w:numId="5" w16cid:durableId="306016531">
    <w:abstractNumId w:val="16"/>
  </w:num>
  <w:num w:numId="6" w16cid:durableId="1685865114">
    <w:abstractNumId w:val="3"/>
  </w:num>
  <w:num w:numId="7" w16cid:durableId="590503644">
    <w:abstractNumId w:val="12"/>
  </w:num>
  <w:num w:numId="8" w16cid:durableId="130484861">
    <w:abstractNumId w:val="9"/>
  </w:num>
  <w:num w:numId="9" w16cid:durableId="928544795">
    <w:abstractNumId w:val="1"/>
  </w:num>
  <w:num w:numId="10" w16cid:durableId="1238976683">
    <w:abstractNumId w:val="1"/>
  </w:num>
  <w:num w:numId="11" w16cid:durableId="1032455333">
    <w:abstractNumId w:val="4"/>
  </w:num>
  <w:num w:numId="12" w16cid:durableId="225533154">
    <w:abstractNumId w:val="5"/>
  </w:num>
  <w:num w:numId="13" w16cid:durableId="375784488">
    <w:abstractNumId w:val="14"/>
  </w:num>
  <w:num w:numId="14" w16cid:durableId="534538349">
    <w:abstractNumId w:val="10"/>
  </w:num>
  <w:num w:numId="15" w16cid:durableId="936449143">
    <w:abstractNumId w:val="8"/>
  </w:num>
  <w:num w:numId="16" w16cid:durableId="153381686">
    <w:abstractNumId w:val="13"/>
  </w:num>
  <w:num w:numId="17" w16cid:durableId="1135872475">
    <w:abstractNumId w:val="6"/>
  </w:num>
  <w:num w:numId="18" w16cid:durableId="689187714">
    <w:abstractNumId w:val="11"/>
  </w:num>
  <w:num w:numId="19" w16cid:durableId="2131975148">
    <w:abstractNumId w:val="17"/>
  </w:num>
  <w:num w:numId="20" w16cid:durableId="1371952520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279A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D3F6E"/>
    <w:rsid w:val="000D6F5C"/>
    <w:rsid w:val="000E463B"/>
    <w:rsid w:val="000E5A7E"/>
    <w:rsid w:val="000F43A3"/>
    <w:rsid w:val="000F657B"/>
    <w:rsid w:val="000F7681"/>
    <w:rsid w:val="00103031"/>
    <w:rsid w:val="001044FE"/>
    <w:rsid w:val="00106C1B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A66E0"/>
    <w:rsid w:val="001B23D5"/>
    <w:rsid w:val="001B762C"/>
    <w:rsid w:val="001C4D0A"/>
    <w:rsid w:val="001C5FEF"/>
    <w:rsid w:val="001F63ED"/>
    <w:rsid w:val="001F67A5"/>
    <w:rsid w:val="001F731A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158B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1335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E04C7"/>
    <w:rsid w:val="004F4518"/>
    <w:rsid w:val="004F4C62"/>
    <w:rsid w:val="00501433"/>
    <w:rsid w:val="00504FC6"/>
    <w:rsid w:val="00511CC4"/>
    <w:rsid w:val="00521BF7"/>
    <w:rsid w:val="00531E60"/>
    <w:rsid w:val="00536A5A"/>
    <w:rsid w:val="00541D07"/>
    <w:rsid w:val="00544BAB"/>
    <w:rsid w:val="00545A70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1E06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5CD6"/>
    <w:rsid w:val="006D7535"/>
    <w:rsid w:val="006E450B"/>
    <w:rsid w:val="006E7518"/>
    <w:rsid w:val="006F0D7E"/>
    <w:rsid w:val="00710B77"/>
    <w:rsid w:val="0071675D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4A04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2C98"/>
    <w:rsid w:val="00914D58"/>
    <w:rsid w:val="00921F47"/>
    <w:rsid w:val="009228AB"/>
    <w:rsid w:val="0093085B"/>
    <w:rsid w:val="00931C57"/>
    <w:rsid w:val="00932FBD"/>
    <w:rsid w:val="009347A5"/>
    <w:rsid w:val="00942257"/>
    <w:rsid w:val="009471BF"/>
    <w:rsid w:val="00950E4E"/>
    <w:rsid w:val="009529BD"/>
    <w:rsid w:val="009533B4"/>
    <w:rsid w:val="009607F7"/>
    <w:rsid w:val="00971D93"/>
    <w:rsid w:val="009905AD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10B9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4C75"/>
    <w:rsid w:val="00A6276C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2BFA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97F9C"/>
    <w:rsid w:val="00DA299D"/>
    <w:rsid w:val="00DA65C4"/>
    <w:rsid w:val="00DD2BE0"/>
    <w:rsid w:val="00DE4447"/>
    <w:rsid w:val="00DE5DA2"/>
    <w:rsid w:val="00DF0033"/>
    <w:rsid w:val="00E026BF"/>
    <w:rsid w:val="00E07B1B"/>
    <w:rsid w:val="00E10331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920D3"/>
    <w:rsid w:val="00EA00CB"/>
    <w:rsid w:val="00EA1BAA"/>
    <w:rsid w:val="00EA3FCD"/>
    <w:rsid w:val="00EA42A0"/>
    <w:rsid w:val="00EB6012"/>
    <w:rsid w:val="00EB6714"/>
    <w:rsid w:val="00EC0A68"/>
    <w:rsid w:val="00EC5006"/>
    <w:rsid w:val="00EC6BC4"/>
    <w:rsid w:val="00ED49C3"/>
    <w:rsid w:val="00ED6CE8"/>
    <w:rsid w:val="00ED7AA6"/>
    <w:rsid w:val="00EE2A56"/>
    <w:rsid w:val="00EE3818"/>
    <w:rsid w:val="00EF3B4A"/>
    <w:rsid w:val="00EF6803"/>
    <w:rsid w:val="00F22264"/>
    <w:rsid w:val="00F2564D"/>
    <w:rsid w:val="00F32FF1"/>
    <w:rsid w:val="00F35B05"/>
    <w:rsid w:val="00F413D9"/>
    <w:rsid w:val="00F46C31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BA1F2D21-DD13-4AF6-80BD-B0411730D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28</TotalTime>
  <Pages>1</Pages>
  <Words>138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906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Diabetesögonbottenfotografering</dc:title>
  <dc:subject/>
  <dc:creator>patrik.jens.johansson@vgregion.se</dc:creator>
  <keywords/>
  <lastModifiedBy>Pernilla Edvinsson</lastModifiedBy>
  <revision>17</revision>
  <lastPrinted>2016-03-31T10:56:00.0000000Z</lastPrinted>
  <dcterms:created xsi:type="dcterms:W3CDTF">2022-05-12T03:37:00.0000000Z</dcterms:created>
  <dcterms:modified xsi:type="dcterms:W3CDTF">2024-11-20T08:45:00.0000000Z</dcterms:modified>
</coreProperties>
</file>