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CA86" w14:textId="77777777" w:rsidR="00192CD9" w:rsidRDefault="00192CD9" w:rsidP="00F35B05">
      <w:pPr>
        <w:pStyle w:val="Rubrik2"/>
        <w:sectPr w:rsidR="00192CD9" w:rsidSect="00192CD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14E7C4" w14:textId="77777777" w:rsidR="00192CD9" w:rsidRPr="00192CD9" w:rsidRDefault="00192CD9" w:rsidP="00192CD9">
      <w:pPr>
        <w:spacing w:after="0" w:line="240" w:lineRule="auto"/>
        <w:ind w:left="0" w:right="0"/>
        <w:rPr>
          <w:szCs w:val="20"/>
        </w:rPr>
      </w:pPr>
    </w:p>
    <w:p w14:paraId="3F0C2EFB" w14:textId="77777777" w:rsidR="00192CD9" w:rsidRPr="00192CD9" w:rsidRDefault="00192CD9" w:rsidP="00192CD9">
      <w:pPr>
        <w:spacing w:after="0" w:line="240" w:lineRule="auto"/>
        <w:ind w:left="0" w:right="0"/>
        <w:rPr>
          <w:szCs w:val="20"/>
        </w:rPr>
      </w:pPr>
    </w:p>
    <w:p w14:paraId="517338C9" w14:textId="77777777" w:rsidR="00192CD9" w:rsidRPr="00192CD9" w:rsidRDefault="00192CD9" w:rsidP="00192CD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92CD9">
        <w:rPr>
          <w:szCs w:val="20"/>
        </w:rPr>
        <w:tab/>
      </w:r>
    </w:p>
    <w:p w14:paraId="4C565C8C" w14:textId="44AAA7D8" w:rsidR="00192CD9" w:rsidRPr="00192CD9" w:rsidRDefault="00192CD9" w:rsidP="00192CD9">
      <w:pPr>
        <w:spacing w:after="0" w:line="240" w:lineRule="auto"/>
        <w:ind w:left="0" w:right="0"/>
        <w:rPr>
          <w:szCs w:val="20"/>
        </w:rPr>
      </w:pPr>
      <w:r w:rsidRPr="00192CD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ADED03" wp14:editId="4A9802A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A79CA" w14:textId="77777777" w:rsidR="00192CD9" w:rsidRPr="003D37FD" w:rsidRDefault="00192CD9" w:rsidP="00192CD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16178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ADED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A6A79CA" w14:textId="77777777" w:rsidR="00192CD9" w:rsidRPr="003D37FD" w:rsidRDefault="00192CD9" w:rsidP="00192CD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16178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92CD9" w:rsidRPr="00192CD9" w14:paraId="5258FC8D" w14:textId="77777777" w:rsidTr="0091003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29456C" w14:textId="77777777" w:rsidR="00192CD9" w:rsidRPr="00192CD9" w:rsidRDefault="00192CD9" w:rsidP="00192CD9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192CD9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Avlastningssamtal för personal vid svår händelse på ögonkliniken</w:t>
            </w:r>
          </w:p>
        </w:tc>
      </w:tr>
    </w:tbl>
    <w:p w14:paraId="3ADD8F87" w14:textId="77777777" w:rsidR="00192CD9" w:rsidRPr="00192CD9" w:rsidRDefault="00192CD9" w:rsidP="00192CD9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0D813DE" w14:textId="77777777" w:rsidR="00192CD9" w:rsidRPr="00192CD9" w:rsidRDefault="00192CD9" w:rsidP="00192CD9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192CD9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5C7F2614" w14:textId="77777777" w:rsidR="00192CD9" w:rsidRPr="00192CD9" w:rsidRDefault="00192CD9" w:rsidP="00192CD9">
      <w:pPr>
        <w:spacing w:after="0" w:line="240" w:lineRule="auto"/>
        <w:ind w:left="0" w:right="0"/>
        <w:rPr>
          <w:szCs w:val="20"/>
        </w:rPr>
      </w:pPr>
    </w:p>
    <w:p w14:paraId="14E4C5D4" w14:textId="77777777" w:rsidR="00192CD9" w:rsidRPr="00192CD9" w:rsidRDefault="00192CD9" w:rsidP="00192CD9">
      <w:pPr>
        <w:spacing w:after="0" w:line="240" w:lineRule="auto"/>
        <w:ind w:left="0" w:right="0"/>
      </w:pPr>
      <w:r w:rsidRPr="00192CD9">
        <w:t>Vid svår händelse på kliniken, där personal känner att de behöver hjälp med att bearbeta vad som hänt gäller följande:</w:t>
      </w:r>
    </w:p>
    <w:p w14:paraId="27861375" w14:textId="77777777" w:rsidR="00192CD9" w:rsidRPr="00192CD9" w:rsidRDefault="00192CD9" w:rsidP="00192CD9">
      <w:pPr>
        <w:spacing w:after="0" w:line="240" w:lineRule="auto"/>
        <w:ind w:left="0" w:right="0"/>
      </w:pPr>
    </w:p>
    <w:p w14:paraId="5DA5473E" w14:textId="203A06C3" w:rsidR="00192CD9" w:rsidRPr="00192CD9" w:rsidRDefault="00192CD9" w:rsidP="00192CD9">
      <w:pPr>
        <w:spacing w:after="0" w:line="240" w:lineRule="auto"/>
        <w:ind w:left="0" w:right="0"/>
      </w:pPr>
      <w:r w:rsidRPr="00192CD9">
        <w:t>Vid händelsen kontaktas chef omedelbart</w:t>
      </w:r>
      <w:r w:rsidR="006839C7" w:rsidRPr="006839C7">
        <w:t xml:space="preserve">. Chefen ringer växeln </w:t>
      </w:r>
      <w:proofErr w:type="gramStart"/>
      <w:r w:rsidR="006839C7" w:rsidRPr="006839C7">
        <w:t>010-4350000</w:t>
      </w:r>
      <w:proofErr w:type="gramEnd"/>
      <w:r w:rsidR="006839C7" w:rsidRPr="006839C7">
        <w:t xml:space="preserve"> som kontaktar sjukhuspräst i tjänst</w:t>
      </w:r>
    </w:p>
    <w:p w14:paraId="28AB0A43" w14:textId="77777777" w:rsidR="00192CD9" w:rsidRPr="00192CD9" w:rsidRDefault="00192CD9" w:rsidP="00192CD9">
      <w:pPr>
        <w:spacing w:after="0" w:line="240" w:lineRule="auto"/>
        <w:ind w:left="0" w:right="0"/>
      </w:pPr>
    </w:p>
    <w:p w14:paraId="02E3A4A5" w14:textId="77777777" w:rsidR="00192CD9" w:rsidRPr="00192CD9" w:rsidRDefault="00192CD9" w:rsidP="00192CD9">
      <w:pPr>
        <w:spacing w:after="0" w:line="240" w:lineRule="auto"/>
        <w:ind w:left="0" w:right="0"/>
      </w:pPr>
    </w:p>
    <w:p w14:paraId="72300935" w14:textId="77777777" w:rsidR="00192CD9" w:rsidRPr="00192CD9" w:rsidRDefault="00192CD9" w:rsidP="00192CD9">
      <w:pPr>
        <w:spacing w:after="0" w:line="240" w:lineRule="auto"/>
        <w:ind w:left="0" w:right="0"/>
      </w:pPr>
    </w:p>
    <w:p w14:paraId="37DE2A19" w14:textId="77777777" w:rsidR="00192CD9" w:rsidRPr="00192CD9" w:rsidRDefault="00192CD9" w:rsidP="00192CD9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p w14:paraId="6101C497" w14:textId="77777777" w:rsidR="00192CD9" w:rsidRPr="00192CD9" w:rsidRDefault="00192CD9" w:rsidP="00192CD9">
      <w:pPr>
        <w:spacing w:after="0" w:line="240" w:lineRule="auto"/>
        <w:ind w:left="0" w:right="0"/>
        <w:jc w:val="center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92CD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910031" w:rsidRDefault="00910031">
      <w:r>
        <w:separator/>
      </w:r>
    </w:p>
  </w:endnote>
  <w:endnote w:type="continuationSeparator" w:id="0">
    <w:p w14:paraId="38030764" w14:textId="77777777" w:rsidR="00910031" w:rsidRDefault="00910031">
      <w:r>
        <w:continuationSeparator/>
      </w:r>
    </w:p>
  </w:endnote>
  <w:endnote w:type="continuationNotice" w:id="1">
    <w:p w14:paraId="0576E0AF" w14:textId="77777777" w:rsidR="00910031" w:rsidRDefault="009100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910031" w:rsidRDefault="00910031"/>
  </w:footnote>
  <w:footnote w:type="continuationSeparator" w:id="0">
    <w:p w14:paraId="5C57738A" w14:textId="77777777" w:rsidR="00910031" w:rsidRDefault="00910031">
      <w:r>
        <w:continuationSeparator/>
      </w:r>
    </w:p>
  </w:footnote>
  <w:footnote w:type="continuationNotice" w:id="1">
    <w:p w14:paraId="4F5088BD" w14:textId="77777777" w:rsidR="00910031" w:rsidRDefault="009100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8593068">
    <w:abstractNumId w:val="17"/>
  </w:num>
  <w:num w:numId="2" w16cid:durableId="261689363">
    <w:abstractNumId w:val="14"/>
  </w:num>
  <w:num w:numId="3" w16cid:durableId="1357005710">
    <w:abstractNumId w:val="0"/>
  </w:num>
  <w:num w:numId="4" w16cid:durableId="1411467333">
    <w:abstractNumId w:val="6"/>
  </w:num>
  <w:num w:numId="5" w16cid:durableId="1035159686">
    <w:abstractNumId w:val="15"/>
  </w:num>
  <w:num w:numId="6" w16cid:durableId="319886523">
    <w:abstractNumId w:val="2"/>
  </w:num>
  <w:num w:numId="7" w16cid:durableId="1984657053">
    <w:abstractNumId w:val="11"/>
  </w:num>
  <w:num w:numId="8" w16cid:durableId="1020738457">
    <w:abstractNumId w:val="8"/>
  </w:num>
  <w:num w:numId="9" w16cid:durableId="778766089">
    <w:abstractNumId w:val="1"/>
  </w:num>
  <w:num w:numId="10" w16cid:durableId="68311481">
    <w:abstractNumId w:val="1"/>
  </w:num>
  <w:num w:numId="11" w16cid:durableId="1394737639">
    <w:abstractNumId w:val="3"/>
  </w:num>
  <w:num w:numId="12" w16cid:durableId="555748794">
    <w:abstractNumId w:val="4"/>
  </w:num>
  <w:num w:numId="13" w16cid:durableId="964700337">
    <w:abstractNumId w:val="13"/>
  </w:num>
  <w:num w:numId="14" w16cid:durableId="915091050">
    <w:abstractNumId w:val="9"/>
  </w:num>
  <w:num w:numId="15" w16cid:durableId="1153254855">
    <w:abstractNumId w:val="7"/>
  </w:num>
  <w:num w:numId="16" w16cid:durableId="495264873">
    <w:abstractNumId w:val="12"/>
  </w:num>
  <w:num w:numId="17" w16cid:durableId="379744172">
    <w:abstractNumId w:val="5"/>
  </w:num>
  <w:num w:numId="18" w16cid:durableId="1579896900">
    <w:abstractNumId w:val="10"/>
  </w:num>
  <w:num w:numId="19" w16cid:durableId="4366844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CD9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C5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02C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39C7"/>
    <w:rsid w:val="0069659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4C6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0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5C2F"/>
    <w:rsid w:val="00A006A5"/>
    <w:rsid w:val="00A05942"/>
    <w:rsid w:val="00A07BEC"/>
    <w:rsid w:val="00A22FE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AE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3DA5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0DA0602-1045-4BFC-8BC8-1585232F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66</TotalTime>
  <Pages>1</Pages>
  <Words>43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Avlastningssamtal för personal vid svår händelse på ögonkliniken</dc:title>
  <dc:subject/>
  <dc:creator>patrik.jens.johansson@vgregion.se</dc:creator>
  <keywords/>
  <lastModifiedBy>Amanda Karlsson</lastModifiedBy>
  <revision>3</revision>
  <lastPrinted>2016-03-31T19:56:00.0000000Z</lastPrinted>
  <dcterms:created xsi:type="dcterms:W3CDTF">2026-05-25T04:53:00.0000000Z</dcterms:created>
  <dcterms:modified xsi:type="dcterms:W3CDTF">2026-05-25T08:05:00.0000000Z</dcterms:modified>
</coreProperties>
</file>