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EE653" w14:textId="77777777" w:rsidR="00FA6A5E" w:rsidRDefault="00FA6A5E" w:rsidP="00F35B05">
      <w:pPr>
        <w:pStyle w:val="Rubrik2"/>
        <w:sectPr w:rsidR="00FA6A5E" w:rsidSect="00FA6A5E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B46A016" w14:textId="77777777" w:rsidR="00FA6A5E" w:rsidRPr="00FA6A5E" w:rsidRDefault="00FA6A5E" w:rsidP="00FA6A5E">
      <w:pPr>
        <w:spacing w:after="0" w:line="240" w:lineRule="auto"/>
        <w:ind w:left="0" w:right="0"/>
        <w:rPr>
          <w:szCs w:val="20"/>
        </w:rPr>
      </w:pPr>
    </w:p>
    <w:p w14:paraId="5F785497" w14:textId="77777777" w:rsidR="00FA6A5E" w:rsidRPr="00FA6A5E" w:rsidRDefault="00FA6A5E" w:rsidP="00FA6A5E">
      <w:pPr>
        <w:spacing w:after="0" w:line="240" w:lineRule="auto"/>
        <w:ind w:left="0" w:right="0"/>
        <w:rPr>
          <w:szCs w:val="20"/>
        </w:rPr>
      </w:pPr>
    </w:p>
    <w:p w14:paraId="26521493" w14:textId="77777777" w:rsidR="00FA6A5E" w:rsidRPr="00FA6A5E" w:rsidRDefault="00FA6A5E" w:rsidP="00FA6A5E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FA6A5E">
        <w:rPr>
          <w:szCs w:val="20"/>
        </w:rPr>
        <w:tab/>
      </w:r>
    </w:p>
    <w:p w14:paraId="35EC1E93" w14:textId="3178D5E9" w:rsidR="00FA6A5E" w:rsidRPr="00FA6A5E" w:rsidRDefault="00FA6A5E" w:rsidP="00FA6A5E">
      <w:pPr>
        <w:spacing w:after="0" w:line="240" w:lineRule="auto"/>
        <w:ind w:left="0" w:right="0"/>
        <w:rPr>
          <w:szCs w:val="20"/>
        </w:rPr>
      </w:pPr>
      <w:r w:rsidRPr="00FA6A5E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D6EC3A" wp14:editId="7914E3E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3125D5" w14:textId="77777777" w:rsidR="00FA6A5E" w:rsidRPr="003D37FD" w:rsidRDefault="00FA6A5E" w:rsidP="00FA6A5E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21693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BD6EC3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F3125D5" w14:textId="77777777" w:rsidR="00FA6A5E" w:rsidRPr="003D37FD" w:rsidRDefault="00FA6A5E" w:rsidP="00FA6A5E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21693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FA6A5E" w:rsidRPr="00FA6A5E" w14:paraId="2C83C049" w14:textId="77777777" w:rsidTr="004446C6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E5DB8B5" w14:textId="77777777" w:rsidR="00FA6A5E" w:rsidRPr="00FA6A5E" w:rsidRDefault="00FA6A5E" w:rsidP="00FA6A5E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FA6A5E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Adenovirus - hygien vid infektion och smittomisstanke</w:t>
            </w:r>
          </w:p>
        </w:tc>
      </w:tr>
    </w:tbl>
    <w:p w14:paraId="557483C4" w14:textId="77777777" w:rsidR="00FA6A5E" w:rsidRPr="00FA6A5E" w:rsidRDefault="00FA6A5E" w:rsidP="00FA6A5E">
      <w:pPr>
        <w:spacing w:after="0" w:line="240" w:lineRule="auto"/>
        <w:ind w:left="0" w:right="0"/>
        <w:rPr>
          <w:szCs w:val="20"/>
        </w:rPr>
      </w:pPr>
    </w:p>
    <w:p w14:paraId="4ED11DC6" w14:textId="6B6C9CBA" w:rsidR="001A4555" w:rsidRPr="001A4555" w:rsidRDefault="001A4555" w:rsidP="00FA6A5E">
      <w:pPr>
        <w:keepNext/>
        <w:spacing w:before="240" w:after="60" w:line="240" w:lineRule="auto"/>
        <w:ind w:left="0" w:right="1161"/>
        <w:outlineLvl w:val="1"/>
        <w:rPr>
          <w:b/>
          <w:bCs/>
          <w:iCs/>
        </w:rPr>
      </w:pPr>
      <w:r>
        <w:rPr>
          <w:rFonts w:ascii="Arial" w:hAnsi="Arial" w:cs="Arial"/>
          <w:b/>
          <w:bCs/>
          <w:iCs/>
          <w:sz w:val="26"/>
          <w:szCs w:val="28"/>
        </w:rPr>
        <w:t>Reviderat i denna version</w:t>
      </w:r>
      <w:r>
        <w:rPr>
          <w:rFonts w:ascii="Arial" w:hAnsi="Arial" w:cs="Arial"/>
          <w:b/>
          <w:bCs/>
          <w:iCs/>
          <w:sz w:val="26"/>
          <w:szCs w:val="28"/>
        </w:rPr>
        <w:br/>
      </w:r>
      <w:r w:rsidR="003E044B">
        <w:rPr>
          <w:iCs/>
        </w:rPr>
        <w:t>Uppdatering under åtgärd och arbetsbeskrivning</w:t>
      </w:r>
    </w:p>
    <w:p w14:paraId="71EFC879" w14:textId="60DE64E2" w:rsidR="00FA6A5E" w:rsidRPr="00FA6A5E" w:rsidRDefault="00FA6A5E" w:rsidP="00FA6A5E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FA6A5E">
        <w:rPr>
          <w:rFonts w:ascii="Arial" w:hAnsi="Arial" w:cs="Arial"/>
          <w:b/>
          <w:bCs/>
          <w:iCs/>
          <w:sz w:val="26"/>
          <w:szCs w:val="28"/>
        </w:rPr>
        <w:t>Bakgrund</w:t>
      </w:r>
    </w:p>
    <w:p w14:paraId="16EAB4BC" w14:textId="77777777" w:rsidR="00FA6A5E" w:rsidRPr="00FA6A5E" w:rsidRDefault="00FA6A5E" w:rsidP="00FA6A5E">
      <w:pPr>
        <w:spacing w:after="0" w:line="240" w:lineRule="auto"/>
        <w:ind w:left="0" w:right="0"/>
      </w:pPr>
      <w:r w:rsidRPr="00FA6A5E">
        <w:rPr>
          <w:szCs w:val="26"/>
        </w:rPr>
        <w:t xml:space="preserve">Adenovirus är ett virus som </w:t>
      </w:r>
      <w:r w:rsidRPr="00FA6A5E">
        <w:t xml:space="preserve">är motståndskraftigt mot många desinfektionsmedel inklusive tvål. </w:t>
      </w:r>
      <w:r w:rsidRPr="00FA6A5E">
        <w:rPr>
          <w:szCs w:val="26"/>
        </w:rPr>
        <w:t xml:space="preserve">Viruset kan spridas och infektera via otillräckligt desinfekterade ögoninstrument eller via personalens händer. Viruset kan överleva länge </w:t>
      </w:r>
      <w:r w:rsidRPr="00FA6A5E">
        <w:t>på ytor och händer.</w:t>
      </w:r>
    </w:p>
    <w:p w14:paraId="45243DA1" w14:textId="77777777" w:rsidR="00FA6A5E" w:rsidRPr="00FA6A5E" w:rsidRDefault="00FA6A5E" w:rsidP="00FA6A5E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FA6A5E">
        <w:rPr>
          <w:rFonts w:ascii="Arial" w:hAnsi="Arial" w:cs="Arial"/>
          <w:b/>
          <w:bCs/>
          <w:iCs/>
          <w:sz w:val="26"/>
          <w:szCs w:val="28"/>
        </w:rPr>
        <w:t>Sammanfattning/syfte</w:t>
      </w:r>
    </w:p>
    <w:p w14:paraId="1A5D1F35" w14:textId="3F48E290" w:rsidR="00FA6A5E" w:rsidRPr="00FA6A5E" w:rsidRDefault="00E94CD2" w:rsidP="00FA6A5E">
      <w:pPr>
        <w:spacing w:after="0" w:line="240" w:lineRule="auto"/>
        <w:ind w:left="0" w:right="0"/>
        <w:rPr>
          <w:szCs w:val="26"/>
        </w:rPr>
      </w:pPr>
      <w:r>
        <w:rPr>
          <w:szCs w:val="20"/>
        </w:rPr>
        <w:t>R</w:t>
      </w:r>
      <w:r w:rsidR="00FA6A5E" w:rsidRPr="00FA6A5E">
        <w:rPr>
          <w:szCs w:val="20"/>
        </w:rPr>
        <w:t xml:space="preserve">utin gäller </w:t>
      </w:r>
      <w:r>
        <w:rPr>
          <w:szCs w:val="20"/>
        </w:rPr>
        <w:t xml:space="preserve">för </w:t>
      </w:r>
      <w:r w:rsidR="00FA6A5E" w:rsidRPr="00FA6A5E">
        <w:rPr>
          <w:szCs w:val="20"/>
        </w:rPr>
        <w:t>ögonkliniken, Uddevalla sjukhus och s</w:t>
      </w:r>
      <w:r w:rsidR="00FA6A5E" w:rsidRPr="00FA6A5E">
        <w:rPr>
          <w:szCs w:val="26"/>
        </w:rPr>
        <w:t>yftet är att eliminera smittoris</w:t>
      </w:r>
      <w:r>
        <w:rPr>
          <w:szCs w:val="26"/>
        </w:rPr>
        <w:t>k (</w:t>
      </w:r>
      <w:r w:rsidR="00FA6A5E" w:rsidRPr="00FA6A5E">
        <w:rPr>
          <w:szCs w:val="26"/>
        </w:rPr>
        <w:t>upprättad i samråd med Vårdhygien</w:t>
      </w:r>
      <w:r>
        <w:rPr>
          <w:szCs w:val="26"/>
        </w:rPr>
        <w:t>)</w:t>
      </w:r>
      <w:r w:rsidR="00FA6A5E" w:rsidRPr="00FA6A5E">
        <w:rPr>
          <w:szCs w:val="26"/>
        </w:rPr>
        <w:t>.</w:t>
      </w:r>
    </w:p>
    <w:p w14:paraId="715FCCFD" w14:textId="77777777" w:rsidR="003E044B" w:rsidRDefault="003E044B" w:rsidP="00FA6A5E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</w:p>
    <w:p w14:paraId="2786B87C" w14:textId="40C56FD3" w:rsidR="00FA6A5E" w:rsidRPr="00FA6A5E" w:rsidRDefault="00FA6A5E" w:rsidP="00FA6A5E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FA6A5E">
        <w:rPr>
          <w:rFonts w:ascii="Arial" w:hAnsi="Arial" w:cs="Arial"/>
          <w:b/>
          <w:bCs/>
          <w:iCs/>
          <w:sz w:val="26"/>
          <w:szCs w:val="28"/>
        </w:rPr>
        <w:t>Åtgärder</w:t>
      </w:r>
    </w:p>
    <w:p w14:paraId="76603619" w14:textId="1815C47A" w:rsidR="00FA6A5E" w:rsidRDefault="00FA6A5E" w:rsidP="00FA6A5E">
      <w:pPr>
        <w:spacing w:after="0" w:line="240" w:lineRule="auto"/>
        <w:ind w:left="0" w:right="0"/>
      </w:pPr>
      <w:r w:rsidRPr="00FA6A5E">
        <w:t xml:space="preserve">För att avdöda viruset används </w:t>
      </w:r>
      <w:r w:rsidR="00EC6A05">
        <w:t>T</w:t>
      </w:r>
      <w:r w:rsidR="006F53AC">
        <w:t xml:space="preserve">ristel </w:t>
      </w:r>
      <w:r w:rsidR="00EC6A05">
        <w:t>D</w:t>
      </w:r>
      <w:r w:rsidR="006F53AC">
        <w:t>uo</w:t>
      </w:r>
      <w:r w:rsidR="00490B73">
        <w:t xml:space="preserve"> </w:t>
      </w:r>
      <w:r w:rsidR="00010934">
        <w:t>pelotter</w:t>
      </w:r>
      <w:r w:rsidRPr="00FA6A5E">
        <w:t xml:space="preserve"> </w:t>
      </w:r>
      <w:r w:rsidR="00490B73">
        <w:t xml:space="preserve">och linser </w:t>
      </w:r>
      <w:r w:rsidR="00C82DD3">
        <w:t xml:space="preserve">mm </w:t>
      </w:r>
      <w:r w:rsidR="00490B73">
        <w:t>och Virkon till ytor</w:t>
      </w:r>
      <w:r w:rsidRPr="00FA6A5E">
        <w:t>.</w:t>
      </w:r>
    </w:p>
    <w:p w14:paraId="47006531" w14:textId="4747550A" w:rsidR="00010934" w:rsidRPr="00FA6A5E" w:rsidRDefault="00010934" w:rsidP="00FA6A5E">
      <w:pPr>
        <w:spacing w:after="0" w:line="240" w:lineRule="auto"/>
        <w:ind w:left="0" w:right="0"/>
      </w:pPr>
      <w:r>
        <w:t>Instrument diskas direkt i diskdesinfektor. Obs! ej i ultraljudsbad före disk.</w:t>
      </w:r>
    </w:p>
    <w:p w14:paraId="0338B904" w14:textId="6EC57D98" w:rsidR="00FA6A5E" w:rsidRPr="00FA6A5E" w:rsidRDefault="00FA6A5E" w:rsidP="00FA6A5E">
      <w:pPr>
        <w:spacing w:after="0" w:line="240" w:lineRule="auto"/>
        <w:ind w:left="0" w:right="0"/>
        <w:rPr>
          <w:rFonts w:ascii="Arial" w:hAnsi="Arial" w:cs="Arial"/>
          <w:b/>
          <w:szCs w:val="26"/>
        </w:rPr>
      </w:pPr>
      <w:r w:rsidRPr="00FA6A5E">
        <w:t xml:space="preserve"> </w:t>
      </w:r>
    </w:p>
    <w:p w14:paraId="321E7245" w14:textId="77777777" w:rsidR="00FA6A5E" w:rsidRPr="00FA6A5E" w:rsidRDefault="00FA6A5E" w:rsidP="00FA6A5E">
      <w:pPr>
        <w:spacing w:after="0" w:line="240" w:lineRule="auto"/>
        <w:ind w:left="0" w:right="0"/>
        <w:rPr>
          <w:rFonts w:ascii="Arial" w:hAnsi="Arial" w:cs="Arial"/>
          <w:b/>
          <w:szCs w:val="26"/>
        </w:rPr>
      </w:pPr>
      <w:r w:rsidRPr="00FA6A5E">
        <w:rPr>
          <w:rFonts w:ascii="Arial" w:hAnsi="Arial" w:cs="Arial"/>
          <w:b/>
          <w:szCs w:val="26"/>
        </w:rPr>
        <w:t>Arbetsbeskrivning</w:t>
      </w:r>
    </w:p>
    <w:p w14:paraId="5512942A" w14:textId="77777777" w:rsidR="00FA6A5E" w:rsidRPr="00FA6A5E" w:rsidRDefault="00FA6A5E" w:rsidP="00FA6A5E">
      <w:pPr>
        <w:spacing w:after="0" w:line="240" w:lineRule="auto"/>
        <w:ind w:left="0" w:right="0"/>
        <w:rPr>
          <w:szCs w:val="26"/>
        </w:rPr>
      </w:pPr>
      <w:r w:rsidRPr="00FA6A5E">
        <w:rPr>
          <w:szCs w:val="26"/>
        </w:rPr>
        <w:t>Vid besök av patient med Adenovirus eller misstänkt Adenovirus:</w:t>
      </w:r>
    </w:p>
    <w:p w14:paraId="44CAEA98" w14:textId="77777777" w:rsidR="00FA6A5E" w:rsidRPr="00FA6A5E" w:rsidRDefault="00FA6A5E" w:rsidP="00FA6A5E">
      <w:pPr>
        <w:spacing w:after="0" w:line="240" w:lineRule="auto"/>
        <w:ind w:left="0" w:right="0"/>
        <w:rPr>
          <w:szCs w:val="26"/>
        </w:rPr>
      </w:pPr>
      <w:r w:rsidRPr="00FA6A5E">
        <w:rPr>
          <w:szCs w:val="26"/>
        </w:rPr>
        <w:t xml:space="preserve">Använd om möjligt endast </w:t>
      </w:r>
      <w:r w:rsidRPr="00FA6A5E">
        <w:rPr>
          <w:i/>
          <w:szCs w:val="26"/>
        </w:rPr>
        <w:t xml:space="preserve">ett </w:t>
      </w:r>
      <w:r w:rsidRPr="00FA6A5E">
        <w:rPr>
          <w:szCs w:val="26"/>
        </w:rPr>
        <w:t>undersökningsrum, undvik att flytta runt patienten på mottagningen.</w:t>
      </w:r>
    </w:p>
    <w:p w14:paraId="3796B32B" w14:textId="77777777" w:rsidR="00FA6A5E" w:rsidRPr="00FA6A5E" w:rsidRDefault="00FA6A5E" w:rsidP="00FA6A5E">
      <w:pPr>
        <w:spacing w:after="0" w:line="240" w:lineRule="auto"/>
        <w:ind w:left="0" w:right="0"/>
        <w:rPr>
          <w:szCs w:val="26"/>
        </w:rPr>
      </w:pPr>
    </w:p>
    <w:p w14:paraId="2B644C51" w14:textId="77777777" w:rsidR="00FA6A5E" w:rsidRPr="00FA6A5E" w:rsidRDefault="00FA6A5E" w:rsidP="00FA6A5E">
      <w:pPr>
        <w:spacing w:after="0" w:line="240" w:lineRule="auto"/>
        <w:ind w:left="0" w:right="0"/>
        <w:rPr>
          <w:szCs w:val="26"/>
        </w:rPr>
      </w:pPr>
    </w:p>
    <w:p w14:paraId="41D09525" w14:textId="77777777" w:rsidR="00FA6A5E" w:rsidRPr="00FA6A5E" w:rsidRDefault="00FA6A5E" w:rsidP="00FA6A5E">
      <w:pPr>
        <w:numPr>
          <w:ilvl w:val="0"/>
          <w:numId w:val="20"/>
        </w:numPr>
        <w:spacing w:after="0" w:line="240" w:lineRule="auto"/>
        <w:ind w:right="0"/>
        <w:rPr>
          <w:b/>
          <w:szCs w:val="26"/>
        </w:rPr>
      </w:pPr>
      <w:r w:rsidRPr="00FA6A5E">
        <w:rPr>
          <w:b/>
          <w:szCs w:val="26"/>
        </w:rPr>
        <w:t>Vid besöket</w:t>
      </w:r>
    </w:p>
    <w:p w14:paraId="005F5748" w14:textId="2E25F495" w:rsidR="00FA6A5E" w:rsidRPr="00FA6A5E" w:rsidRDefault="009B5394" w:rsidP="00FA6A5E">
      <w:pPr>
        <w:numPr>
          <w:ilvl w:val="0"/>
          <w:numId w:val="23"/>
        </w:numPr>
        <w:spacing w:after="0" w:line="240" w:lineRule="auto"/>
        <w:ind w:right="0"/>
        <w:rPr>
          <w:strike/>
          <w:szCs w:val="26"/>
        </w:rPr>
      </w:pPr>
      <w:r>
        <w:rPr>
          <w:szCs w:val="26"/>
        </w:rPr>
        <w:t xml:space="preserve">Basala </w:t>
      </w:r>
      <w:proofErr w:type="spellStart"/>
      <w:r>
        <w:rPr>
          <w:szCs w:val="26"/>
        </w:rPr>
        <w:t>hygenrutiner</w:t>
      </w:r>
      <w:proofErr w:type="spellEnd"/>
    </w:p>
    <w:p w14:paraId="64A41EED" w14:textId="2055FB6D" w:rsidR="00FA6A5E" w:rsidRPr="00FA6A5E" w:rsidRDefault="00FA6A5E" w:rsidP="00FA6A5E">
      <w:pPr>
        <w:numPr>
          <w:ilvl w:val="0"/>
          <w:numId w:val="23"/>
        </w:numPr>
        <w:spacing w:after="0" w:line="240" w:lineRule="auto"/>
        <w:ind w:right="0"/>
        <w:rPr>
          <w:strike/>
          <w:szCs w:val="26"/>
        </w:rPr>
      </w:pPr>
      <w:r w:rsidRPr="00FA6A5E">
        <w:rPr>
          <w:szCs w:val="26"/>
        </w:rPr>
        <w:t>Vid risk för kontakt med tårvätska använd handskar. Desinfektera händerna före och efter handskanvändningen. Byt</w:t>
      </w:r>
      <w:r w:rsidR="001F6438">
        <w:rPr>
          <w:szCs w:val="26"/>
        </w:rPr>
        <w:t xml:space="preserve"> </w:t>
      </w:r>
      <w:r w:rsidRPr="00FA6A5E">
        <w:rPr>
          <w:szCs w:val="26"/>
        </w:rPr>
        <w:t xml:space="preserve">handskarna ofta för att undvika kontamination av ytor och föremål. </w:t>
      </w:r>
    </w:p>
    <w:p w14:paraId="074345AA" w14:textId="77777777" w:rsidR="00FA6A5E" w:rsidRPr="00FA6A5E" w:rsidRDefault="00FA6A5E" w:rsidP="00FA6A5E">
      <w:pPr>
        <w:numPr>
          <w:ilvl w:val="0"/>
          <w:numId w:val="23"/>
        </w:numPr>
        <w:spacing w:after="0" w:line="240" w:lineRule="auto"/>
        <w:ind w:right="0"/>
        <w:rPr>
          <w:szCs w:val="26"/>
        </w:rPr>
      </w:pPr>
      <w:r w:rsidRPr="00FA6A5E">
        <w:rPr>
          <w:szCs w:val="26"/>
        </w:rPr>
        <w:t>Använd om möjligt engångsinstrument.</w:t>
      </w:r>
    </w:p>
    <w:p w14:paraId="7D587EF6" w14:textId="77777777" w:rsidR="00FA6A5E" w:rsidRPr="00FA6A5E" w:rsidRDefault="00FA6A5E" w:rsidP="00FA6A5E">
      <w:pPr>
        <w:spacing w:after="0" w:line="240" w:lineRule="auto"/>
        <w:ind w:left="0" w:right="0"/>
        <w:rPr>
          <w:szCs w:val="26"/>
        </w:rPr>
      </w:pPr>
    </w:p>
    <w:p w14:paraId="470BAEF5" w14:textId="77777777" w:rsidR="00FA6A5E" w:rsidRPr="00FA6A5E" w:rsidRDefault="00FA6A5E" w:rsidP="00FA6A5E">
      <w:pPr>
        <w:spacing w:after="0" w:line="240" w:lineRule="auto"/>
        <w:ind w:left="0" w:right="0"/>
        <w:rPr>
          <w:szCs w:val="26"/>
        </w:rPr>
      </w:pPr>
    </w:p>
    <w:p w14:paraId="2643D621" w14:textId="77777777" w:rsidR="00FA6A5E" w:rsidRDefault="00FA6A5E" w:rsidP="00FA6A5E">
      <w:pPr>
        <w:numPr>
          <w:ilvl w:val="0"/>
          <w:numId w:val="20"/>
        </w:numPr>
        <w:spacing w:after="0" w:line="240" w:lineRule="auto"/>
        <w:ind w:right="0"/>
        <w:rPr>
          <w:b/>
          <w:szCs w:val="26"/>
        </w:rPr>
      </w:pPr>
      <w:r w:rsidRPr="00FA6A5E">
        <w:rPr>
          <w:b/>
          <w:szCs w:val="26"/>
        </w:rPr>
        <w:lastRenderedPageBreak/>
        <w:t>Efter besöket</w:t>
      </w:r>
    </w:p>
    <w:p w14:paraId="75459F41" w14:textId="77777777" w:rsidR="009B5394" w:rsidRPr="00FA6A5E" w:rsidRDefault="009B5394" w:rsidP="009B5394">
      <w:pPr>
        <w:spacing w:after="0" w:line="240" w:lineRule="auto"/>
        <w:ind w:left="720" w:right="0"/>
        <w:rPr>
          <w:b/>
          <w:szCs w:val="26"/>
        </w:rPr>
      </w:pPr>
    </w:p>
    <w:p w14:paraId="137A83C3" w14:textId="2D19C59A" w:rsidR="00FA6A5E" w:rsidRPr="00FA6A5E" w:rsidRDefault="00010934" w:rsidP="00FA6A5E">
      <w:pPr>
        <w:spacing w:after="0" w:line="240" w:lineRule="auto"/>
        <w:ind w:left="720" w:right="0"/>
        <w:rPr>
          <w:b/>
          <w:szCs w:val="26"/>
        </w:rPr>
      </w:pPr>
      <w:r>
        <w:rPr>
          <w:b/>
          <w:szCs w:val="26"/>
        </w:rPr>
        <w:t>D</w:t>
      </w:r>
      <w:r w:rsidR="00FA6A5E" w:rsidRPr="00FA6A5E">
        <w:rPr>
          <w:b/>
          <w:szCs w:val="26"/>
        </w:rPr>
        <w:t xml:space="preserve">esinfektion </w:t>
      </w:r>
      <w:r>
        <w:rPr>
          <w:b/>
          <w:szCs w:val="26"/>
        </w:rPr>
        <w:t>av ytor</w:t>
      </w:r>
    </w:p>
    <w:p w14:paraId="5E1D8629" w14:textId="32A90984" w:rsidR="00FA6A5E" w:rsidRPr="00FA6A5E" w:rsidRDefault="00FA6A5E" w:rsidP="00FA6A5E">
      <w:pPr>
        <w:spacing w:after="0" w:line="240" w:lineRule="auto"/>
        <w:ind w:left="720" w:right="0"/>
        <w:rPr>
          <w:szCs w:val="26"/>
        </w:rPr>
      </w:pPr>
      <w:r w:rsidRPr="00FA6A5E">
        <w:rPr>
          <w:szCs w:val="26"/>
        </w:rPr>
        <w:t xml:space="preserve">Använd handskar. Fukta en engångsduk med </w:t>
      </w:r>
      <w:r w:rsidR="001F6438">
        <w:rPr>
          <w:szCs w:val="26"/>
        </w:rPr>
        <w:t>Virkon</w:t>
      </w:r>
      <w:r w:rsidRPr="00FA6A5E">
        <w:rPr>
          <w:szCs w:val="26"/>
        </w:rPr>
        <w:t xml:space="preserve"> och utför mekanisk bearbetning av de ytor som patient och personal kommit i kontakt med t</w:t>
      </w:r>
      <w:r w:rsidR="00EA201C">
        <w:rPr>
          <w:szCs w:val="26"/>
        </w:rPr>
        <w:t>ill exempel</w:t>
      </w:r>
      <w:r w:rsidRPr="00FA6A5E">
        <w:rPr>
          <w:szCs w:val="26"/>
        </w:rPr>
        <w:t>:</w:t>
      </w:r>
    </w:p>
    <w:p w14:paraId="2DB0C72F" w14:textId="13474A29" w:rsidR="00FA6A5E" w:rsidRPr="00FA6A5E" w:rsidRDefault="00FA6A5E" w:rsidP="006F53AC">
      <w:pPr>
        <w:spacing w:after="0" w:line="240" w:lineRule="auto"/>
        <w:ind w:left="0" w:right="0"/>
        <w:rPr>
          <w:szCs w:val="26"/>
        </w:rPr>
      </w:pPr>
    </w:p>
    <w:p w14:paraId="71D62C50" w14:textId="77777777" w:rsidR="00FA6A5E" w:rsidRPr="00FA6A5E" w:rsidRDefault="00FA6A5E" w:rsidP="00FA6A5E">
      <w:pPr>
        <w:numPr>
          <w:ilvl w:val="0"/>
          <w:numId w:val="21"/>
        </w:numPr>
        <w:spacing w:after="0" w:line="240" w:lineRule="auto"/>
        <w:ind w:right="0"/>
        <w:rPr>
          <w:szCs w:val="26"/>
        </w:rPr>
      </w:pPr>
      <w:r w:rsidRPr="00FA6A5E">
        <w:rPr>
          <w:szCs w:val="26"/>
        </w:rPr>
        <w:t>Armstöd på patientstol</w:t>
      </w:r>
    </w:p>
    <w:p w14:paraId="406EFBE3" w14:textId="41F3C6FA" w:rsidR="00FA6A5E" w:rsidRPr="00FA6A5E" w:rsidRDefault="009B5394" w:rsidP="00FA6A5E">
      <w:pPr>
        <w:numPr>
          <w:ilvl w:val="0"/>
          <w:numId w:val="21"/>
        </w:numPr>
        <w:spacing w:after="0" w:line="240" w:lineRule="auto"/>
        <w:ind w:right="0"/>
        <w:rPr>
          <w:szCs w:val="26"/>
        </w:rPr>
      </w:pPr>
      <w:r w:rsidRPr="00FA6A5E">
        <w:rPr>
          <w:szCs w:val="26"/>
        </w:rPr>
        <w:t>Mikroskop</w:t>
      </w:r>
      <w:r w:rsidR="00FA6A5E" w:rsidRPr="00FA6A5E">
        <w:rPr>
          <w:szCs w:val="26"/>
        </w:rPr>
        <w:t xml:space="preserve">: Hakstöd, pannband, joystick samt övriga skruvar på </w:t>
      </w:r>
      <w:r w:rsidRPr="00FA6A5E">
        <w:rPr>
          <w:szCs w:val="26"/>
        </w:rPr>
        <w:t>mikroskopet</w:t>
      </w:r>
      <w:r w:rsidR="00FA6A5E" w:rsidRPr="00FA6A5E">
        <w:rPr>
          <w:szCs w:val="26"/>
        </w:rPr>
        <w:t xml:space="preserve">, </w:t>
      </w:r>
      <w:r w:rsidRPr="00FA6A5E">
        <w:rPr>
          <w:szCs w:val="26"/>
        </w:rPr>
        <w:t>mikroskopbord</w:t>
      </w:r>
    </w:p>
    <w:p w14:paraId="7CC212FF" w14:textId="77777777" w:rsidR="00FA6A5E" w:rsidRPr="00FA6A5E" w:rsidRDefault="00FA6A5E" w:rsidP="00FA6A5E">
      <w:pPr>
        <w:numPr>
          <w:ilvl w:val="0"/>
          <w:numId w:val="21"/>
        </w:numPr>
        <w:spacing w:after="0" w:line="240" w:lineRule="auto"/>
        <w:ind w:right="0"/>
        <w:rPr>
          <w:szCs w:val="26"/>
        </w:rPr>
      </w:pPr>
      <w:r w:rsidRPr="00FA6A5E">
        <w:rPr>
          <w:szCs w:val="26"/>
        </w:rPr>
        <w:t>Tangentbord, mus</w:t>
      </w:r>
    </w:p>
    <w:p w14:paraId="3C5FB12E" w14:textId="77777777" w:rsidR="00FA6A5E" w:rsidRPr="00FA6A5E" w:rsidRDefault="00FA6A5E" w:rsidP="00FA6A5E">
      <w:pPr>
        <w:numPr>
          <w:ilvl w:val="0"/>
          <w:numId w:val="21"/>
        </w:numPr>
        <w:spacing w:after="0" w:line="240" w:lineRule="auto"/>
        <w:ind w:right="0"/>
        <w:rPr>
          <w:szCs w:val="26"/>
        </w:rPr>
      </w:pPr>
      <w:r w:rsidRPr="00FA6A5E">
        <w:rPr>
          <w:szCs w:val="26"/>
        </w:rPr>
        <w:t>Dörrhandtag</w:t>
      </w:r>
    </w:p>
    <w:p w14:paraId="3E1D04F5" w14:textId="6948C54F" w:rsidR="00FA6A5E" w:rsidRDefault="00FA6A5E" w:rsidP="00FA6A5E">
      <w:pPr>
        <w:numPr>
          <w:ilvl w:val="0"/>
          <w:numId w:val="21"/>
        </w:numPr>
        <w:spacing w:after="0" w:line="240" w:lineRule="auto"/>
        <w:ind w:right="0"/>
        <w:rPr>
          <w:szCs w:val="26"/>
        </w:rPr>
      </w:pPr>
      <w:r w:rsidRPr="00FA6A5E">
        <w:rPr>
          <w:szCs w:val="26"/>
        </w:rPr>
        <w:t>Övriga tag</w:t>
      </w:r>
      <w:r w:rsidR="006F53AC">
        <w:rPr>
          <w:szCs w:val="26"/>
        </w:rPr>
        <w:t>-</w:t>
      </w:r>
      <w:r w:rsidRPr="00FA6A5E">
        <w:rPr>
          <w:szCs w:val="26"/>
        </w:rPr>
        <w:t>ytor i rummet som kan vara kontaminerade och ev. förberedelserum.</w:t>
      </w:r>
    </w:p>
    <w:p w14:paraId="176F7BBD" w14:textId="77777777" w:rsidR="00010934" w:rsidRDefault="00010934" w:rsidP="00010934">
      <w:pPr>
        <w:spacing w:after="0" w:line="240" w:lineRule="auto"/>
        <w:ind w:left="1080" w:right="0"/>
        <w:rPr>
          <w:b/>
          <w:bCs/>
        </w:rPr>
      </w:pPr>
    </w:p>
    <w:p w14:paraId="7C73EBF8" w14:textId="03E8DCE9" w:rsidR="00010934" w:rsidRPr="00FA6A5E" w:rsidRDefault="00010934" w:rsidP="009B5394">
      <w:pPr>
        <w:spacing w:after="0" w:line="240" w:lineRule="auto"/>
        <w:ind w:left="0" w:right="0" w:firstLine="720"/>
      </w:pPr>
      <w:r w:rsidRPr="00010934">
        <w:rPr>
          <w:b/>
          <w:bCs/>
        </w:rPr>
        <w:t>Instrument</w:t>
      </w:r>
      <w:r>
        <w:t xml:space="preserve"> diskas direkt i diskdesinfektor. </w:t>
      </w:r>
      <w:r w:rsidRPr="00010934">
        <w:rPr>
          <w:b/>
          <w:bCs/>
        </w:rPr>
        <w:t>Obs!</w:t>
      </w:r>
      <w:r>
        <w:t xml:space="preserve"> Ej i ultraljudsbad före disk!</w:t>
      </w:r>
    </w:p>
    <w:p w14:paraId="7A53FD46" w14:textId="40253B37" w:rsidR="00FA6A5E" w:rsidRPr="009B5394" w:rsidRDefault="00010934" w:rsidP="009B5394">
      <w:pPr>
        <w:pStyle w:val="Liststycke"/>
        <w:numPr>
          <w:ilvl w:val="0"/>
          <w:numId w:val="0"/>
        </w:numPr>
        <w:spacing w:after="0" w:line="240" w:lineRule="auto"/>
        <w:ind w:left="1440" w:right="0"/>
      </w:pPr>
      <w:r w:rsidRPr="00FA6A5E">
        <w:t xml:space="preserve"> </w:t>
      </w:r>
    </w:p>
    <w:p w14:paraId="03285135" w14:textId="06A45B9D" w:rsidR="00FA6A5E" w:rsidRPr="00FA6A5E" w:rsidRDefault="00FA6A5E" w:rsidP="00FA6A5E">
      <w:pPr>
        <w:spacing w:after="0" w:line="240" w:lineRule="auto"/>
        <w:ind w:left="720" w:right="0"/>
        <w:rPr>
          <w:b/>
          <w:szCs w:val="26"/>
        </w:rPr>
      </w:pPr>
      <w:r w:rsidRPr="00FA6A5E">
        <w:rPr>
          <w:b/>
          <w:szCs w:val="26"/>
        </w:rPr>
        <w:t xml:space="preserve">Pelott- och </w:t>
      </w:r>
      <w:r w:rsidR="00010934">
        <w:rPr>
          <w:b/>
          <w:szCs w:val="26"/>
        </w:rPr>
        <w:t>lins-</w:t>
      </w:r>
      <w:r w:rsidRPr="00FA6A5E">
        <w:rPr>
          <w:b/>
          <w:szCs w:val="26"/>
        </w:rPr>
        <w:t>desinfektion</w:t>
      </w:r>
    </w:p>
    <w:p w14:paraId="3CC00B96" w14:textId="128F261D" w:rsidR="00FA6A5E" w:rsidRDefault="006F53AC" w:rsidP="00FA6A5E">
      <w:pPr>
        <w:numPr>
          <w:ilvl w:val="0"/>
          <w:numId w:val="22"/>
        </w:numPr>
        <w:spacing w:after="0" w:line="240" w:lineRule="auto"/>
        <w:ind w:left="44" w:right="0" w:firstLine="676"/>
        <w:rPr>
          <w:szCs w:val="26"/>
        </w:rPr>
      </w:pPr>
      <w:r>
        <w:rPr>
          <w:szCs w:val="26"/>
        </w:rPr>
        <w:t>Rengör med Tristel D</w:t>
      </w:r>
      <w:r w:rsidR="00824089">
        <w:rPr>
          <w:szCs w:val="26"/>
        </w:rPr>
        <w:t>uo</w:t>
      </w:r>
      <w:r>
        <w:rPr>
          <w:szCs w:val="26"/>
        </w:rPr>
        <w:t xml:space="preserve"> enligt rutin</w:t>
      </w:r>
      <w:r w:rsidR="00824089">
        <w:rPr>
          <w:szCs w:val="26"/>
        </w:rPr>
        <w:t>.</w:t>
      </w:r>
    </w:p>
    <w:p w14:paraId="27E7F64B" w14:textId="77777777" w:rsidR="00E45B63" w:rsidRDefault="00E45B63" w:rsidP="00E45B63">
      <w:pPr>
        <w:spacing w:after="0" w:line="240" w:lineRule="auto"/>
        <w:ind w:left="720" w:right="0"/>
        <w:rPr>
          <w:szCs w:val="26"/>
        </w:rPr>
      </w:pPr>
    </w:p>
    <w:p w14:paraId="2443B253" w14:textId="3683BC5E" w:rsidR="00E45B63" w:rsidRPr="00E45B63" w:rsidRDefault="00E45B63" w:rsidP="00E45B63">
      <w:pPr>
        <w:spacing w:after="0" w:line="240" w:lineRule="auto"/>
        <w:ind w:left="720" w:right="0"/>
        <w:rPr>
          <w:b/>
          <w:bCs/>
          <w:szCs w:val="26"/>
        </w:rPr>
      </w:pPr>
      <w:r w:rsidRPr="00E45B63">
        <w:rPr>
          <w:b/>
          <w:bCs/>
          <w:szCs w:val="26"/>
        </w:rPr>
        <w:t>Provbåge</w:t>
      </w:r>
    </w:p>
    <w:p w14:paraId="2E894F37" w14:textId="20B692DF" w:rsidR="00FA6A5E" w:rsidRPr="00BB1CCE" w:rsidRDefault="00E45B63" w:rsidP="00BB1CCE">
      <w:pPr>
        <w:pStyle w:val="Liststycke"/>
        <w:numPr>
          <w:ilvl w:val="0"/>
          <w:numId w:val="24"/>
        </w:numPr>
        <w:tabs>
          <w:tab w:val="left" w:pos="1352"/>
        </w:tabs>
        <w:spacing w:after="0" w:line="240" w:lineRule="auto"/>
        <w:ind w:left="1134" w:right="0"/>
        <w:rPr>
          <w:szCs w:val="26"/>
        </w:rPr>
      </w:pPr>
      <w:r w:rsidRPr="00BB1CCE">
        <w:rPr>
          <w:szCs w:val="26"/>
        </w:rPr>
        <w:t>Fördela Tristel Duo över hela provbågen. När skummet försvunnit, eller minst 30 se</w:t>
      </w:r>
      <w:r w:rsidR="00BB1CCE" w:rsidRPr="00BB1CCE">
        <w:rPr>
          <w:szCs w:val="26"/>
        </w:rPr>
        <w:t>k</w:t>
      </w:r>
      <w:r w:rsidRPr="00BB1CCE">
        <w:rPr>
          <w:szCs w:val="26"/>
        </w:rPr>
        <w:t>under, skölj av provbågen och torka den.</w:t>
      </w:r>
    </w:p>
    <w:p w14:paraId="740E730B" w14:textId="77777777" w:rsidR="00FA6A5E" w:rsidRPr="00FA6A5E" w:rsidRDefault="00FA6A5E" w:rsidP="00BB1CCE">
      <w:pPr>
        <w:spacing w:after="0" w:line="240" w:lineRule="auto"/>
        <w:ind w:left="44" w:right="0" w:hanging="11"/>
        <w:rPr>
          <w:szCs w:val="26"/>
        </w:rPr>
      </w:pPr>
    </w:p>
    <w:p w14:paraId="69606D1F" w14:textId="77777777" w:rsidR="00FA6A5E" w:rsidRPr="00FA6A5E" w:rsidRDefault="00FA6A5E" w:rsidP="00FA6A5E">
      <w:pPr>
        <w:spacing w:after="0" w:line="240" w:lineRule="auto"/>
        <w:ind w:left="0" w:right="0" w:hanging="11"/>
        <w:rPr>
          <w:szCs w:val="26"/>
        </w:rPr>
      </w:pPr>
    </w:p>
    <w:p w14:paraId="33472F7B" w14:textId="77777777" w:rsidR="00FA6A5E" w:rsidRPr="00FA6A5E" w:rsidRDefault="00FA6A5E" w:rsidP="00FA6A5E">
      <w:pPr>
        <w:spacing w:after="0" w:line="240" w:lineRule="auto"/>
        <w:ind w:left="0" w:right="0" w:hanging="11"/>
        <w:rPr>
          <w:szCs w:val="26"/>
        </w:rPr>
      </w:pPr>
    </w:p>
    <w:p w14:paraId="4CF546C4" w14:textId="77777777" w:rsidR="00FA6A5E" w:rsidRPr="00FA6A5E" w:rsidRDefault="00FA6A5E" w:rsidP="00FA6A5E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FA6A5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AE4BF" w14:textId="77777777" w:rsidR="008350DA" w:rsidRDefault="008350DA">
      <w:r>
        <w:separator/>
      </w:r>
    </w:p>
  </w:endnote>
  <w:endnote w:type="continuationSeparator" w:id="0">
    <w:p w14:paraId="0BCC0CC3" w14:textId="77777777" w:rsidR="008350DA" w:rsidRDefault="008350DA">
      <w:r>
        <w:continuationSeparator/>
      </w:r>
    </w:p>
  </w:endnote>
  <w:endnote w:type="continuationNotice" w:id="1">
    <w:p w14:paraId="0CB550E3" w14:textId="77777777" w:rsidR="008350DA" w:rsidRDefault="008350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5D430" w14:textId="77777777" w:rsidR="008350DA" w:rsidRDefault="008350DA"/>
  </w:footnote>
  <w:footnote w:type="continuationSeparator" w:id="0">
    <w:p w14:paraId="2EBE4289" w14:textId="77777777" w:rsidR="008350DA" w:rsidRDefault="008350DA">
      <w:r>
        <w:continuationSeparator/>
      </w:r>
    </w:p>
  </w:footnote>
  <w:footnote w:type="continuationNotice" w:id="1">
    <w:p w14:paraId="4E4B54F2" w14:textId="77777777" w:rsidR="008350DA" w:rsidRDefault="008350D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612E8F"/>
    <w:multiLevelType w:val="hybridMultilevel"/>
    <w:tmpl w:val="9B18956A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49E2DB0"/>
    <w:multiLevelType w:val="hybridMultilevel"/>
    <w:tmpl w:val="F1004782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A0F170A"/>
    <w:multiLevelType w:val="hybridMultilevel"/>
    <w:tmpl w:val="812CD6F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D907E15"/>
    <w:multiLevelType w:val="hybridMultilevel"/>
    <w:tmpl w:val="8B1AFC1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3677742"/>
    <w:multiLevelType w:val="hybridMultilevel"/>
    <w:tmpl w:val="F2E004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81495121">
    <w:abstractNumId w:val="22"/>
  </w:num>
  <w:num w:numId="2" w16cid:durableId="1662850875">
    <w:abstractNumId w:val="16"/>
  </w:num>
  <w:num w:numId="3" w16cid:durableId="2109226980">
    <w:abstractNumId w:val="0"/>
  </w:num>
  <w:num w:numId="4" w16cid:durableId="487676898">
    <w:abstractNumId w:val="8"/>
  </w:num>
  <w:num w:numId="5" w16cid:durableId="895510009">
    <w:abstractNumId w:val="19"/>
  </w:num>
  <w:num w:numId="6" w16cid:durableId="94254553">
    <w:abstractNumId w:val="3"/>
  </w:num>
  <w:num w:numId="7" w16cid:durableId="141894325">
    <w:abstractNumId w:val="13"/>
  </w:num>
  <w:num w:numId="8" w16cid:durableId="322048531">
    <w:abstractNumId w:val="10"/>
  </w:num>
  <w:num w:numId="9" w16cid:durableId="768548937">
    <w:abstractNumId w:val="1"/>
  </w:num>
  <w:num w:numId="10" w16cid:durableId="693262597">
    <w:abstractNumId w:val="1"/>
  </w:num>
  <w:num w:numId="11" w16cid:durableId="1476029335">
    <w:abstractNumId w:val="4"/>
  </w:num>
  <w:num w:numId="12" w16cid:durableId="734084211">
    <w:abstractNumId w:val="5"/>
  </w:num>
  <w:num w:numId="13" w16cid:durableId="1500535468">
    <w:abstractNumId w:val="15"/>
  </w:num>
  <w:num w:numId="14" w16cid:durableId="562252981">
    <w:abstractNumId w:val="11"/>
  </w:num>
  <w:num w:numId="15" w16cid:durableId="1264000125">
    <w:abstractNumId w:val="9"/>
  </w:num>
  <w:num w:numId="16" w16cid:durableId="652873304">
    <w:abstractNumId w:val="14"/>
  </w:num>
  <w:num w:numId="17" w16cid:durableId="183178478">
    <w:abstractNumId w:val="6"/>
  </w:num>
  <w:num w:numId="18" w16cid:durableId="99034830">
    <w:abstractNumId w:val="12"/>
  </w:num>
  <w:num w:numId="19" w16cid:durableId="1262572005">
    <w:abstractNumId w:val="21"/>
  </w:num>
  <w:num w:numId="20" w16cid:durableId="400103752">
    <w:abstractNumId w:val="20"/>
  </w:num>
  <w:num w:numId="21" w16cid:durableId="602765633">
    <w:abstractNumId w:val="2"/>
  </w:num>
  <w:num w:numId="22" w16cid:durableId="58672522">
    <w:abstractNumId w:val="7"/>
  </w:num>
  <w:num w:numId="23" w16cid:durableId="2099209397">
    <w:abstractNumId w:val="17"/>
  </w:num>
  <w:num w:numId="24" w16cid:durableId="61139929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934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3488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35D3"/>
    <w:rsid w:val="001647EA"/>
    <w:rsid w:val="00164C3D"/>
    <w:rsid w:val="00166D3A"/>
    <w:rsid w:val="00177505"/>
    <w:rsid w:val="00181FDC"/>
    <w:rsid w:val="001860B9"/>
    <w:rsid w:val="00186F2B"/>
    <w:rsid w:val="001874D6"/>
    <w:rsid w:val="0019632A"/>
    <w:rsid w:val="00197B82"/>
    <w:rsid w:val="001A4555"/>
    <w:rsid w:val="001A4E7C"/>
    <w:rsid w:val="001B762C"/>
    <w:rsid w:val="001C4D0A"/>
    <w:rsid w:val="001C5FEF"/>
    <w:rsid w:val="001F6438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44B"/>
    <w:rsid w:val="003E0705"/>
    <w:rsid w:val="003E2FF7"/>
    <w:rsid w:val="003F1013"/>
    <w:rsid w:val="003F1ACF"/>
    <w:rsid w:val="00404948"/>
    <w:rsid w:val="00406BEA"/>
    <w:rsid w:val="00413A60"/>
    <w:rsid w:val="00422C06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0B73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24451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5D7F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53AC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04C2"/>
    <w:rsid w:val="007D4241"/>
    <w:rsid w:val="007D4317"/>
    <w:rsid w:val="007D4EA3"/>
    <w:rsid w:val="007F1CFF"/>
    <w:rsid w:val="007F5DD5"/>
    <w:rsid w:val="00821A1B"/>
    <w:rsid w:val="00824089"/>
    <w:rsid w:val="008262E9"/>
    <w:rsid w:val="00827E69"/>
    <w:rsid w:val="008350DA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28A2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B5394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9F5969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3B67"/>
    <w:rsid w:val="00BB1CCE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2DD3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739"/>
    <w:rsid w:val="00D47AD7"/>
    <w:rsid w:val="00D51529"/>
    <w:rsid w:val="00D75626"/>
    <w:rsid w:val="00D85218"/>
    <w:rsid w:val="00D9065A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45B6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4CD2"/>
    <w:rsid w:val="00EA00CB"/>
    <w:rsid w:val="00EA1BAA"/>
    <w:rsid w:val="00EA201C"/>
    <w:rsid w:val="00EA2904"/>
    <w:rsid w:val="00EA3FCD"/>
    <w:rsid w:val="00EA42A0"/>
    <w:rsid w:val="00EB6714"/>
    <w:rsid w:val="00EC0A68"/>
    <w:rsid w:val="00EC5006"/>
    <w:rsid w:val="00EC6A05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6A5E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2</Pages>
  <Words>293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Adenovirus - vid infektion och smittomisstanke</vt:lpstr>
    </vt:vector>
  </TitlesOfParts>
  <Manager/>
  <Company/>
  <LinksUpToDate>false</LinksUpToDate>
  <CharactersWithSpaces>1846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Adenovirus - vid infektion och smittomisstanke</dc:title>
  <dc:subject/>
  <dc:creator>patrik.jens.johansson@vgregion.se</dc:creator>
  <keywords/>
  <lastModifiedBy>Pernilla Edvinsson</lastModifiedBy>
  <revision>2</revision>
  <lastPrinted>2026-05-26T14:30:00.0000000Z</lastPrinted>
  <dcterms:created xsi:type="dcterms:W3CDTF">2026-05-28T10:59:00.0000000Z</dcterms:created>
  <dcterms:modified xsi:type="dcterms:W3CDTF">2026-05-28T10:59:00.0000000Z</dcterms:modified>
</coreProperties>
</file>