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361FF" w14:textId="77777777" w:rsidR="00D270AC" w:rsidRDefault="00D270AC" w:rsidP="00F35B05">
      <w:pPr>
        <w:pStyle w:val="Rubrik2"/>
        <w:sectPr w:rsidR="00D270AC" w:rsidSect="00D270A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8A51378" w14:textId="4B08B308" w:rsidR="00D270AC" w:rsidRPr="00D270AC" w:rsidRDefault="00D270AC" w:rsidP="00D270AC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270AC">
        <w:rPr>
          <w:szCs w:val="20"/>
        </w:rPr>
        <w:tab/>
      </w:r>
      <w:r w:rsidRPr="00D270A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0063DD" wp14:editId="59F9463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1905" r="0" b="38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03D8DF" w14:textId="77777777" w:rsidR="00D270AC" w:rsidRPr="003D37FD" w:rsidRDefault="00D270AC" w:rsidP="00D270AC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22205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EA23B83">
              <v:shapetype id="_x0000_t202" coordsize="21600,21600" o:spt="202" path="m,l,21600r21600,l21600,xe" w14:anchorId="210063DD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270AC" w:rsidP="00D270AC" w:rsidRDefault="00D270AC" w14:paraId="4B473CA7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22205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270AC" w:rsidRPr="00D270AC" w14:paraId="53268B4E" w14:textId="77777777" w:rsidTr="3C33232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FE8DB00" w14:textId="538E6C61" w:rsidR="00D270AC" w:rsidRPr="00D270AC" w:rsidRDefault="00D270AC" w:rsidP="3C332325">
            <w:pPr>
              <w:pStyle w:val="Rubrik1"/>
              <w:tabs>
                <w:tab w:val="left" w:pos="3686"/>
                <w:tab w:val="left" w:pos="7088"/>
              </w:tabs>
              <w:ind w:left="0"/>
              <w:rPr>
                <w:rFonts w:ascii="Arial" w:hAnsi="Arial" w:cs="Arial"/>
                <w:b/>
                <w:noProof/>
                <w:sz w:val="32"/>
              </w:rPr>
            </w:pPr>
            <w:bookmarkStart w:id="1" w:name="_1314629194"/>
            <w:bookmarkStart w:id="2" w:name="Rubrik"/>
            <w:bookmarkEnd w:id="1"/>
            <w:bookmarkEnd w:id="2"/>
            <w:r w:rsidRPr="3C332325">
              <w:rPr>
                <w:noProof/>
              </w:rPr>
              <w:t>Avbokning</w:t>
            </w:r>
            <w:r w:rsidR="7E8ED860" w:rsidRPr="3C332325">
              <w:rPr>
                <w:noProof/>
              </w:rPr>
              <w:t>,</w:t>
            </w:r>
            <w:r w:rsidR="4CB3E4C3" w:rsidRPr="3C332325">
              <w:rPr>
                <w:noProof/>
              </w:rPr>
              <w:t xml:space="preserve"> </w:t>
            </w:r>
            <w:r w:rsidRPr="3C332325">
              <w:rPr>
                <w:noProof/>
              </w:rPr>
              <w:t xml:space="preserve">ombokning </w:t>
            </w:r>
            <w:r w:rsidR="3E6E6805" w:rsidRPr="3C332325">
              <w:rPr>
                <w:noProof/>
              </w:rPr>
              <w:t>och uteblivna</w:t>
            </w:r>
            <w:r w:rsidRPr="3C332325">
              <w:rPr>
                <w:noProof/>
              </w:rPr>
              <w:t xml:space="preserve"> patienter</w:t>
            </w:r>
            <w:r w:rsidR="004D70C6">
              <w:rPr>
                <w:noProof/>
              </w:rPr>
              <w:t>,</w:t>
            </w:r>
            <w:r w:rsidRPr="3C332325">
              <w:rPr>
                <w:noProof/>
              </w:rPr>
              <w:t xml:space="preserve"> </w:t>
            </w:r>
            <w:r w:rsidR="52E11C7C" w:rsidRPr="3C332325">
              <w:rPr>
                <w:noProof/>
              </w:rPr>
              <w:t>vuxna</w:t>
            </w:r>
          </w:p>
        </w:tc>
      </w:tr>
    </w:tbl>
    <w:bookmarkEnd w:id="0"/>
    <w:p w14:paraId="7B1EF95B" w14:textId="77777777" w:rsidR="004D70C6" w:rsidRPr="00D270AC" w:rsidRDefault="004D70C6" w:rsidP="004D70C6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sz w:val="26"/>
          <w:szCs w:val="26"/>
        </w:rPr>
      </w:pPr>
      <w:r w:rsidRPr="3C332325">
        <w:rPr>
          <w:rFonts w:ascii="Arial" w:hAnsi="Arial" w:cs="Arial"/>
          <w:b/>
          <w:bCs/>
          <w:sz w:val="28"/>
          <w:szCs w:val="28"/>
        </w:rPr>
        <w:t>Reviderat i denna version</w:t>
      </w:r>
      <w:r>
        <w:br/>
      </w:r>
      <w:r w:rsidRPr="3C332325">
        <w:t>Hela rutinen är uppdaterad.</w:t>
      </w:r>
    </w:p>
    <w:p w14:paraId="6E511EDA" w14:textId="77777777" w:rsidR="004D70C6" w:rsidRDefault="004D70C6" w:rsidP="004D70C6">
      <w:pPr>
        <w:keepNext/>
        <w:spacing w:before="240" w:after="60" w:line="240" w:lineRule="auto"/>
        <w:ind w:left="0" w:right="1161"/>
        <w:outlineLvl w:val="1"/>
      </w:pPr>
      <w:r w:rsidRPr="3C332325">
        <w:rPr>
          <w:rFonts w:ascii="Arial" w:eastAsia="Arial" w:hAnsi="Arial" w:cs="Arial"/>
          <w:b/>
          <w:bCs/>
          <w:sz w:val="28"/>
          <w:szCs w:val="28"/>
        </w:rPr>
        <w:t>Sammanfattning/syfte</w:t>
      </w:r>
      <w:r>
        <w:br/>
      </w:r>
      <w:r w:rsidRPr="3C332325">
        <w:t>Handläggning av vuxna patienter som uteblivit, avbokat eller själva ombokat (där kallelse har gått ut två veckor innan bokad tid eller där patient fått tid via telefon)</w:t>
      </w:r>
      <w:r>
        <w:br/>
      </w:r>
    </w:p>
    <w:p w14:paraId="391988B5" w14:textId="77777777" w:rsidR="004D70C6" w:rsidRDefault="004D70C6" w:rsidP="004D70C6">
      <w:pPr>
        <w:ind w:left="0"/>
      </w:pPr>
      <w:r w:rsidRPr="3C332325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UTEBLIVEN/AVBOKAD VÅRDBEGÄRAN (REMISSER):</w:t>
      </w:r>
    </w:p>
    <w:p w14:paraId="239E56CE" w14:textId="77777777" w:rsidR="004D70C6" w:rsidRDefault="004D70C6" w:rsidP="004D70C6">
      <w:pPr>
        <w:ind w:left="0"/>
        <w:rPr>
          <w:color w:val="000000" w:themeColor="text2"/>
        </w:rPr>
      </w:pPr>
      <w:r w:rsidRPr="3C332325">
        <w:rPr>
          <w:color w:val="000000" w:themeColor="text2"/>
        </w:rPr>
        <w:t xml:space="preserve">Ingen åtgärd görs av läkare eller sköterska. </w:t>
      </w:r>
    </w:p>
    <w:p w14:paraId="0C74E884" w14:textId="77777777" w:rsidR="004D70C6" w:rsidRDefault="004D70C6" w:rsidP="004D70C6">
      <w:pPr>
        <w:ind w:left="0"/>
        <w:rPr>
          <w:color w:val="000000" w:themeColor="text2"/>
        </w:rPr>
      </w:pPr>
      <w:r w:rsidRPr="3C332325">
        <w:rPr>
          <w:color w:val="000000" w:themeColor="text2"/>
        </w:rPr>
        <w:t xml:space="preserve">Rutin finns som sekreterarna i receptionen följer och ser till att patienten kallas en gång till. </w:t>
      </w:r>
    </w:p>
    <w:p w14:paraId="7C08D4F5" w14:textId="77777777" w:rsidR="004D70C6" w:rsidRDefault="004D70C6" w:rsidP="004D70C6">
      <w:pPr>
        <w:ind w:left="0"/>
        <w:rPr>
          <w:color w:val="000000" w:themeColor="text2"/>
        </w:rPr>
      </w:pPr>
      <w:r w:rsidRPr="3C332325">
        <w:rPr>
          <w:color w:val="000000" w:themeColor="text2"/>
        </w:rPr>
        <w:t xml:space="preserve">Om patienten uteblir eller avbokar även nästa tid </w:t>
      </w:r>
      <w:r>
        <w:rPr>
          <w:color w:val="000000" w:themeColor="text2"/>
        </w:rPr>
        <w:t xml:space="preserve">hanteras vårdbegäran enligt ovan. </w:t>
      </w:r>
    </w:p>
    <w:p w14:paraId="79DEC65E" w14:textId="77777777" w:rsidR="004D70C6" w:rsidRDefault="004D70C6" w:rsidP="004D70C6">
      <w:pPr>
        <w:ind w:left="0"/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</w:pPr>
      <w:r>
        <w:rPr>
          <w:color w:val="000000" w:themeColor="text2"/>
        </w:rPr>
        <w:t xml:space="preserve">Om patienten uteblir eller avbokar även sin tredje tid </w:t>
      </w:r>
      <w:r w:rsidRPr="3C332325">
        <w:rPr>
          <w:color w:val="000000" w:themeColor="text2"/>
        </w:rPr>
        <w:t xml:space="preserve">ska vårdbegäran avslutas med standardbrev som skickas till patienten och </w:t>
      </w:r>
      <w:proofErr w:type="spellStart"/>
      <w:r w:rsidRPr="3C332325">
        <w:rPr>
          <w:color w:val="000000" w:themeColor="text2"/>
        </w:rPr>
        <w:t>inremitterande</w:t>
      </w:r>
      <w:proofErr w:type="spellEnd"/>
      <w:r w:rsidRPr="3C332325">
        <w:rPr>
          <w:color w:val="000000" w:themeColor="text2"/>
        </w:rPr>
        <w:t xml:space="preserve"> enligt befintlig rutin. </w:t>
      </w:r>
      <w:r>
        <w:br/>
      </w:r>
    </w:p>
    <w:p w14:paraId="726CFEA7" w14:textId="77777777" w:rsidR="004D70C6" w:rsidRDefault="004D70C6" w:rsidP="004D70C6">
      <w:pPr>
        <w:ind w:left="0"/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</w:pPr>
      <w:r w:rsidRPr="3C332325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AVBOKAT TID P G A ÖNSKAR EJ KOMMA ELLER ÖNSKAR TID LÄNGRE FRAM</w:t>
      </w:r>
      <w:r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.</w:t>
      </w:r>
    </w:p>
    <w:p w14:paraId="5A724C45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 xml:space="preserve">Meddela patienten att vi tar bort hen från väntelistan. </w:t>
      </w:r>
    </w:p>
    <w:p w14:paraId="6DE4D9CA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 xml:space="preserve">Skriv en kommentar i Elvis under ytterligare anteckningar + din signatur </w:t>
      </w:r>
    </w:p>
    <w:p w14:paraId="7F841BB5" w14:textId="2A540166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>Ta bort prel</w:t>
      </w:r>
      <w:r w:rsidR="000B286E">
        <w:t>iminär</w:t>
      </w:r>
      <w:r w:rsidRPr="3C332325">
        <w:t>bokningen från väntelistan</w:t>
      </w:r>
    </w:p>
    <w:p w14:paraId="0A27DC61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>Skriv en sekreteraranteckning i Melior i verksamhetschefens namn.</w:t>
      </w:r>
    </w:p>
    <w:p w14:paraId="363E1ED3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 xml:space="preserve">Om patienten sedan ringer igen och vill komma </w:t>
      </w:r>
      <w:r>
        <w:t xml:space="preserve">ska man </w:t>
      </w:r>
      <w:r w:rsidRPr="3C332325">
        <w:t xml:space="preserve">skriva en anteckning i Melior och lägga den anteckningen till </w:t>
      </w:r>
      <w:r>
        <w:rPr>
          <w:color w:val="000000" w:themeColor="text1"/>
        </w:rPr>
        <w:t xml:space="preserve">den läkare som patienten senast träffat. När läkaren har gjort en bedömning om att patienten eventuell ska kallas sätts patienten upp enligt läkarbedömning. </w:t>
      </w:r>
    </w:p>
    <w:p w14:paraId="0831573A" w14:textId="77777777" w:rsidR="004D70C6" w:rsidRDefault="004D70C6" w:rsidP="004D70C6">
      <w:pPr>
        <w:ind w:left="0"/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</w:pPr>
    </w:p>
    <w:p w14:paraId="67EC05FD" w14:textId="77777777" w:rsidR="004D70C6" w:rsidRDefault="004D70C6" w:rsidP="004D70C6">
      <w:pPr>
        <w:ind w:left="0"/>
        <w:rPr>
          <w:color w:val="000000" w:themeColor="text2"/>
        </w:rPr>
      </w:pPr>
      <w:r w:rsidRPr="3C332325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 xml:space="preserve"> </w:t>
      </w:r>
    </w:p>
    <w:p w14:paraId="64AEA468" w14:textId="77777777" w:rsidR="004D70C6" w:rsidRDefault="004D70C6" w:rsidP="004D70C6">
      <w:pPr>
        <w:ind w:left="0"/>
        <w:rPr>
          <w:rFonts w:ascii="Arial" w:eastAsia="Arial" w:hAnsi="Arial" w:cs="Arial"/>
          <w:b/>
          <w:bCs/>
          <w:color w:val="000000" w:themeColor="text2"/>
        </w:rPr>
      </w:pPr>
      <w:r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UTEBLIVIT/</w:t>
      </w:r>
      <w:r w:rsidRPr="3C332325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AVBOKAT/OMBOKAT ÅTERBESÖK (</w:t>
      </w:r>
      <w:r w:rsidRPr="3C332325">
        <w:rPr>
          <w:rFonts w:ascii="Arial" w:eastAsia="Arial" w:hAnsi="Arial" w:cs="Arial"/>
          <w:b/>
          <w:bCs/>
          <w:color w:val="000000" w:themeColor="text2"/>
        </w:rPr>
        <w:t>GÄLLER ALLA ÅTERBESÖK</w:t>
      </w:r>
      <w:r>
        <w:rPr>
          <w:rFonts w:ascii="Arial" w:eastAsia="Arial" w:hAnsi="Arial" w:cs="Arial"/>
          <w:b/>
          <w:bCs/>
          <w:color w:val="000000" w:themeColor="text2"/>
        </w:rPr>
        <w:t xml:space="preserve">) (Vid oklarhet lägg en </w:t>
      </w:r>
      <w:proofErr w:type="spellStart"/>
      <w:r>
        <w:rPr>
          <w:rFonts w:ascii="Arial" w:eastAsia="Arial" w:hAnsi="Arial" w:cs="Arial"/>
          <w:b/>
          <w:bCs/>
          <w:color w:val="000000" w:themeColor="text2"/>
        </w:rPr>
        <w:t>skärmdump</w:t>
      </w:r>
      <w:proofErr w:type="spellEnd"/>
      <w:r>
        <w:rPr>
          <w:rFonts w:ascii="Arial" w:eastAsia="Arial" w:hAnsi="Arial" w:cs="Arial"/>
          <w:b/>
          <w:bCs/>
          <w:color w:val="000000" w:themeColor="text2"/>
        </w:rPr>
        <w:t xml:space="preserve"> från Elvis till respektive processekreterare)</w:t>
      </w:r>
    </w:p>
    <w:p w14:paraId="1AE62065" w14:textId="77777777" w:rsidR="004D70C6" w:rsidRPr="008A4E3A" w:rsidRDefault="004D70C6" w:rsidP="004D70C6">
      <w:pPr>
        <w:ind w:left="0"/>
        <w:rPr>
          <w:color w:val="000000" w:themeColor="text2"/>
        </w:rPr>
      </w:pPr>
      <w:r w:rsidRPr="008A4E3A">
        <w:rPr>
          <w:rFonts w:eastAsia="Arial"/>
          <w:color w:val="000000" w:themeColor="text2"/>
        </w:rPr>
        <w:t>Ingen åtgärd görs av läkare</w:t>
      </w:r>
    </w:p>
    <w:p w14:paraId="09758AC7" w14:textId="77777777" w:rsidR="004D70C6" w:rsidRDefault="004D70C6" w:rsidP="004D70C6">
      <w:pPr>
        <w:ind w:left="0"/>
      </w:pPr>
      <w:r w:rsidRPr="3C332325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Första gången:</w:t>
      </w:r>
    </w:p>
    <w:p w14:paraId="7D599DBA" w14:textId="77777777" w:rsidR="004D70C6" w:rsidRDefault="004D70C6" w:rsidP="000B286E">
      <w:pPr>
        <w:pStyle w:val="Liststycke"/>
        <w:numPr>
          <w:ilvl w:val="0"/>
          <w:numId w:val="2"/>
        </w:numPr>
        <w:spacing w:after="0"/>
        <w:rPr>
          <w:sz w:val="26"/>
          <w:szCs w:val="26"/>
        </w:rPr>
      </w:pPr>
      <w:r w:rsidRPr="3C332325">
        <w:rPr>
          <w:sz w:val="26"/>
          <w:szCs w:val="26"/>
        </w:rPr>
        <w:t xml:space="preserve">Skriv i Elvis </w:t>
      </w:r>
      <w:proofErr w:type="spellStart"/>
      <w:r>
        <w:t>utb</w:t>
      </w:r>
      <w:proofErr w:type="spellEnd"/>
      <w:r>
        <w:t>/</w:t>
      </w:r>
      <w:proofErr w:type="spellStart"/>
      <w:r w:rsidRPr="3C332325">
        <w:t>avb</w:t>
      </w:r>
      <w:proofErr w:type="spellEnd"/>
      <w:r>
        <w:t>/</w:t>
      </w:r>
      <w:proofErr w:type="spellStart"/>
      <w:r>
        <w:t>omb</w:t>
      </w:r>
      <w:proofErr w:type="spellEnd"/>
      <w:r w:rsidRPr="3C332325">
        <w:rPr>
          <w:sz w:val="26"/>
          <w:szCs w:val="26"/>
        </w:rPr>
        <w:t xml:space="preserve"> x 1 + din signatur i rutan ”kommentar till tidboken”</w:t>
      </w:r>
    </w:p>
    <w:p w14:paraId="7204D391" w14:textId="77777777" w:rsidR="004D70C6" w:rsidRDefault="004D70C6" w:rsidP="000B286E">
      <w:pPr>
        <w:pStyle w:val="Liststycke"/>
        <w:numPr>
          <w:ilvl w:val="0"/>
          <w:numId w:val="2"/>
        </w:numPr>
        <w:spacing w:after="0"/>
        <w:rPr>
          <w:sz w:val="26"/>
          <w:szCs w:val="26"/>
        </w:rPr>
      </w:pPr>
      <w:r w:rsidRPr="3C332325">
        <w:rPr>
          <w:sz w:val="26"/>
          <w:szCs w:val="26"/>
        </w:rPr>
        <w:t xml:space="preserve">Skriv i Elvis </w:t>
      </w:r>
      <w:proofErr w:type="spellStart"/>
      <w:r>
        <w:t>utb</w:t>
      </w:r>
      <w:proofErr w:type="spellEnd"/>
      <w:r>
        <w:t>/</w:t>
      </w:r>
      <w:proofErr w:type="spellStart"/>
      <w:r w:rsidRPr="3C332325">
        <w:t>avb</w:t>
      </w:r>
      <w:proofErr w:type="spellEnd"/>
      <w:r>
        <w:t>/</w:t>
      </w:r>
      <w:proofErr w:type="spellStart"/>
      <w:r>
        <w:t>omb</w:t>
      </w:r>
      <w:proofErr w:type="spellEnd"/>
      <w:r w:rsidRPr="3C332325">
        <w:rPr>
          <w:sz w:val="26"/>
          <w:szCs w:val="26"/>
        </w:rPr>
        <w:t xml:space="preserve"> + datum + din signatur i rutan ”ytterligare anteckningar”</w:t>
      </w:r>
    </w:p>
    <w:p w14:paraId="3E354A34" w14:textId="77777777" w:rsidR="004D70C6" w:rsidRDefault="004D70C6" w:rsidP="000B286E">
      <w:pPr>
        <w:pStyle w:val="Liststycke"/>
        <w:numPr>
          <w:ilvl w:val="0"/>
          <w:numId w:val="2"/>
        </w:numPr>
        <w:spacing w:after="0"/>
        <w:rPr>
          <w:sz w:val="26"/>
          <w:szCs w:val="26"/>
        </w:rPr>
      </w:pPr>
      <w:r w:rsidRPr="3C332325">
        <w:rPr>
          <w:sz w:val="26"/>
          <w:szCs w:val="26"/>
        </w:rPr>
        <w:t xml:space="preserve">Sätt upp enligt gamla </w:t>
      </w:r>
      <w:proofErr w:type="spellStart"/>
      <w:proofErr w:type="gramStart"/>
      <w:r w:rsidRPr="3C332325">
        <w:rPr>
          <w:sz w:val="26"/>
          <w:szCs w:val="26"/>
        </w:rPr>
        <w:t>prel.bokningen</w:t>
      </w:r>
      <w:proofErr w:type="spellEnd"/>
      <w:proofErr w:type="gramEnd"/>
      <w:r w:rsidRPr="3C332325">
        <w:rPr>
          <w:sz w:val="26"/>
          <w:szCs w:val="26"/>
        </w:rPr>
        <w:t xml:space="preserve">. (Viktigt ovanstående info kommer med på nya </w:t>
      </w:r>
      <w:proofErr w:type="spellStart"/>
      <w:proofErr w:type="gramStart"/>
      <w:r w:rsidRPr="3C332325">
        <w:rPr>
          <w:sz w:val="26"/>
          <w:szCs w:val="26"/>
        </w:rPr>
        <w:t>prel.bokningen</w:t>
      </w:r>
      <w:proofErr w:type="spellEnd"/>
      <w:proofErr w:type="gramEnd"/>
      <w:r w:rsidRPr="3C332325">
        <w:rPr>
          <w:sz w:val="26"/>
          <w:szCs w:val="26"/>
        </w:rPr>
        <w:t>)</w:t>
      </w:r>
    </w:p>
    <w:p w14:paraId="1D6C6F5B" w14:textId="77777777" w:rsidR="004D70C6" w:rsidRDefault="004D70C6" w:rsidP="000B286E">
      <w:pPr>
        <w:pStyle w:val="Liststycke"/>
        <w:numPr>
          <w:ilvl w:val="0"/>
          <w:numId w:val="2"/>
        </w:numPr>
        <w:spacing w:after="0"/>
        <w:rPr>
          <w:sz w:val="26"/>
          <w:szCs w:val="26"/>
        </w:rPr>
      </w:pPr>
      <w:r w:rsidRPr="3C332325">
        <w:rPr>
          <w:sz w:val="26"/>
          <w:szCs w:val="26"/>
        </w:rPr>
        <w:t xml:space="preserve">När patient bokas till nästa tid ska brevet ”Brev </w:t>
      </w:r>
      <w:proofErr w:type="spellStart"/>
      <w:r w:rsidRPr="3C332325">
        <w:rPr>
          <w:sz w:val="26"/>
          <w:szCs w:val="26"/>
        </w:rPr>
        <w:t>pat</w:t>
      </w:r>
      <w:proofErr w:type="spellEnd"/>
      <w:r w:rsidRPr="3C332325">
        <w:rPr>
          <w:sz w:val="26"/>
          <w:szCs w:val="26"/>
        </w:rPr>
        <w:t xml:space="preserve"> avbokad/ombokad</w:t>
      </w:r>
      <w:r>
        <w:rPr>
          <w:sz w:val="26"/>
          <w:szCs w:val="26"/>
        </w:rPr>
        <w:t xml:space="preserve"> x 1</w:t>
      </w:r>
      <w:r w:rsidRPr="3C332325">
        <w:rPr>
          <w:sz w:val="26"/>
          <w:szCs w:val="26"/>
        </w:rPr>
        <w:t xml:space="preserve">” skickas med. </w:t>
      </w:r>
      <w:r>
        <w:rPr>
          <w:sz w:val="26"/>
          <w:szCs w:val="26"/>
        </w:rPr>
        <w:t>(OBS! Skriv detta i ytterligare anteckning så all personal ser att man skickat med brevet)</w:t>
      </w:r>
    </w:p>
    <w:p w14:paraId="63F8ADF4" w14:textId="77777777" w:rsidR="004D70C6" w:rsidRDefault="004D70C6" w:rsidP="004D70C6">
      <w:pPr>
        <w:ind w:left="0"/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</w:pPr>
    </w:p>
    <w:p w14:paraId="563656CF" w14:textId="77777777" w:rsidR="004D70C6" w:rsidRDefault="004D70C6" w:rsidP="004D70C6">
      <w:pPr>
        <w:ind w:left="0"/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</w:pPr>
      <w:r w:rsidRPr="3C332325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>Andra gången:</w:t>
      </w:r>
    </w:p>
    <w:p w14:paraId="7DAD35FC" w14:textId="77777777" w:rsidR="004D70C6" w:rsidRDefault="004D70C6" w:rsidP="000B286E">
      <w:pPr>
        <w:pStyle w:val="Liststycke"/>
        <w:numPr>
          <w:ilvl w:val="0"/>
          <w:numId w:val="2"/>
        </w:numPr>
        <w:spacing w:after="0"/>
      </w:pPr>
      <w:r w:rsidRPr="3C332325">
        <w:t xml:space="preserve">Skriv i Elvis </w:t>
      </w:r>
      <w:proofErr w:type="spellStart"/>
      <w:r w:rsidRPr="3C332325">
        <w:t>utb</w:t>
      </w:r>
      <w:proofErr w:type="spellEnd"/>
      <w:r>
        <w:t>/</w:t>
      </w:r>
      <w:proofErr w:type="spellStart"/>
      <w:r>
        <w:t>avb</w:t>
      </w:r>
      <w:proofErr w:type="spellEnd"/>
      <w:r>
        <w:t>/</w:t>
      </w:r>
      <w:proofErr w:type="spellStart"/>
      <w:r>
        <w:t>omb</w:t>
      </w:r>
      <w:proofErr w:type="spellEnd"/>
      <w:r w:rsidRPr="3C332325">
        <w:t xml:space="preserve"> x </w:t>
      </w:r>
      <w:r>
        <w:t>2</w:t>
      </w:r>
      <w:r w:rsidRPr="3C332325">
        <w:t xml:space="preserve"> i rutan ”kommentar till tidboken”</w:t>
      </w:r>
    </w:p>
    <w:p w14:paraId="78FD0F3C" w14:textId="77777777" w:rsidR="004D70C6" w:rsidRDefault="004D70C6" w:rsidP="000B286E">
      <w:pPr>
        <w:pStyle w:val="Liststycke"/>
        <w:numPr>
          <w:ilvl w:val="0"/>
          <w:numId w:val="2"/>
        </w:numPr>
        <w:spacing w:after="0"/>
      </w:pPr>
      <w:r w:rsidRPr="3C332325">
        <w:t xml:space="preserve">Skriv i Elvis </w:t>
      </w:r>
      <w:proofErr w:type="spellStart"/>
      <w:r w:rsidRPr="3C332325">
        <w:t>utb</w:t>
      </w:r>
      <w:proofErr w:type="spellEnd"/>
      <w:r>
        <w:t>/</w:t>
      </w:r>
      <w:proofErr w:type="spellStart"/>
      <w:r>
        <w:t>avb</w:t>
      </w:r>
      <w:proofErr w:type="spellEnd"/>
      <w:r>
        <w:t>/</w:t>
      </w:r>
      <w:proofErr w:type="spellStart"/>
      <w:r>
        <w:t>omb</w:t>
      </w:r>
      <w:proofErr w:type="spellEnd"/>
      <w:r w:rsidRPr="3C332325">
        <w:t xml:space="preserve"> + datum + din signatur i rutan ”ytterligare anteckningar”</w:t>
      </w:r>
    </w:p>
    <w:p w14:paraId="1F3E7965" w14:textId="77777777" w:rsidR="004D70C6" w:rsidRDefault="004D70C6" w:rsidP="000B286E">
      <w:pPr>
        <w:pStyle w:val="Liststycke"/>
        <w:numPr>
          <w:ilvl w:val="0"/>
          <w:numId w:val="2"/>
        </w:numPr>
        <w:spacing w:after="0"/>
      </w:pPr>
      <w:r w:rsidRPr="3C332325">
        <w:t xml:space="preserve">Sätt upp enligt gamla </w:t>
      </w:r>
      <w:proofErr w:type="spellStart"/>
      <w:proofErr w:type="gramStart"/>
      <w:r w:rsidRPr="3C332325">
        <w:t>prel.bokningen</w:t>
      </w:r>
      <w:proofErr w:type="spellEnd"/>
      <w:proofErr w:type="gramEnd"/>
      <w:r w:rsidRPr="3C332325">
        <w:t xml:space="preserve">. (viktigt ovanstående info kommer med på nya </w:t>
      </w:r>
      <w:proofErr w:type="spellStart"/>
      <w:proofErr w:type="gramStart"/>
      <w:r w:rsidRPr="3C332325">
        <w:t>prel.bokningen</w:t>
      </w:r>
      <w:proofErr w:type="spellEnd"/>
      <w:proofErr w:type="gramEnd"/>
      <w:r w:rsidRPr="3C332325">
        <w:t>)</w:t>
      </w:r>
    </w:p>
    <w:p w14:paraId="05197981" w14:textId="192F88BB" w:rsidR="004D70C6" w:rsidRPr="000B286E" w:rsidRDefault="004D70C6" w:rsidP="000B286E">
      <w:pPr>
        <w:pStyle w:val="Liststycke"/>
        <w:numPr>
          <w:ilvl w:val="0"/>
          <w:numId w:val="2"/>
        </w:numPr>
        <w:spacing w:after="0"/>
      </w:pPr>
      <w:r w:rsidRPr="3C332325">
        <w:t xml:space="preserve">När patient bokas till nästa tid ska brevet ”Brev </w:t>
      </w:r>
      <w:proofErr w:type="spellStart"/>
      <w:r w:rsidRPr="3C332325">
        <w:t>pat</w:t>
      </w:r>
      <w:proofErr w:type="spellEnd"/>
      <w:r w:rsidRPr="3C332325">
        <w:t xml:space="preserve"> avbokad/ombokad</w:t>
      </w:r>
      <w:r>
        <w:t>x2</w:t>
      </w:r>
      <w:r w:rsidRPr="3C332325">
        <w:t xml:space="preserve">” skickas med. </w:t>
      </w:r>
      <w:r>
        <w:rPr>
          <w:sz w:val="26"/>
          <w:szCs w:val="26"/>
        </w:rPr>
        <w:t>(OBS! Skriv detta i ytterligare anteckning så all personal ser att man skickat med brevet)</w:t>
      </w:r>
      <w:r w:rsidR="000B286E">
        <w:rPr>
          <w:sz w:val="26"/>
          <w:szCs w:val="26"/>
        </w:rPr>
        <w:br/>
      </w:r>
    </w:p>
    <w:p w14:paraId="3D56F133" w14:textId="77777777" w:rsidR="004D70C6" w:rsidRPr="00DF52D5" w:rsidRDefault="004D70C6" w:rsidP="004D70C6">
      <w:pPr>
        <w:ind w:left="0"/>
        <w:rPr>
          <w:b/>
          <w:bCs/>
          <w:sz w:val="28"/>
          <w:szCs w:val="28"/>
        </w:rPr>
      </w:pPr>
      <w:r w:rsidRPr="00DF52D5">
        <w:rPr>
          <w:b/>
          <w:bCs/>
          <w:sz w:val="28"/>
          <w:szCs w:val="28"/>
        </w:rPr>
        <w:t>Tredje gången:</w:t>
      </w:r>
    </w:p>
    <w:p w14:paraId="4B70193A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 xml:space="preserve">Skriv i Elvis </w:t>
      </w:r>
      <w:proofErr w:type="spellStart"/>
      <w:r>
        <w:t>utb</w:t>
      </w:r>
      <w:proofErr w:type="spellEnd"/>
      <w:r>
        <w:t>/</w:t>
      </w:r>
      <w:proofErr w:type="spellStart"/>
      <w:r w:rsidRPr="3C332325">
        <w:t>avb</w:t>
      </w:r>
      <w:proofErr w:type="spellEnd"/>
      <w:r>
        <w:t>/</w:t>
      </w:r>
      <w:proofErr w:type="spellStart"/>
      <w:r>
        <w:t>omb</w:t>
      </w:r>
      <w:proofErr w:type="spellEnd"/>
      <w:r w:rsidRPr="3C332325">
        <w:t xml:space="preserve"> x </w:t>
      </w:r>
      <w:r>
        <w:t>3</w:t>
      </w:r>
      <w:r w:rsidRPr="3C332325">
        <w:t xml:space="preserve"> + din signatur i rutan ”kommentar till tidboken´”</w:t>
      </w:r>
    </w:p>
    <w:p w14:paraId="2684AEE6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 xml:space="preserve">Skriv till i Elvis </w:t>
      </w:r>
      <w:proofErr w:type="spellStart"/>
      <w:r>
        <w:t>utb</w:t>
      </w:r>
      <w:proofErr w:type="spellEnd"/>
      <w:r>
        <w:t>/</w:t>
      </w:r>
      <w:proofErr w:type="spellStart"/>
      <w:r>
        <w:t>avb</w:t>
      </w:r>
      <w:proofErr w:type="spellEnd"/>
      <w:r>
        <w:t>/</w:t>
      </w:r>
      <w:proofErr w:type="spellStart"/>
      <w:r>
        <w:t>omb</w:t>
      </w:r>
      <w:proofErr w:type="spellEnd"/>
      <w:r>
        <w:t xml:space="preserve"> +</w:t>
      </w:r>
      <w:r w:rsidRPr="3C332325">
        <w:t xml:space="preserve"> datum</w:t>
      </w:r>
      <w:r>
        <w:t xml:space="preserve"> + avslutas enligt rutin + din signatur </w:t>
      </w:r>
      <w:r w:rsidRPr="3C332325">
        <w:t>i rutan ”ytterligare anteckningar”</w:t>
      </w:r>
    </w:p>
    <w:p w14:paraId="4B366573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>Gå till Melior och skriv en sekreterar</w:t>
      </w:r>
      <w:r>
        <w:t>-/sköterskeanteckning</w:t>
      </w:r>
      <w:r w:rsidRPr="3C332325">
        <w:t xml:space="preserve"> i verksamhetschefens namn </w:t>
      </w:r>
      <w:proofErr w:type="gramStart"/>
      <w:r w:rsidRPr="3C332325">
        <w:t>t ex</w:t>
      </w:r>
      <w:proofErr w:type="gramEnd"/>
      <w:r w:rsidRPr="3C332325">
        <w:t xml:space="preserve"> ”Patienten </w:t>
      </w:r>
      <w:r>
        <w:t>uteblivit/</w:t>
      </w:r>
      <w:r w:rsidRPr="3C332325">
        <w:t>avbokat</w:t>
      </w:r>
      <w:r>
        <w:t>/ombokat</w:t>
      </w:r>
      <w:r w:rsidRPr="3C332325">
        <w:t xml:space="preserve"> besök datum + datum</w:t>
      </w:r>
      <w:r>
        <w:t xml:space="preserve"> + datum</w:t>
      </w:r>
      <w:r w:rsidRPr="3C332325">
        <w:t xml:space="preserve">, avslutas nu enligt rutin”. </w:t>
      </w:r>
    </w:p>
    <w:p w14:paraId="00DED9F4" w14:textId="77777777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>Skicka eventuellt standardbrev</w:t>
      </w:r>
    </w:p>
    <w:p w14:paraId="3027CFAF" w14:textId="5649E2E3" w:rsidR="004D70C6" w:rsidRDefault="004D70C6" w:rsidP="000B286E">
      <w:pPr>
        <w:pStyle w:val="Liststycke"/>
        <w:numPr>
          <w:ilvl w:val="0"/>
          <w:numId w:val="1"/>
        </w:numPr>
        <w:spacing w:after="0"/>
      </w:pPr>
      <w:r w:rsidRPr="3C332325">
        <w:t xml:space="preserve">Ta bort patienten från väntelistan. </w:t>
      </w:r>
      <w:r w:rsidRPr="000B286E">
        <w:rPr>
          <w:rFonts w:ascii="Arial" w:eastAsia="Arial" w:hAnsi="Arial" w:cs="Arial"/>
          <w:b/>
          <w:bCs/>
          <w:color w:val="000000" w:themeColor="text2"/>
          <w:sz w:val="26"/>
          <w:szCs w:val="26"/>
        </w:rPr>
        <w:t xml:space="preserve"> </w:t>
      </w:r>
    </w:p>
    <w:sectPr w:rsidR="004D70C6" w:rsidSect="00D270A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3E689" w14:textId="77777777" w:rsidR="00363B23" w:rsidRDefault="00363B23">
      <w:r>
        <w:separator/>
      </w:r>
    </w:p>
  </w:endnote>
  <w:endnote w:type="continuationSeparator" w:id="0">
    <w:p w14:paraId="4A8815E6" w14:textId="77777777" w:rsidR="00363B23" w:rsidRDefault="00363B23">
      <w:r>
        <w:continuationSeparator/>
      </w:r>
    </w:p>
  </w:endnote>
  <w:endnote w:type="continuationNotice" w:id="1">
    <w:p w14:paraId="272AAFB2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4553" w14:textId="77777777" w:rsidR="00363B23" w:rsidRDefault="00363B23"/>
  </w:footnote>
  <w:footnote w:type="continuationSeparator" w:id="0">
    <w:p w14:paraId="52B5A480" w14:textId="77777777" w:rsidR="00363B23" w:rsidRDefault="00363B23">
      <w:r>
        <w:continuationSeparator/>
      </w:r>
    </w:p>
  </w:footnote>
  <w:footnote w:type="continuationNotice" w:id="1">
    <w:p w14:paraId="1C23185A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7BED34E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C26F62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EE0D"/>
    <w:multiLevelType w:val="hybridMultilevel"/>
    <w:tmpl w:val="A9107638"/>
    <w:lvl w:ilvl="0" w:tplc="B37C38F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B2E32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2D2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D40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FA5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0C1D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0D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CA9E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B213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F087FF6"/>
    <w:multiLevelType w:val="hybridMultilevel"/>
    <w:tmpl w:val="D4EAD714"/>
    <w:lvl w:ilvl="0" w:tplc="CF3CD64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91BA2A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0A07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E2A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B699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9C38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2AB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44A6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6C32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06936234">
    <w:abstractNumId w:val="0"/>
  </w:num>
  <w:num w:numId="2" w16cid:durableId="1387755691">
    <w:abstractNumId w:val="2"/>
  </w:num>
  <w:num w:numId="3" w16cid:durableId="44378647">
    <w:abstractNumId w:val="1"/>
  </w:num>
  <w:num w:numId="4" w16cid:durableId="18431486">
    <w:abstractNumId w:val="4"/>
  </w:num>
  <w:num w:numId="5" w16cid:durableId="33923458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286E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54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0C6"/>
    <w:rsid w:val="004D7BA3"/>
    <w:rsid w:val="004F4518"/>
    <w:rsid w:val="004F4C62"/>
    <w:rsid w:val="00501433"/>
    <w:rsid w:val="005046DC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B27E0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42C"/>
    <w:rsid w:val="00C70E19"/>
    <w:rsid w:val="00C72574"/>
    <w:rsid w:val="00C7430C"/>
    <w:rsid w:val="00C7438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70AC"/>
    <w:rsid w:val="00D37E7F"/>
    <w:rsid w:val="00D47AD7"/>
    <w:rsid w:val="00D51529"/>
    <w:rsid w:val="00D85218"/>
    <w:rsid w:val="00D915B1"/>
    <w:rsid w:val="00D97BDF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5FCC309"/>
    <w:rsid w:val="09013522"/>
    <w:rsid w:val="120009FA"/>
    <w:rsid w:val="1B8DC3E3"/>
    <w:rsid w:val="1E63E1BD"/>
    <w:rsid w:val="22D0545B"/>
    <w:rsid w:val="2946E181"/>
    <w:rsid w:val="2F27881B"/>
    <w:rsid w:val="31E8C5FD"/>
    <w:rsid w:val="357D571B"/>
    <w:rsid w:val="362D520F"/>
    <w:rsid w:val="36A772EA"/>
    <w:rsid w:val="38FB8263"/>
    <w:rsid w:val="3A9752C4"/>
    <w:rsid w:val="3C332325"/>
    <w:rsid w:val="3E6E6805"/>
    <w:rsid w:val="3FDBBA15"/>
    <w:rsid w:val="464375D9"/>
    <w:rsid w:val="4AFDBE9F"/>
    <w:rsid w:val="4CB3E4C3"/>
    <w:rsid w:val="52E11C7C"/>
    <w:rsid w:val="5308D084"/>
    <w:rsid w:val="57E42F2D"/>
    <w:rsid w:val="59781208"/>
    <w:rsid w:val="5B1BCFEF"/>
    <w:rsid w:val="6439A843"/>
    <w:rsid w:val="647B2B65"/>
    <w:rsid w:val="67312FA6"/>
    <w:rsid w:val="6B2CF8ED"/>
    <w:rsid w:val="6B75BBB8"/>
    <w:rsid w:val="70D811EC"/>
    <w:rsid w:val="727BCFD3"/>
    <w:rsid w:val="7367A540"/>
    <w:rsid w:val="765DFE6F"/>
    <w:rsid w:val="7E8ED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3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2</TotalTime>
  <Pages>2</Pages>
  <Words>435</Words>
  <Characters>2413</Characters>
  <Application>Microsoft Office Word</Application>
  <DocSecurity>0</DocSecurity>
  <Lines>20</Lines>
  <Paragraphs>5</Paragraphs>
  <ScaleCrop>false</ScaleCrop>
  <Manager/>
  <Company/>
  <LinksUpToDate>false</LinksUpToDate>
  <CharactersWithSpaces>2843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Avbokning, ombokning och uteblivna patienter vuxna</dc:title>
  <dc:subject/>
  <dc:creator>patrik.jens.johansson@vgregion.se</dc:creator>
  <keywords/>
  <lastModifiedBy>Pernilla Edvinsson</lastModifiedBy>
  <revision>10</revision>
  <lastPrinted>2016-03-31T10:56:00.0000000Z</lastPrinted>
  <dcterms:created xsi:type="dcterms:W3CDTF">2022-05-12T03:34:00.0000000Z</dcterms:created>
  <dcterms:modified xsi:type="dcterms:W3CDTF">2024-03-13T12:41:00.0000000Z</dcterms:modified>
</coreProperties>
</file>