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70DD77" w14:textId="77777777" w:rsidR="00291362" w:rsidRDefault="00291362" w:rsidP="00F35B05">
      <w:pPr>
        <w:pStyle w:val="Rubrik2"/>
        <w:sectPr w:rsidR="00291362" w:rsidSect="002913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A8A878" w14:textId="77777777" w:rsidR="00291362" w:rsidRPr="00291362" w:rsidRDefault="00291362" w:rsidP="00291362">
      <w:pPr>
        <w:spacing w:after="0" w:line="240" w:lineRule="auto"/>
        <w:ind w:left="0" w:right="0"/>
        <w:rPr>
          <w:szCs w:val="20"/>
        </w:rPr>
      </w:pPr>
    </w:p>
    <w:p w14:paraId="6353E539" w14:textId="77777777" w:rsidR="00291362" w:rsidRPr="00291362" w:rsidRDefault="00291362" w:rsidP="00291362">
      <w:pPr>
        <w:spacing w:after="0" w:line="240" w:lineRule="auto"/>
        <w:ind w:left="0" w:right="0"/>
        <w:rPr>
          <w:szCs w:val="20"/>
        </w:rPr>
      </w:pPr>
    </w:p>
    <w:p w14:paraId="248DAF8C" w14:textId="77777777" w:rsidR="00291362" w:rsidRPr="00291362" w:rsidRDefault="00291362" w:rsidP="0029136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91362">
        <w:rPr>
          <w:szCs w:val="20"/>
        </w:rPr>
        <w:tab/>
      </w:r>
    </w:p>
    <w:p w14:paraId="6A9460A7" w14:textId="2D0B7375" w:rsidR="00291362" w:rsidRPr="00291362" w:rsidRDefault="00291362" w:rsidP="00291362">
      <w:pPr>
        <w:spacing w:after="0" w:line="240" w:lineRule="auto"/>
        <w:ind w:left="0" w:right="-568"/>
        <w:rPr>
          <w:szCs w:val="20"/>
        </w:rPr>
      </w:pPr>
      <w:r w:rsidRPr="002913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4F663D" wp14:editId="6BA17B7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3122E8A" w14:textId="77777777" w:rsidR="00291362" w:rsidRPr="003D37FD" w:rsidRDefault="00291362" w:rsidP="0029136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28303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A4F663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3122E8A" w14:textId="77777777" w:rsidR="00291362" w:rsidRPr="003D37FD" w:rsidRDefault="00291362" w:rsidP="0029136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28303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91362" w:rsidRPr="00291362" w14:paraId="749B3DB1" w14:textId="77777777" w:rsidTr="005B467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94CDBDB" w14:textId="52D411A3" w:rsidR="00291362" w:rsidRPr="00291362" w:rsidRDefault="00291362" w:rsidP="00291362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2913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Ögonklinikens konsult</w:t>
            </w:r>
            <w:r w:rsidR="00C6436B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verksamhet</w:t>
            </w:r>
          </w:p>
        </w:tc>
      </w:tr>
    </w:tbl>
    <w:p w14:paraId="029AA70A" w14:textId="3549F8E0" w:rsidR="00291362" w:rsidRPr="00291362" w:rsidRDefault="00291362" w:rsidP="0029136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  <w:r w:rsidRPr="00291362">
        <w:rPr>
          <w:rFonts w:ascii="Arial" w:hAnsi="Arial" w:cs="Arial"/>
          <w:b/>
          <w:bCs/>
          <w:iCs/>
          <w:sz w:val="26"/>
          <w:szCs w:val="26"/>
        </w:rPr>
        <w:t>Revidering i denna version</w:t>
      </w:r>
      <w:r w:rsidR="00486FB0">
        <w:rPr>
          <w:rFonts w:ascii="Arial" w:hAnsi="Arial" w:cs="Arial"/>
          <w:b/>
          <w:bCs/>
          <w:iCs/>
          <w:sz w:val="26"/>
          <w:szCs w:val="26"/>
        </w:rPr>
        <w:br/>
      </w:r>
      <w:r w:rsidR="00486FB0">
        <w:rPr>
          <w:iCs/>
        </w:rPr>
        <w:t>Förtydligande angående bokning på NÄL</w:t>
      </w:r>
      <w:r w:rsidRPr="00291362">
        <w:rPr>
          <w:iCs/>
        </w:rPr>
        <w:t>.</w:t>
      </w:r>
      <w:r w:rsidRPr="00291362">
        <w:rPr>
          <w:rFonts w:ascii="Arial" w:hAnsi="Arial" w:cs="Arial"/>
          <w:b/>
          <w:bCs/>
          <w:iCs/>
        </w:rPr>
        <w:br/>
      </w:r>
    </w:p>
    <w:p w14:paraId="4D769B2B" w14:textId="77777777" w:rsidR="002E3460" w:rsidRDefault="00291362" w:rsidP="002E3460">
      <w:pPr>
        <w:keepNext/>
        <w:spacing w:after="60" w:line="240" w:lineRule="auto"/>
        <w:ind w:left="0" w:right="1162"/>
        <w:outlineLvl w:val="1"/>
        <w:rPr>
          <w:bCs/>
          <w:iCs/>
        </w:rPr>
      </w:pPr>
      <w:r w:rsidRPr="00291362">
        <w:rPr>
          <w:rFonts w:ascii="Arial" w:hAnsi="Arial" w:cs="Arial"/>
          <w:b/>
          <w:bCs/>
          <w:iCs/>
        </w:rPr>
        <w:t>Bakgrund</w:t>
      </w:r>
      <w:r w:rsidRPr="00291362">
        <w:rPr>
          <w:rFonts w:ascii="Arial" w:hAnsi="Arial" w:cs="Arial"/>
          <w:b/>
          <w:bCs/>
          <w:iCs/>
        </w:rPr>
        <w:br/>
      </w:r>
      <w:r w:rsidR="002E3460">
        <w:rPr>
          <w:bCs/>
          <w:iCs/>
        </w:rPr>
        <w:t xml:space="preserve">Se även </w:t>
      </w:r>
      <w:hyperlink r:id="rId17" w:history="1">
        <w:r w:rsidR="002E3460" w:rsidRPr="005B0942">
          <w:rPr>
            <w:rStyle w:val="Hyperlnk"/>
            <w:bCs/>
            <w:iCs/>
          </w:rPr>
          <w:t>Konsultverksamhet i NU-sjukvården (läkare)</w:t>
        </w:r>
      </w:hyperlink>
      <w:r w:rsidR="002E3460">
        <w:rPr>
          <w:bCs/>
          <w:iCs/>
        </w:rPr>
        <w:t>.</w:t>
      </w:r>
    </w:p>
    <w:p w14:paraId="0697B68A" w14:textId="6D3F0D73" w:rsidR="00CF002B" w:rsidRPr="00291362" w:rsidRDefault="002E3460" w:rsidP="002E3460">
      <w:pPr>
        <w:keepNext/>
        <w:spacing w:after="60" w:line="240" w:lineRule="auto"/>
        <w:ind w:left="0" w:right="1162"/>
        <w:outlineLvl w:val="1"/>
        <w:rPr>
          <w:bCs/>
          <w:iCs/>
        </w:rPr>
      </w:pPr>
      <w:r w:rsidRPr="00291362">
        <w:rPr>
          <w:bCs/>
          <w:iCs/>
        </w:rPr>
        <w:t xml:space="preserve">Ögonkliniken </w:t>
      </w:r>
      <w:r>
        <w:rPr>
          <w:bCs/>
          <w:iCs/>
        </w:rPr>
        <w:t>är lokaliserad till Uddevalla sjukhus, där en bred kompetens samt all utrustning för undersökning och behandling finns. Det är därför i patientens intresse att undersökning utförs i Uddevalla när så är möjligt.</w:t>
      </w:r>
    </w:p>
    <w:p w14:paraId="5E0A9842" w14:textId="5F6B8B09" w:rsidR="00291362" w:rsidRPr="00291362" w:rsidRDefault="00291362" w:rsidP="0029136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  <w:r w:rsidRPr="00291362">
        <w:rPr>
          <w:rFonts w:ascii="Arial" w:hAnsi="Arial" w:cs="Arial"/>
          <w:b/>
          <w:bCs/>
          <w:iCs/>
        </w:rPr>
        <w:t>Syfte</w:t>
      </w:r>
      <w:r w:rsidRPr="00291362">
        <w:rPr>
          <w:rFonts w:ascii="Arial" w:hAnsi="Arial" w:cs="Arial"/>
          <w:b/>
          <w:bCs/>
          <w:iCs/>
        </w:rPr>
        <w:br/>
      </w:r>
      <w:r w:rsidR="002E3460">
        <w:rPr>
          <w:bCs/>
          <w:iCs/>
        </w:rPr>
        <w:t>T</w:t>
      </w:r>
      <w:r w:rsidRPr="00291362">
        <w:rPr>
          <w:bCs/>
          <w:iCs/>
        </w:rPr>
        <w:t xml:space="preserve">ydliggöra </w:t>
      </w:r>
      <w:r w:rsidR="00CA286A">
        <w:rPr>
          <w:bCs/>
          <w:iCs/>
        </w:rPr>
        <w:t>arbetssätt för ögonklinikens konsultverksamhet som en komplettering till sjukhusövergripande rutin</w:t>
      </w:r>
      <w:r w:rsidRPr="00291362">
        <w:rPr>
          <w:bCs/>
          <w:iCs/>
        </w:rPr>
        <w:t>.</w:t>
      </w:r>
      <w:r w:rsidR="00576A08">
        <w:rPr>
          <w:bCs/>
          <w:iCs/>
        </w:rPr>
        <w:t xml:space="preserve"> Konsult</w:t>
      </w:r>
      <w:r w:rsidR="007F539D">
        <w:rPr>
          <w:bCs/>
          <w:iCs/>
        </w:rPr>
        <w:t>verksamheten</w:t>
      </w:r>
      <w:r w:rsidR="00CD775B">
        <w:rPr>
          <w:bCs/>
          <w:iCs/>
        </w:rPr>
        <w:t xml:space="preserve"> </w:t>
      </w:r>
      <w:r w:rsidR="007F539D">
        <w:rPr>
          <w:bCs/>
          <w:iCs/>
        </w:rPr>
        <w:t xml:space="preserve">som gäller </w:t>
      </w:r>
      <w:r w:rsidR="00CD775B">
        <w:rPr>
          <w:bCs/>
          <w:iCs/>
        </w:rPr>
        <w:t>ROP</w:t>
      </w:r>
      <w:r w:rsidR="007F539D">
        <w:rPr>
          <w:bCs/>
          <w:iCs/>
        </w:rPr>
        <w:t xml:space="preserve"> (</w:t>
      </w:r>
      <w:proofErr w:type="spellStart"/>
      <w:r w:rsidR="007F539D">
        <w:rPr>
          <w:bCs/>
          <w:iCs/>
        </w:rPr>
        <w:t>prematuritetsretinopati</w:t>
      </w:r>
      <w:proofErr w:type="spellEnd"/>
      <w:r w:rsidR="007F539D">
        <w:rPr>
          <w:bCs/>
          <w:iCs/>
        </w:rPr>
        <w:t>) styrs</w:t>
      </w:r>
      <w:r w:rsidR="00CD775B">
        <w:rPr>
          <w:bCs/>
          <w:iCs/>
        </w:rPr>
        <w:t xml:space="preserve"> av separat rutin)</w:t>
      </w:r>
      <w:r w:rsidRPr="00291362">
        <w:rPr>
          <w:rFonts w:ascii="Arial" w:hAnsi="Arial" w:cs="Arial"/>
          <w:b/>
          <w:bCs/>
          <w:iCs/>
        </w:rPr>
        <w:t xml:space="preserve">                                 </w:t>
      </w:r>
    </w:p>
    <w:p w14:paraId="577FF4FC" w14:textId="60ACAB30" w:rsidR="00291362" w:rsidRPr="00291362" w:rsidRDefault="00223BD2" w:rsidP="00291362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</w:rPr>
      </w:pPr>
      <w:r>
        <w:rPr>
          <w:rFonts w:ascii="Arial" w:hAnsi="Arial" w:cs="Arial"/>
          <w:b/>
          <w:bCs/>
          <w:iCs/>
        </w:rPr>
        <w:t>Remisshantering</w:t>
      </w:r>
      <w:r w:rsidR="00291362" w:rsidRPr="00291362">
        <w:rPr>
          <w:rFonts w:ascii="Arial" w:hAnsi="Arial" w:cs="Arial"/>
          <w:b/>
          <w:bCs/>
          <w:iCs/>
        </w:rPr>
        <w:t xml:space="preserve"> </w:t>
      </w:r>
    </w:p>
    <w:p w14:paraId="6B6CD692" w14:textId="77777777" w:rsidR="0082269B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 w:rsidRPr="004F58FD">
        <w:rPr>
          <w:rFonts w:eastAsia="Calibri"/>
          <w:lang w:eastAsia="en-US"/>
        </w:rPr>
        <w:t xml:space="preserve">Konsultremiss </w:t>
      </w:r>
      <w:proofErr w:type="spellStart"/>
      <w:r w:rsidRPr="004F58FD">
        <w:rPr>
          <w:rFonts w:eastAsia="Calibri"/>
          <w:lang w:eastAsia="en-US"/>
        </w:rPr>
        <w:t>ankomstregistreras</w:t>
      </w:r>
      <w:proofErr w:type="spellEnd"/>
      <w:r w:rsidRPr="004F58FD">
        <w:rPr>
          <w:rFonts w:eastAsia="Calibri"/>
          <w:lang w:eastAsia="en-US"/>
        </w:rPr>
        <w:t xml:space="preserve"> av sekreterare och läggs därefter till bakjour</w:t>
      </w:r>
      <w:r>
        <w:rPr>
          <w:rFonts w:eastAsia="Calibri"/>
          <w:lang w:eastAsia="en-US"/>
        </w:rPr>
        <w:t xml:space="preserve"> för bedömning</w:t>
      </w:r>
      <w:r w:rsidRPr="004F58FD">
        <w:rPr>
          <w:rFonts w:eastAsia="Calibri"/>
          <w:lang w:eastAsia="en-US"/>
        </w:rPr>
        <w:t>.</w:t>
      </w:r>
      <w:r>
        <w:rPr>
          <w:rFonts w:eastAsia="Calibri"/>
          <w:lang w:eastAsia="en-US"/>
        </w:rPr>
        <w:t xml:space="preserve"> Bakjouren bedömer när patienten </w:t>
      </w:r>
      <w:r w:rsidRPr="00EB2AFC">
        <w:rPr>
          <w:rFonts w:eastAsia="Calibri"/>
          <w:i/>
          <w:iCs/>
          <w:u w:val="single"/>
          <w:lang w:eastAsia="en-US"/>
        </w:rPr>
        <w:t>senast</w:t>
      </w:r>
      <w:r w:rsidRPr="00EB2AFC">
        <w:rPr>
          <w:rFonts w:eastAsia="Calibri"/>
          <w:u w:val="single"/>
          <w:lang w:eastAsia="en-US"/>
        </w:rPr>
        <w:t xml:space="preserve"> </w:t>
      </w:r>
      <w:r>
        <w:rPr>
          <w:rFonts w:eastAsia="Calibri"/>
          <w:lang w:eastAsia="en-US"/>
        </w:rPr>
        <w:t>behöver undersökas.</w:t>
      </w:r>
    </w:p>
    <w:p w14:paraId="4970A16A" w14:textId="596E806D" w:rsidR="0082269B" w:rsidRPr="004F58FD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Efter bedömning lämnas remissen till joursköterska</w:t>
      </w:r>
      <w:r w:rsidR="00F8366B">
        <w:rPr>
          <w:rFonts w:eastAsia="Calibri"/>
          <w:lang w:eastAsia="en-US"/>
        </w:rPr>
        <w:t>n</w:t>
      </w:r>
      <w:r>
        <w:rPr>
          <w:rFonts w:eastAsia="Calibri"/>
          <w:lang w:eastAsia="en-US"/>
        </w:rPr>
        <w:t>. Viktigt med muntlig rapportering om det är brådskande.</w:t>
      </w:r>
    </w:p>
    <w:p w14:paraId="00ED3B73" w14:textId="16CBC3AA" w:rsidR="0082269B" w:rsidRPr="005B0942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ascii="Calibri" w:eastAsia="Calibri" w:hAnsi="Calibri"/>
          <w:lang w:eastAsia="en-US"/>
        </w:rPr>
      </w:pPr>
      <w:r>
        <w:rPr>
          <w:rFonts w:eastAsia="Calibri"/>
          <w:lang w:eastAsia="en-US"/>
        </w:rPr>
        <w:t>Konsultationen</w:t>
      </w:r>
      <w:r w:rsidRPr="004F58FD">
        <w:rPr>
          <w:rFonts w:eastAsia="Calibri"/>
          <w:lang w:eastAsia="en-US"/>
        </w:rPr>
        <w:t xml:space="preserve"> ska vara nödvändig för</w:t>
      </w:r>
      <w:r>
        <w:rPr>
          <w:rFonts w:eastAsia="Calibri"/>
          <w:lang w:eastAsia="en-US"/>
        </w:rPr>
        <w:t xml:space="preserve"> patientens</w:t>
      </w:r>
      <w:r w:rsidRPr="004F58FD">
        <w:rPr>
          <w:rFonts w:eastAsia="Calibri"/>
          <w:lang w:eastAsia="en-US"/>
        </w:rPr>
        <w:t xml:space="preserve"> aktuella </w:t>
      </w:r>
      <w:r>
        <w:rPr>
          <w:rFonts w:eastAsia="Calibri"/>
          <w:lang w:eastAsia="en-US"/>
        </w:rPr>
        <w:t>inneliggande vård</w:t>
      </w:r>
      <w:r w:rsidRPr="004F58FD">
        <w:rPr>
          <w:rFonts w:eastAsia="Calibri"/>
          <w:lang w:eastAsia="en-US"/>
        </w:rPr>
        <w:t>, alternativt ske på grund av akut ögonsjukdom</w:t>
      </w:r>
      <w:r>
        <w:rPr>
          <w:rFonts w:eastAsia="Calibri"/>
          <w:lang w:eastAsia="en-US"/>
        </w:rPr>
        <w:t>.</w:t>
      </w:r>
    </w:p>
    <w:p w14:paraId="280E5962" w14:textId="77777777" w:rsidR="0082269B" w:rsidRPr="00755BE0" w:rsidRDefault="0082269B" w:rsidP="0082269B">
      <w:pPr>
        <w:pStyle w:val="Liststycke"/>
        <w:numPr>
          <w:ilvl w:val="0"/>
          <w:numId w:val="22"/>
        </w:numPr>
        <w:spacing w:line="259" w:lineRule="auto"/>
        <w:ind w:right="0"/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U</w:t>
      </w:r>
      <w:r w:rsidRPr="001337B1">
        <w:rPr>
          <w:rFonts w:eastAsia="Calibri"/>
          <w:lang w:eastAsia="en-US"/>
        </w:rPr>
        <w:t>ndersökning på NÄL</w:t>
      </w:r>
      <w:r>
        <w:rPr>
          <w:rFonts w:eastAsia="Calibri"/>
          <w:lang w:eastAsia="en-US"/>
        </w:rPr>
        <w:t xml:space="preserve"> utförs om p</w:t>
      </w:r>
      <w:r w:rsidRPr="00755BE0">
        <w:rPr>
          <w:rFonts w:eastAsia="Calibri"/>
          <w:lang w:eastAsia="en-US"/>
        </w:rPr>
        <w:t xml:space="preserve">atienten </w:t>
      </w:r>
      <w:r>
        <w:rPr>
          <w:rFonts w:eastAsia="Calibri"/>
          <w:lang w:eastAsia="en-US"/>
        </w:rPr>
        <w:t xml:space="preserve">av </w:t>
      </w:r>
      <w:r w:rsidRPr="00575183">
        <w:rPr>
          <w:rFonts w:eastAsia="Calibri"/>
          <w:i/>
          <w:iCs/>
          <w:lang w:eastAsia="en-US"/>
        </w:rPr>
        <w:t xml:space="preserve">medicinska skäl </w:t>
      </w:r>
      <w:r>
        <w:rPr>
          <w:rFonts w:eastAsia="Calibri"/>
          <w:lang w:eastAsia="en-US"/>
        </w:rPr>
        <w:t>inte är</w:t>
      </w:r>
      <w:r w:rsidRPr="00755BE0">
        <w:rPr>
          <w:rFonts w:eastAsia="Calibri"/>
          <w:lang w:eastAsia="en-US"/>
        </w:rPr>
        <w:t xml:space="preserve"> möjlig att undersöka i Uddevalla</w:t>
      </w:r>
      <w:r>
        <w:rPr>
          <w:rFonts w:eastAsia="Calibri"/>
          <w:lang w:eastAsia="en-US"/>
        </w:rPr>
        <w:t>.</w:t>
      </w:r>
    </w:p>
    <w:p w14:paraId="4987DDB1" w14:textId="77777777" w:rsidR="0082269B" w:rsidRPr="00F053E3" w:rsidRDefault="0082269B" w:rsidP="0082269B">
      <w:pPr>
        <w:pStyle w:val="Liststycke"/>
        <w:numPr>
          <w:ilvl w:val="0"/>
          <w:numId w:val="22"/>
        </w:numPr>
        <w:spacing w:line="240" w:lineRule="auto"/>
        <w:ind w:right="0"/>
        <w:contextualSpacing w:val="0"/>
      </w:pPr>
      <w:r>
        <w:t xml:space="preserve">Om undersökning på NÄL är nödvändig </w:t>
      </w:r>
      <w:r w:rsidRPr="00E77AD5">
        <w:rPr>
          <w:u w:val="single"/>
        </w:rPr>
        <w:t>före</w:t>
      </w:r>
      <w:r>
        <w:t xml:space="preserve"> nästa ordinarie konsulttillfälle kontaktar bakjour schemaläggare för hantering.</w:t>
      </w:r>
    </w:p>
    <w:p w14:paraId="7C50B384" w14:textId="77777777" w:rsidR="0082269B" w:rsidRDefault="0082269B" w:rsidP="0082269B">
      <w:pPr>
        <w:pStyle w:val="Liststycke"/>
        <w:numPr>
          <w:ilvl w:val="0"/>
          <w:numId w:val="22"/>
        </w:numPr>
        <w:contextualSpacing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O</w:t>
      </w:r>
      <w:r w:rsidRPr="00156482">
        <w:rPr>
          <w:rFonts w:eastAsia="Calibri"/>
          <w:lang w:eastAsia="en-US"/>
        </w:rPr>
        <w:t xml:space="preserve">m patienten </w:t>
      </w:r>
      <w:r>
        <w:rPr>
          <w:rFonts w:eastAsia="Calibri"/>
          <w:lang w:eastAsia="en-US"/>
        </w:rPr>
        <w:t>vårdas på grund av smittsam sjukdom (</w:t>
      </w:r>
      <w:proofErr w:type="gramStart"/>
      <w:r>
        <w:rPr>
          <w:rFonts w:eastAsia="Calibri"/>
          <w:lang w:eastAsia="en-US"/>
        </w:rPr>
        <w:t>t.ex.</w:t>
      </w:r>
      <w:proofErr w:type="gramEnd"/>
      <w:r>
        <w:rPr>
          <w:rFonts w:eastAsia="Calibri"/>
          <w:lang w:eastAsia="en-US"/>
        </w:rPr>
        <w:t xml:space="preserve"> tuberkulos) bör det framgå av remissen om patienten fortfarande är</w:t>
      </w:r>
      <w:r w:rsidRPr="00156482">
        <w:rPr>
          <w:rFonts w:eastAsia="Calibri"/>
          <w:lang w:eastAsia="en-US"/>
        </w:rPr>
        <w:t xml:space="preserve"> smittsam</w:t>
      </w:r>
      <w:r>
        <w:rPr>
          <w:rFonts w:eastAsia="Calibri"/>
          <w:lang w:eastAsia="en-US"/>
        </w:rPr>
        <w:t xml:space="preserve">. Om inte detta framgår behöver telefonkontakt tas. </w:t>
      </w:r>
    </w:p>
    <w:p w14:paraId="33DD578F" w14:textId="77777777" w:rsidR="00E77AD5" w:rsidRPr="004F58FD" w:rsidRDefault="00E77AD5" w:rsidP="00E77AD5">
      <w:pPr>
        <w:pStyle w:val="Liststycke"/>
        <w:numPr>
          <w:ilvl w:val="0"/>
          <w:numId w:val="0"/>
        </w:numPr>
        <w:ind w:left="720"/>
        <w:contextualSpacing w:val="0"/>
        <w:rPr>
          <w:rFonts w:eastAsia="Calibri"/>
          <w:lang w:eastAsia="en-US"/>
        </w:rPr>
      </w:pPr>
    </w:p>
    <w:p w14:paraId="3F03B9CD" w14:textId="77777777" w:rsidR="0082269B" w:rsidRPr="004F58FD" w:rsidRDefault="0082269B" w:rsidP="0082269B">
      <w:pPr>
        <w:spacing w:after="0" w:line="240" w:lineRule="auto"/>
        <w:ind w:left="0" w:right="0"/>
        <w:rPr>
          <w:rFonts w:ascii="Arial" w:hAnsi="Arial" w:cs="Arial"/>
          <w:b/>
          <w:bCs/>
          <w:iCs/>
        </w:rPr>
      </w:pPr>
      <w:r w:rsidRPr="004F58FD">
        <w:rPr>
          <w:rFonts w:ascii="Arial" w:hAnsi="Arial" w:cs="Arial"/>
          <w:b/>
          <w:bCs/>
          <w:iCs/>
        </w:rPr>
        <w:lastRenderedPageBreak/>
        <w:t>Konsult</w:t>
      </w:r>
      <w:r>
        <w:rPr>
          <w:rFonts w:ascii="Arial" w:hAnsi="Arial" w:cs="Arial"/>
          <w:b/>
          <w:bCs/>
          <w:iCs/>
        </w:rPr>
        <w:t>besök</w:t>
      </w:r>
    </w:p>
    <w:bookmarkEnd w:id="0"/>
    <w:p w14:paraId="03493517" w14:textId="77777777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 xml:space="preserve">En </w:t>
      </w:r>
      <w:proofErr w:type="spellStart"/>
      <w:r>
        <w:t>konsulttid</w:t>
      </w:r>
      <w:proofErr w:type="spellEnd"/>
      <w:r>
        <w:t xml:space="preserve"> i Uddevalla är avsatt varje vardag, vid ytterligare behov kan jourtider användas.</w:t>
      </w:r>
    </w:p>
    <w:p w14:paraId="2A8658D2" w14:textId="77777777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proofErr w:type="spellStart"/>
      <w:r>
        <w:t>Resursläkare</w:t>
      </w:r>
      <w:proofErr w:type="spellEnd"/>
      <w:r>
        <w:t xml:space="preserve"> för undersökning på NÄL finns i schemat varje tisdag förmiddag. En motsvarande tidbok med </w:t>
      </w:r>
      <w:r w:rsidRPr="007F6A7D">
        <w:rPr>
          <w:i/>
          <w:iCs/>
        </w:rPr>
        <w:t>spärrade</w:t>
      </w:r>
      <w:r>
        <w:t xml:space="preserve"> tider läggs upp av schemaläggare.</w:t>
      </w:r>
    </w:p>
    <w:p w14:paraId="7F0A433C" w14:textId="77777777" w:rsidR="002F7DC6" w:rsidRPr="007F6A7D" w:rsidRDefault="002F7DC6" w:rsidP="002F7DC6">
      <w:pPr>
        <w:pStyle w:val="Liststycke"/>
        <w:numPr>
          <w:ilvl w:val="1"/>
          <w:numId w:val="21"/>
        </w:numPr>
        <w:spacing w:line="240" w:lineRule="auto"/>
        <w:ind w:right="0"/>
        <w:contextualSpacing w:val="0"/>
      </w:pPr>
      <w:r>
        <w:t>P</w:t>
      </w:r>
      <w:r w:rsidRPr="007F6A7D">
        <w:t xml:space="preserve">atienter som </w:t>
      </w:r>
      <w:r>
        <w:t>måste</w:t>
      </w:r>
      <w:r w:rsidRPr="007F6A7D">
        <w:t xml:space="preserve"> undersökas på NÄL </w:t>
      </w:r>
      <w:r>
        <w:t>planeras in</w:t>
      </w:r>
      <w:r w:rsidRPr="007F6A7D">
        <w:t xml:space="preserve"> på denna lista av </w:t>
      </w:r>
      <w:r w:rsidRPr="003C6203">
        <w:rPr>
          <w:color w:val="009900"/>
        </w:rPr>
        <w:t>sekreterare i grön reception</w:t>
      </w:r>
      <w:r w:rsidRPr="007F6A7D">
        <w:t>.</w:t>
      </w:r>
    </w:p>
    <w:p w14:paraId="47C24890" w14:textId="77777777" w:rsidR="002F7DC6" w:rsidRPr="0099271C" w:rsidRDefault="002F7DC6" w:rsidP="002F7DC6">
      <w:pPr>
        <w:pStyle w:val="Liststycke"/>
        <w:numPr>
          <w:ilvl w:val="1"/>
          <w:numId w:val="21"/>
        </w:numPr>
        <w:spacing w:line="240" w:lineRule="auto"/>
        <w:ind w:right="0"/>
        <w:contextualSpacing w:val="0"/>
      </w:pPr>
      <w:r w:rsidRPr="003C6203">
        <w:rPr>
          <w:color w:val="009900"/>
        </w:rPr>
        <w:t xml:space="preserve">Sekreterare i grön reception </w:t>
      </w:r>
      <w:r w:rsidRPr="0099271C">
        <w:t xml:space="preserve">kontrollerar </w:t>
      </w:r>
      <w:r>
        <w:t xml:space="preserve">på måndagar </w:t>
      </w:r>
      <w:proofErr w:type="spellStart"/>
      <w:r>
        <w:t>kl</w:t>
      </w:r>
      <w:proofErr w:type="spellEnd"/>
      <w:r>
        <w:t xml:space="preserve"> 13</w:t>
      </w:r>
      <w:r w:rsidRPr="0099271C">
        <w:t xml:space="preserve"> om det finns några konsultfall på NÄL till dagen därpå och rapporterar dessa till </w:t>
      </w:r>
      <w:r w:rsidRPr="007A19B1">
        <w:rPr>
          <w:color w:val="0071B0"/>
        </w:rPr>
        <w:t>joursköterskan</w:t>
      </w:r>
      <w:r w:rsidRPr="0099271C">
        <w:t>.</w:t>
      </w:r>
    </w:p>
    <w:p w14:paraId="03668838" w14:textId="77777777" w:rsidR="002F7DC6" w:rsidRDefault="002F7DC6" w:rsidP="002F7DC6">
      <w:pPr>
        <w:pStyle w:val="Liststycke"/>
        <w:numPr>
          <w:ilvl w:val="2"/>
          <w:numId w:val="21"/>
        </w:numPr>
        <w:spacing w:line="240" w:lineRule="auto"/>
        <w:ind w:right="0"/>
        <w:contextualSpacing w:val="0"/>
      </w:pPr>
      <w:r>
        <w:t xml:space="preserve">Om patienter </w:t>
      </w:r>
      <w:r w:rsidRPr="007F6A7D">
        <w:rPr>
          <w:u w:val="single"/>
        </w:rPr>
        <w:t xml:space="preserve">ej </w:t>
      </w:r>
      <w:r>
        <w:t xml:space="preserve">är bokade </w:t>
      </w:r>
      <w:proofErr w:type="gramStart"/>
      <w:r>
        <w:t xml:space="preserve">meddelar </w:t>
      </w:r>
      <w:r w:rsidRPr="003C6203">
        <w:rPr>
          <w:color w:val="009900"/>
        </w:rPr>
        <w:t>sekreterare</w:t>
      </w:r>
      <w:proofErr w:type="gramEnd"/>
      <w:r w:rsidRPr="003C6203">
        <w:rPr>
          <w:color w:val="009900"/>
        </w:rPr>
        <w:t xml:space="preserve"> i grön reception </w:t>
      </w:r>
      <w:r w:rsidRPr="003C6203">
        <w:rPr>
          <w:color w:val="BA283D"/>
        </w:rPr>
        <w:t>schemaläggare</w:t>
      </w:r>
      <w:r>
        <w:t xml:space="preserve"> som </w:t>
      </w:r>
      <w:proofErr w:type="spellStart"/>
      <w:r>
        <w:t>omplanerar</w:t>
      </w:r>
      <w:proofErr w:type="spellEnd"/>
      <w:r>
        <w:t xml:space="preserve"> NÄL-passet till antingen mottagning eller resurstid. Detta anges i schemat före </w:t>
      </w:r>
      <w:proofErr w:type="spellStart"/>
      <w:r>
        <w:t>kl</w:t>
      </w:r>
      <w:proofErr w:type="spellEnd"/>
      <w:r>
        <w:t xml:space="preserve"> 15, så läkaren vet om hen ska åka till NÄL eller inte nästa dag.</w:t>
      </w:r>
    </w:p>
    <w:p w14:paraId="0F847FE6" w14:textId="77777777" w:rsidR="002F7DC6" w:rsidRDefault="002F7DC6" w:rsidP="002F7DC6">
      <w:pPr>
        <w:pStyle w:val="Liststycke"/>
        <w:numPr>
          <w:ilvl w:val="2"/>
          <w:numId w:val="21"/>
        </w:numPr>
        <w:spacing w:line="240" w:lineRule="auto"/>
        <w:ind w:right="0"/>
        <w:contextualSpacing w:val="0"/>
      </w:pPr>
      <w:r>
        <w:t xml:space="preserve">Om konsultfall på NÄL </w:t>
      </w:r>
      <w:r w:rsidRPr="003C6203">
        <w:rPr>
          <w:u w:val="single"/>
        </w:rPr>
        <w:t>är bokade</w:t>
      </w:r>
      <w:r>
        <w:t xml:space="preserve"> informerar </w:t>
      </w:r>
      <w:r w:rsidRPr="003C6203">
        <w:rPr>
          <w:color w:val="009900"/>
        </w:rPr>
        <w:t xml:space="preserve">sekreterare </w:t>
      </w:r>
      <w:r w:rsidRPr="007A19B1">
        <w:rPr>
          <w:color w:val="0071B0"/>
        </w:rPr>
        <w:t>joursköterskan</w:t>
      </w:r>
      <w:r>
        <w:t xml:space="preserve"> som kontaktar aktuell vårdavdelning och stämmer av om medicinskt hinder för undersökning i Uddevalla kvarstår. Om patienten förbättrats bokas hen på en ordinarie tid i Uddevalla i stället, kvarstår annars på listan. </w:t>
      </w:r>
      <w:r w:rsidRPr="007A19B1">
        <w:rPr>
          <w:color w:val="0071B0"/>
        </w:rPr>
        <w:t>Joursköterskan</w:t>
      </w:r>
      <w:r>
        <w:t xml:space="preserve"> meddelar därefter </w:t>
      </w:r>
      <w:r w:rsidRPr="003C6203">
        <w:rPr>
          <w:color w:val="BA283D"/>
          <w14:textFill>
            <w14:solidFill>
              <w14:srgbClr w14:val="BA283D">
                <w14:lumMod w14:val="75000"/>
              </w14:srgbClr>
            </w14:solidFill>
          </w14:textFill>
        </w:rPr>
        <w:t>s</w:t>
      </w:r>
      <w:r w:rsidRPr="003C6203">
        <w:rPr>
          <w:color w:val="BA283D"/>
        </w:rPr>
        <w:t>chemaläggare</w:t>
      </w:r>
      <w:r>
        <w:t xml:space="preserve"> ska så snart som möjligt om patienter kvarstår på NÄL-listan, eller ej (i så fall schemaändring som ovan).</w:t>
      </w:r>
    </w:p>
    <w:p w14:paraId="692B4CD4" w14:textId="77777777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I vissa fall kan konsultundersökning på NÄL utföras av barnögonläkare i samband med ROP-screening (torsdag).</w:t>
      </w:r>
    </w:p>
    <w:p w14:paraId="3D2F5CA6" w14:textId="77777777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K</w:t>
      </w:r>
      <w:r w:rsidRPr="00942766">
        <w:t>onsult</w:t>
      </w:r>
      <w:r>
        <w:t>undersökning</w:t>
      </w:r>
      <w:r w:rsidRPr="00942766">
        <w:t xml:space="preserve"> på NÄL görs </w:t>
      </w:r>
      <w:proofErr w:type="spellStart"/>
      <w:r w:rsidRPr="00942766">
        <w:t>bedside</w:t>
      </w:r>
      <w:proofErr w:type="spellEnd"/>
      <w:r w:rsidRPr="00942766">
        <w:t xml:space="preserve"> då det saknas både assisterande personal och larm på ögon</w:t>
      </w:r>
      <w:r>
        <w:t>expeditionen. Om undersökning ändå behöver utföras där ska personal från aktuell vårdavdelning följa med av säkerhetsskäl.</w:t>
      </w:r>
    </w:p>
    <w:p w14:paraId="5D021AE7" w14:textId="77777777" w:rsidR="002F7DC6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Akut konsultation på Uddevalla sjukhus kväll/helg utförs av primärjour.</w:t>
      </w:r>
    </w:p>
    <w:p w14:paraId="34CEFE83" w14:textId="77777777" w:rsidR="002F7DC6" w:rsidRPr="00536A5A" w:rsidRDefault="002F7DC6" w:rsidP="002F7DC6">
      <w:pPr>
        <w:pStyle w:val="Liststycke"/>
        <w:numPr>
          <w:ilvl w:val="0"/>
          <w:numId w:val="21"/>
        </w:numPr>
        <w:spacing w:line="240" w:lineRule="auto"/>
        <w:ind w:left="714" w:right="0" w:hanging="357"/>
        <w:contextualSpacing w:val="0"/>
      </w:pPr>
      <w:r>
        <w:t>Akut konsultation på NÄL kväll/helg utförs av lokal bakjour om sådan finns, annars av primärjour.</w:t>
      </w:r>
    </w:p>
    <w:p w14:paraId="29DBC876" w14:textId="77777777" w:rsidR="00291362" w:rsidRPr="00291362" w:rsidRDefault="00291362" w:rsidP="00223BD2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sectPr w:rsidR="00291362" w:rsidRPr="00291362" w:rsidSect="0029136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DA827" w14:textId="77777777" w:rsidR="008877D4" w:rsidRDefault="008877D4">
      <w:r>
        <w:separator/>
      </w:r>
    </w:p>
  </w:endnote>
  <w:endnote w:type="continuationSeparator" w:id="0">
    <w:p w14:paraId="201A3414" w14:textId="77777777" w:rsidR="008877D4" w:rsidRDefault="008877D4">
      <w:r>
        <w:continuationSeparator/>
      </w:r>
    </w:p>
  </w:endnote>
  <w:endnote w:type="continuationNotice" w:id="1">
    <w:p w14:paraId="1FE90A0C" w14:textId="77777777" w:rsidR="008877D4" w:rsidRDefault="008877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Device Font 10cp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ED7782" w14:textId="77777777" w:rsidR="008877D4" w:rsidRDefault="008877D4"/>
  </w:footnote>
  <w:footnote w:type="continuationSeparator" w:id="0">
    <w:p w14:paraId="65FF01C3" w14:textId="77777777" w:rsidR="008877D4" w:rsidRDefault="008877D4">
      <w:r>
        <w:continuationSeparator/>
      </w:r>
    </w:p>
  </w:footnote>
  <w:footnote w:type="continuationNotice" w:id="1">
    <w:p w14:paraId="531E14B5" w14:textId="77777777" w:rsidR="008877D4" w:rsidRDefault="008877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89C2874"/>
    <w:multiLevelType w:val="hybridMultilevel"/>
    <w:tmpl w:val="60BC99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082ACB"/>
    <w:multiLevelType w:val="hybridMultilevel"/>
    <w:tmpl w:val="6CA0C39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D110111"/>
    <w:multiLevelType w:val="hybridMultilevel"/>
    <w:tmpl w:val="A69AF552"/>
    <w:lvl w:ilvl="0" w:tplc="FFFFFFFF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4176873">
    <w:abstractNumId w:val="20"/>
  </w:num>
  <w:num w:numId="2" w16cid:durableId="1015227573">
    <w:abstractNumId w:val="17"/>
  </w:num>
  <w:num w:numId="3" w16cid:durableId="1476490923">
    <w:abstractNumId w:val="0"/>
  </w:num>
  <w:num w:numId="4" w16cid:durableId="1681352449">
    <w:abstractNumId w:val="6"/>
  </w:num>
  <w:num w:numId="5" w16cid:durableId="991636274">
    <w:abstractNumId w:val="18"/>
  </w:num>
  <w:num w:numId="6" w16cid:durableId="1086338902">
    <w:abstractNumId w:val="2"/>
  </w:num>
  <w:num w:numId="7" w16cid:durableId="1113398981">
    <w:abstractNumId w:val="14"/>
  </w:num>
  <w:num w:numId="8" w16cid:durableId="430514663">
    <w:abstractNumId w:val="10"/>
  </w:num>
  <w:num w:numId="9" w16cid:durableId="1449205397">
    <w:abstractNumId w:val="1"/>
  </w:num>
  <w:num w:numId="10" w16cid:durableId="898439018">
    <w:abstractNumId w:val="1"/>
  </w:num>
  <w:num w:numId="11" w16cid:durableId="205994819">
    <w:abstractNumId w:val="3"/>
  </w:num>
  <w:num w:numId="12" w16cid:durableId="1004170098">
    <w:abstractNumId w:val="4"/>
  </w:num>
  <w:num w:numId="13" w16cid:durableId="217329424">
    <w:abstractNumId w:val="16"/>
  </w:num>
  <w:num w:numId="14" w16cid:durableId="1803576215">
    <w:abstractNumId w:val="11"/>
  </w:num>
  <w:num w:numId="15" w16cid:durableId="634064276">
    <w:abstractNumId w:val="7"/>
  </w:num>
  <w:num w:numId="16" w16cid:durableId="1720782872">
    <w:abstractNumId w:val="15"/>
  </w:num>
  <w:num w:numId="17" w16cid:durableId="570430327">
    <w:abstractNumId w:val="5"/>
  </w:num>
  <w:num w:numId="18" w16cid:durableId="1607075488">
    <w:abstractNumId w:val="13"/>
  </w:num>
  <w:num w:numId="19" w16cid:durableId="1326666312">
    <w:abstractNumId w:val="19"/>
  </w:num>
  <w:num w:numId="20" w16cid:durableId="184486626">
    <w:abstractNumId w:val="12"/>
  </w:num>
  <w:num w:numId="21" w16cid:durableId="448819298">
    <w:abstractNumId w:val="8"/>
  </w:num>
  <w:num w:numId="22" w16cid:durableId="125659440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3BD2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362"/>
    <w:rsid w:val="00294791"/>
    <w:rsid w:val="002B0B30"/>
    <w:rsid w:val="002B0C78"/>
    <w:rsid w:val="002C0C02"/>
    <w:rsid w:val="002C1277"/>
    <w:rsid w:val="002C3FD4"/>
    <w:rsid w:val="002C60AD"/>
    <w:rsid w:val="002D0E0E"/>
    <w:rsid w:val="002D6023"/>
    <w:rsid w:val="002E263F"/>
    <w:rsid w:val="002E3460"/>
    <w:rsid w:val="002E6F81"/>
    <w:rsid w:val="002F08BA"/>
    <w:rsid w:val="002F2CFF"/>
    <w:rsid w:val="002F568B"/>
    <w:rsid w:val="002F7818"/>
    <w:rsid w:val="002F7DC6"/>
    <w:rsid w:val="003066D0"/>
    <w:rsid w:val="00311401"/>
    <w:rsid w:val="00311A20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FB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2022"/>
    <w:rsid w:val="005578FA"/>
    <w:rsid w:val="00565129"/>
    <w:rsid w:val="00565CD0"/>
    <w:rsid w:val="00567820"/>
    <w:rsid w:val="00576A08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4A7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39D"/>
    <w:rsid w:val="007F5DD5"/>
    <w:rsid w:val="00821A1B"/>
    <w:rsid w:val="0082269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77D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FB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436B"/>
    <w:rsid w:val="00C70E19"/>
    <w:rsid w:val="00C72574"/>
    <w:rsid w:val="00C7430C"/>
    <w:rsid w:val="00C85DA1"/>
    <w:rsid w:val="00C9071C"/>
    <w:rsid w:val="00C908FF"/>
    <w:rsid w:val="00C97BD3"/>
    <w:rsid w:val="00CA286A"/>
    <w:rsid w:val="00CA39EF"/>
    <w:rsid w:val="00CA521F"/>
    <w:rsid w:val="00CB0493"/>
    <w:rsid w:val="00CB17FF"/>
    <w:rsid w:val="00CB1ED7"/>
    <w:rsid w:val="00CC167C"/>
    <w:rsid w:val="00CC52D9"/>
    <w:rsid w:val="00CD6647"/>
    <w:rsid w:val="00CD775B"/>
    <w:rsid w:val="00CE4B73"/>
    <w:rsid w:val="00CF002B"/>
    <w:rsid w:val="00CF70BB"/>
    <w:rsid w:val="00D074DB"/>
    <w:rsid w:val="00D139CF"/>
    <w:rsid w:val="00D37E7F"/>
    <w:rsid w:val="00D47AD7"/>
    <w:rsid w:val="00D51529"/>
    <w:rsid w:val="00D76B7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44D"/>
    <w:rsid w:val="00E54B47"/>
    <w:rsid w:val="00E553BF"/>
    <w:rsid w:val="00E55D93"/>
    <w:rsid w:val="00E61294"/>
    <w:rsid w:val="00E7237C"/>
    <w:rsid w:val="00E77AD5"/>
    <w:rsid w:val="00E77C46"/>
    <w:rsid w:val="00E83EFB"/>
    <w:rsid w:val="00E86CE8"/>
    <w:rsid w:val="00E90E82"/>
    <w:rsid w:val="00EA00CB"/>
    <w:rsid w:val="00EA1BAA"/>
    <w:rsid w:val="00EA3FCD"/>
    <w:rsid w:val="00EA42A0"/>
    <w:rsid w:val="00EB2AFC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11D8"/>
    <w:rsid w:val="00F8366B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11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2-2087047004-41/surrogate/Konsultverksamhet%20i%20NU-sjukv%c3%a5rden%20(l%c3%a4kare)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530</Words>
  <Characters>2809</Characters>
  <Application>Microsoft Office Word</Application>
  <DocSecurity>0</DocSecurity>
  <Lines>23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Ögonklinikens konsultverksamhet</dc:title>
  <dc:subject/>
  <dc:creator>patrik.jens.johansson@vgregion.se</dc:creator>
  <keywords/>
  <lastModifiedBy>Pernilla Edvinsson</lastModifiedBy>
  <revision>22</revision>
  <lastPrinted>2016-03-31T10:56:00.0000000Z</lastPrinted>
  <dcterms:created xsi:type="dcterms:W3CDTF">2022-05-12T03:59:00.0000000Z</dcterms:created>
  <dcterms:modified xsi:type="dcterms:W3CDTF">2025-10-06T13:35:00.0000000Z</dcterms:modified>
</coreProperties>
</file>