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A168" w14:textId="77777777" w:rsidR="00213FA9" w:rsidRDefault="00213FA9" w:rsidP="00F35B05">
      <w:pPr>
        <w:pStyle w:val="Rubrik2"/>
        <w:sectPr w:rsidR="00213FA9" w:rsidSect="00213F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E2535F" w14:textId="77777777" w:rsidR="00213FA9" w:rsidRPr="00213FA9" w:rsidRDefault="00213FA9" w:rsidP="00213FA9">
      <w:pPr>
        <w:spacing w:after="0" w:line="240" w:lineRule="auto"/>
        <w:ind w:left="0" w:right="0"/>
        <w:rPr>
          <w:szCs w:val="20"/>
        </w:rPr>
      </w:pPr>
    </w:p>
    <w:p w14:paraId="7AA55207" w14:textId="77777777" w:rsidR="00213FA9" w:rsidRPr="00213FA9" w:rsidRDefault="00213FA9" w:rsidP="00213FA9">
      <w:pPr>
        <w:spacing w:after="0" w:line="240" w:lineRule="auto"/>
        <w:ind w:left="0" w:right="0"/>
        <w:rPr>
          <w:szCs w:val="20"/>
        </w:rPr>
      </w:pPr>
    </w:p>
    <w:p w14:paraId="3348D3C0" w14:textId="77777777" w:rsidR="00213FA9" w:rsidRPr="00213FA9" w:rsidRDefault="00213FA9" w:rsidP="00213FA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3FA9">
        <w:rPr>
          <w:szCs w:val="20"/>
        </w:rPr>
        <w:tab/>
      </w:r>
    </w:p>
    <w:p w14:paraId="0BF0344F" w14:textId="1F8A32BC" w:rsidR="00213FA9" w:rsidRPr="00213FA9" w:rsidRDefault="00213FA9" w:rsidP="00213FA9">
      <w:pPr>
        <w:spacing w:after="0" w:line="240" w:lineRule="auto"/>
        <w:ind w:left="0" w:right="-568"/>
        <w:rPr>
          <w:szCs w:val="20"/>
        </w:rPr>
      </w:pPr>
      <w:r w:rsidRPr="00213FA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7771A" wp14:editId="166799F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11017" w14:textId="77777777" w:rsidR="00213FA9" w:rsidRPr="003D37FD" w:rsidRDefault="00213FA9" w:rsidP="00213FA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28181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D777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F011017" w14:textId="77777777" w:rsidR="00213FA9" w:rsidRPr="003D37FD" w:rsidRDefault="00213FA9" w:rsidP="00213FA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28181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13FA9" w:rsidRPr="00213FA9" w14:paraId="1C25871D" w14:textId="77777777" w:rsidTr="0002534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9138016" w14:textId="77777777" w:rsidR="00213FA9" w:rsidRPr="00213FA9" w:rsidRDefault="00213FA9" w:rsidP="00213FA9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213FA9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APL – Tillverkning av läkemedel till enskild patient</w:t>
            </w:r>
          </w:p>
        </w:tc>
      </w:tr>
    </w:tbl>
    <w:p w14:paraId="66BD2313" w14:textId="77777777" w:rsidR="00213FA9" w:rsidRPr="00213FA9" w:rsidRDefault="00213FA9" w:rsidP="00213FA9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00F76AF2" w14:textId="77777777" w:rsidR="00213FA9" w:rsidRPr="00213FA9" w:rsidRDefault="00213FA9" w:rsidP="00213FA9">
      <w:pPr>
        <w:spacing w:after="0" w:line="240" w:lineRule="auto"/>
        <w:ind w:left="0" w:right="0"/>
        <w:rPr>
          <w:bCs/>
          <w:color w:val="212121"/>
          <w:u w:val="single"/>
        </w:rPr>
      </w:pPr>
      <w:r w:rsidRPr="00213FA9">
        <w:rPr>
          <w:bCs/>
          <w:color w:val="212121"/>
          <w:u w:val="single"/>
        </w:rPr>
        <w:t xml:space="preserve">Ring APL Kundservice om Du har frågor kring preparatet som Du vill beställa </w:t>
      </w:r>
    </w:p>
    <w:p w14:paraId="2ECE6DA1" w14:textId="77777777" w:rsidR="00213FA9" w:rsidRPr="00213FA9" w:rsidRDefault="00213FA9" w:rsidP="00213FA9">
      <w:pPr>
        <w:spacing w:after="0" w:line="240" w:lineRule="auto"/>
        <w:ind w:left="0" w:right="0"/>
        <w:rPr>
          <w:b/>
          <w:bCs/>
          <w:color w:val="212121"/>
        </w:rPr>
      </w:pPr>
    </w:p>
    <w:p w14:paraId="4050774E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  <w:r w:rsidRPr="00213FA9">
        <w:rPr>
          <w:color w:val="212121"/>
        </w:rPr>
        <w:t>Tel: 010-447 97 00  </w:t>
      </w:r>
      <w:r w:rsidRPr="00213FA9">
        <w:rPr>
          <w:color w:val="212121"/>
        </w:rPr>
        <w:br/>
      </w:r>
    </w:p>
    <w:p w14:paraId="69FDCB0E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  <w:r w:rsidRPr="00213FA9">
        <w:rPr>
          <w:color w:val="212121"/>
        </w:rPr>
        <w:t>Öppettider: Mån-fre kl 07:30-17:00</w:t>
      </w:r>
    </w:p>
    <w:p w14:paraId="4863C6D4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</w:p>
    <w:p w14:paraId="36CF9EB0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</w:p>
    <w:p w14:paraId="5607A073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  <w:u w:val="single"/>
        </w:rPr>
      </w:pPr>
      <w:r w:rsidRPr="00213FA9">
        <w:rPr>
          <w:color w:val="212121"/>
          <w:u w:val="single"/>
        </w:rPr>
        <w:t>Skriv ned det som skall beställas enligt nedan och lämna till behörig beställare.</w:t>
      </w:r>
    </w:p>
    <w:p w14:paraId="7DA345CC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</w:p>
    <w:p w14:paraId="7BB9A422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Patientnamn</w:t>
      </w:r>
    </w:p>
    <w:p w14:paraId="1BDAA477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2DE4234D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Personnummer</w:t>
      </w:r>
    </w:p>
    <w:p w14:paraId="242B120C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23601E5E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Läkemedelsnamn (namn, styrka)</w:t>
      </w:r>
    </w:p>
    <w:p w14:paraId="3979C4FB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0F8699F1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 xml:space="preserve">Beredningsform (t ex inj.vätska, ögondroppar) </w:t>
      </w:r>
    </w:p>
    <w:p w14:paraId="39CC7457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7397F383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Mängd/förpackning</w:t>
      </w:r>
    </w:p>
    <w:p w14:paraId="2765D47D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08958878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Antal förpackningar</w:t>
      </w:r>
    </w:p>
    <w:p w14:paraId="6BA11AE3" w14:textId="77777777" w:rsidR="00213FA9" w:rsidRPr="00213FA9" w:rsidRDefault="00213FA9" w:rsidP="00213FA9">
      <w:pPr>
        <w:spacing w:after="0" w:line="240" w:lineRule="auto"/>
        <w:ind w:left="60" w:right="0"/>
        <w:rPr>
          <w:color w:val="212121"/>
        </w:rPr>
      </w:pPr>
    </w:p>
    <w:p w14:paraId="1E91789E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Administreringssätt (t ex oralt, epiduralt)</w:t>
      </w:r>
    </w:p>
    <w:p w14:paraId="4DCD0C81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4E65992A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  <w:r w:rsidRPr="00213FA9">
        <w:rPr>
          <w:color w:val="212121"/>
        </w:rPr>
        <w:t xml:space="preserve"> -    Förpackning (t ex kassett, inj.flaska, spruta)</w:t>
      </w:r>
    </w:p>
    <w:p w14:paraId="2AB1B41B" w14:textId="77777777" w:rsidR="00213FA9" w:rsidRPr="00213FA9" w:rsidRDefault="00213FA9" w:rsidP="00213FA9">
      <w:pPr>
        <w:spacing w:after="0" w:line="240" w:lineRule="auto"/>
        <w:ind w:left="420" w:right="0"/>
        <w:contextualSpacing/>
        <w:rPr>
          <w:color w:val="212121"/>
        </w:rPr>
      </w:pPr>
    </w:p>
    <w:p w14:paraId="7E572D19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Ordinerande läkare</w:t>
      </w:r>
    </w:p>
    <w:p w14:paraId="716A083F" w14:textId="77777777" w:rsidR="00213FA9" w:rsidRPr="00213FA9" w:rsidRDefault="00213FA9" w:rsidP="00213FA9">
      <w:pPr>
        <w:spacing w:after="0" w:line="240" w:lineRule="auto"/>
        <w:ind w:left="60" w:right="0"/>
        <w:rPr>
          <w:color w:val="212121"/>
        </w:rPr>
      </w:pPr>
    </w:p>
    <w:p w14:paraId="0BCB55F2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Önskat leveransdatum</w:t>
      </w:r>
    </w:p>
    <w:p w14:paraId="12ACDE89" w14:textId="77777777" w:rsidR="00213FA9" w:rsidRPr="00213FA9" w:rsidRDefault="00213FA9" w:rsidP="00213FA9">
      <w:pPr>
        <w:spacing w:after="0" w:line="240" w:lineRule="auto"/>
        <w:ind w:left="60" w:right="0"/>
        <w:rPr>
          <w:color w:val="212121"/>
        </w:rPr>
      </w:pPr>
    </w:p>
    <w:p w14:paraId="0CE1FB66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Önskat klockslag</w:t>
      </w:r>
    </w:p>
    <w:p w14:paraId="5476326C" w14:textId="77777777" w:rsidR="00213FA9" w:rsidRPr="00213FA9" w:rsidRDefault="00213FA9" w:rsidP="00213FA9">
      <w:pPr>
        <w:spacing w:after="0" w:line="240" w:lineRule="auto"/>
        <w:ind w:left="60" w:right="0"/>
        <w:rPr>
          <w:color w:val="212121"/>
        </w:rPr>
      </w:pPr>
    </w:p>
    <w:p w14:paraId="5579462E" w14:textId="77777777" w:rsidR="00213FA9" w:rsidRPr="00213FA9" w:rsidRDefault="00213FA9" w:rsidP="00213FA9">
      <w:pPr>
        <w:numPr>
          <w:ilvl w:val="0"/>
          <w:numId w:val="20"/>
        </w:numPr>
        <w:spacing w:after="0" w:line="240" w:lineRule="auto"/>
        <w:ind w:right="0"/>
        <w:contextualSpacing/>
        <w:rPr>
          <w:color w:val="212121"/>
        </w:rPr>
      </w:pPr>
      <w:r w:rsidRPr="00213FA9">
        <w:rPr>
          <w:color w:val="212121"/>
        </w:rPr>
        <w:t>Leveransplats (t ex plan 7, grön korridor, reception)</w:t>
      </w:r>
    </w:p>
    <w:p w14:paraId="28863099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</w:p>
    <w:p w14:paraId="3F0327E9" w14:textId="77777777" w:rsidR="00213FA9" w:rsidRPr="00213FA9" w:rsidRDefault="00213FA9" w:rsidP="00213FA9">
      <w:pPr>
        <w:spacing w:after="0" w:line="240" w:lineRule="auto"/>
        <w:ind w:left="0" w:right="0"/>
        <w:rPr>
          <w:color w:val="212121"/>
        </w:rPr>
      </w:pPr>
    </w:p>
    <w:p w14:paraId="642F3932" w14:textId="77777777" w:rsidR="00213FA9" w:rsidRPr="00213FA9" w:rsidRDefault="00213FA9" w:rsidP="00213FA9">
      <w:pPr>
        <w:spacing w:before="150" w:after="0" w:line="240" w:lineRule="auto"/>
        <w:ind w:left="0" w:right="0"/>
        <w:outlineLvl w:val="2"/>
        <w:rPr>
          <w:rFonts w:ascii="Arial Black" w:hAnsi="Arial Black"/>
          <w:b/>
          <w:bCs/>
          <w:color w:val="FF0000"/>
        </w:rPr>
      </w:pPr>
      <w:r w:rsidRPr="00213FA9">
        <w:rPr>
          <w:rFonts w:ascii="Arial Black" w:hAnsi="Arial Black"/>
          <w:b/>
          <w:bCs/>
        </w:rPr>
        <w:t>Jourbeställning</w:t>
      </w:r>
    </w:p>
    <w:p w14:paraId="02B22C41" w14:textId="77777777" w:rsidR="00213FA9" w:rsidRPr="00213FA9" w:rsidRDefault="00213FA9" w:rsidP="00213FA9">
      <w:pPr>
        <w:spacing w:after="1" w:line="240" w:lineRule="auto"/>
        <w:ind w:left="0" w:right="0"/>
        <w:rPr>
          <w:color w:val="212121"/>
        </w:rPr>
      </w:pPr>
    </w:p>
    <w:p w14:paraId="08585B1C" w14:textId="77777777" w:rsidR="00213FA9" w:rsidRPr="00213FA9" w:rsidRDefault="00213FA9" w:rsidP="00213FA9">
      <w:pPr>
        <w:spacing w:after="1" w:line="240" w:lineRule="auto"/>
        <w:ind w:left="0" w:right="0"/>
        <w:rPr>
          <w:color w:val="212121"/>
          <w:u w:val="single"/>
        </w:rPr>
      </w:pPr>
      <w:r w:rsidRPr="00213FA9">
        <w:rPr>
          <w:color w:val="212121"/>
          <w:u w:val="single"/>
        </w:rPr>
        <w:t>Beställning och frågor på jourtid:</w:t>
      </w:r>
      <w:r w:rsidRPr="00213FA9">
        <w:rPr>
          <w:color w:val="212121"/>
        </w:rPr>
        <w:br/>
        <w:t>Telefon, nås via sjukhusets växel.</w:t>
      </w:r>
      <w:r w:rsidRPr="00213FA9">
        <w:rPr>
          <w:color w:val="212121"/>
        </w:rPr>
        <w:br/>
      </w:r>
    </w:p>
    <w:p w14:paraId="40ABFC11" w14:textId="77777777" w:rsidR="00213FA9" w:rsidRPr="00213FA9" w:rsidRDefault="00213FA9" w:rsidP="00213FA9">
      <w:pPr>
        <w:spacing w:after="1" w:line="240" w:lineRule="auto"/>
        <w:ind w:left="0" w:right="0"/>
        <w:rPr>
          <w:color w:val="212121"/>
        </w:rPr>
      </w:pPr>
      <w:r w:rsidRPr="00213FA9">
        <w:rPr>
          <w:color w:val="212121"/>
        </w:rPr>
        <w:t>Obs! Uppge att det gäller tillverkning av läkemedel och att det är APL:s jourfarmaceut som önskas kontakt med.</w:t>
      </w:r>
      <w:r w:rsidRPr="00213FA9">
        <w:rPr>
          <w:color w:val="212121"/>
        </w:rPr>
        <w:br/>
      </w:r>
    </w:p>
    <w:p w14:paraId="20F2002B" w14:textId="77777777" w:rsidR="00213FA9" w:rsidRPr="00213FA9" w:rsidRDefault="00213FA9" w:rsidP="00213FA9">
      <w:pPr>
        <w:spacing w:after="1" w:line="240" w:lineRule="auto"/>
        <w:ind w:left="0" w:right="0"/>
        <w:rPr>
          <w:color w:val="212121"/>
        </w:rPr>
      </w:pPr>
      <w:r w:rsidRPr="00213FA9">
        <w:rPr>
          <w:color w:val="212121"/>
        </w:rPr>
        <w:t>Bemannat: Lör-, sön- &amp; helgdag kl. 10-14​​</w:t>
      </w:r>
    </w:p>
    <w:p w14:paraId="7EFD40AB" w14:textId="77777777" w:rsidR="00213FA9" w:rsidRPr="00213FA9" w:rsidRDefault="00213FA9" w:rsidP="00213FA9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13FA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14FD" w14:textId="77777777" w:rsidR="00F40DF9" w:rsidRDefault="00F40DF9">
      <w:r>
        <w:separator/>
      </w:r>
    </w:p>
  </w:endnote>
  <w:endnote w:type="continuationSeparator" w:id="0">
    <w:p w14:paraId="2FA0B8AB" w14:textId="77777777" w:rsidR="00F40DF9" w:rsidRDefault="00F40DF9">
      <w:r>
        <w:continuationSeparator/>
      </w:r>
    </w:p>
  </w:endnote>
  <w:endnote w:type="continuationNotice" w:id="1">
    <w:p w14:paraId="00167F7B" w14:textId="77777777" w:rsidR="00F40DF9" w:rsidRDefault="00F40D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49CC8" w14:textId="77777777" w:rsidR="00F40DF9" w:rsidRDefault="00F40DF9"/>
  </w:footnote>
  <w:footnote w:type="continuationSeparator" w:id="0">
    <w:p w14:paraId="5D89F3B9" w14:textId="77777777" w:rsidR="00F40DF9" w:rsidRDefault="00F40DF9">
      <w:r>
        <w:continuationSeparator/>
      </w:r>
    </w:p>
  </w:footnote>
  <w:footnote w:type="continuationNotice" w:id="1">
    <w:p w14:paraId="1862ACDB" w14:textId="77777777" w:rsidR="00F40DF9" w:rsidRDefault="00F40D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C109C8"/>
    <w:multiLevelType w:val="hybridMultilevel"/>
    <w:tmpl w:val="70586B18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84522547">
    <w:abstractNumId w:val="18"/>
  </w:num>
  <w:num w:numId="2" w16cid:durableId="970284001">
    <w:abstractNumId w:val="14"/>
  </w:num>
  <w:num w:numId="3" w16cid:durableId="2111193010">
    <w:abstractNumId w:val="0"/>
  </w:num>
  <w:num w:numId="4" w16cid:durableId="654185955">
    <w:abstractNumId w:val="6"/>
  </w:num>
  <w:num w:numId="5" w16cid:durableId="1526022272">
    <w:abstractNumId w:val="16"/>
  </w:num>
  <w:num w:numId="6" w16cid:durableId="1743792594">
    <w:abstractNumId w:val="2"/>
  </w:num>
  <w:num w:numId="7" w16cid:durableId="61684183">
    <w:abstractNumId w:val="11"/>
  </w:num>
  <w:num w:numId="8" w16cid:durableId="775909836">
    <w:abstractNumId w:val="8"/>
  </w:num>
  <w:num w:numId="9" w16cid:durableId="1730885481">
    <w:abstractNumId w:val="1"/>
  </w:num>
  <w:num w:numId="10" w16cid:durableId="1226720078">
    <w:abstractNumId w:val="1"/>
  </w:num>
  <w:num w:numId="11" w16cid:durableId="87624055">
    <w:abstractNumId w:val="3"/>
  </w:num>
  <w:num w:numId="12" w16cid:durableId="146358327">
    <w:abstractNumId w:val="4"/>
  </w:num>
  <w:num w:numId="13" w16cid:durableId="784539964">
    <w:abstractNumId w:val="13"/>
  </w:num>
  <w:num w:numId="14" w16cid:durableId="8605387">
    <w:abstractNumId w:val="9"/>
  </w:num>
  <w:num w:numId="15" w16cid:durableId="1188374459">
    <w:abstractNumId w:val="7"/>
  </w:num>
  <w:num w:numId="16" w16cid:durableId="2145274214">
    <w:abstractNumId w:val="12"/>
  </w:num>
  <w:num w:numId="17" w16cid:durableId="1269586829">
    <w:abstractNumId w:val="5"/>
  </w:num>
  <w:num w:numId="18" w16cid:durableId="2093508428">
    <w:abstractNumId w:val="10"/>
  </w:num>
  <w:num w:numId="19" w16cid:durableId="691225813">
    <w:abstractNumId w:val="17"/>
  </w:num>
  <w:num w:numId="20" w16cid:durableId="6838713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3FA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7F3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001A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DF9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APL - Tillverkning av läkemedel till enskild patient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2022-05-12T03:33:00.0000000Z</dcterms:created>
  <dcterms:modified xsi:type="dcterms:W3CDTF">2026-07-01T13:17:00.0000000Z</dcterms:modified>
</coreProperties>
</file>