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49F75" w14:textId="77777777" w:rsidR="00EC7A9D" w:rsidRDefault="00EC7A9D" w:rsidP="00F35B05">
      <w:pPr>
        <w:pStyle w:val="Rubrik2"/>
        <w:sectPr w:rsidR="00EC7A9D" w:rsidSect="00EC7A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576AAB" w14:textId="77777777" w:rsidR="00EC7A9D" w:rsidRPr="00EC7A9D" w:rsidRDefault="00EC7A9D" w:rsidP="00EC7A9D">
      <w:pPr>
        <w:spacing w:after="0" w:line="240" w:lineRule="auto"/>
        <w:ind w:left="0" w:right="0"/>
        <w:rPr>
          <w:szCs w:val="20"/>
        </w:rPr>
      </w:pPr>
    </w:p>
    <w:p w14:paraId="7DA3F9A2" w14:textId="77777777" w:rsidR="00EC7A9D" w:rsidRPr="00EC7A9D" w:rsidRDefault="00EC7A9D" w:rsidP="00EC7A9D">
      <w:pPr>
        <w:spacing w:after="0" w:line="240" w:lineRule="auto"/>
        <w:ind w:left="0" w:right="0"/>
        <w:rPr>
          <w:szCs w:val="20"/>
        </w:rPr>
      </w:pPr>
    </w:p>
    <w:p w14:paraId="16ACC20D" w14:textId="77777777" w:rsidR="00EC7A9D" w:rsidRPr="00EC7A9D" w:rsidRDefault="00EC7A9D" w:rsidP="00EC7A9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C7A9D">
        <w:rPr>
          <w:szCs w:val="20"/>
        </w:rPr>
        <w:tab/>
      </w:r>
    </w:p>
    <w:p w14:paraId="7C9D2C7C" w14:textId="7B112D24" w:rsidR="00EC7A9D" w:rsidRPr="00EC7A9D" w:rsidRDefault="00EC7A9D" w:rsidP="00EC7A9D">
      <w:pPr>
        <w:spacing w:after="0" w:line="240" w:lineRule="auto"/>
        <w:ind w:left="0" w:right="0"/>
        <w:rPr>
          <w:szCs w:val="20"/>
        </w:rPr>
      </w:pPr>
      <w:r w:rsidRPr="00EC7A9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CA4C3E" wp14:editId="2F9ED2F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AAAE3F" w14:textId="77777777" w:rsidR="00EC7A9D" w:rsidRPr="003D37FD" w:rsidRDefault="00EC7A9D" w:rsidP="00EC7A9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16379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8CA4C3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7AAAE3F" w14:textId="77777777" w:rsidR="00EC7A9D" w:rsidRPr="003D37FD" w:rsidRDefault="00EC7A9D" w:rsidP="00EC7A9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16379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C7A9D" w:rsidRPr="00EC7A9D" w14:paraId="58215222" w14:textId="77777777" w:rsidTr="006C4C5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C080FE" w14:textId="77777777" w:rsidR="00EC7A9D" w:rsidRPr="00EC7A9D" w:rsidRDefault="00EC7A9D" w:rsidP="00EC7A9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C7A9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Rutinbeskrivning telefonsköterska</w:t>
            </w:r>
          </w:p>
        </w:tc>
      </w:tr>
    </w:tbl>
    <w:p w14:paraId="1158D598" w14:textId="77777777" w:rsidR="00EC7A9D" w:rsidRPr="00EC7A9D" w:rsidRDefault="00EC7A9D" w:rsidP="00EC7A9D">
      <w:pPr>
        <w:spacing w:after="0" w:line="240" w:lineRule="auto"/>
        <w:ind w:left="0" w:right="0"/>
        <w:rPr>
          <w:szCs w:val="20"/>
        </w:rPr>
      </w:pPr>
    </w:p>
    <w:p w14:paraId="1806E9A2" w14:textId="77777777" w:rsidR="00EC7A9D" w:rsidRPr="00EC7A9D" w:rsidRDefault="00EC7A9D" w:rsidP="00EC7A9D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5C3DB548" w14:textId="0C1E529F" w:rsidR="00EC7A9D" w:rsidRPr="00890E57" w:rsidRDefault="00EC7A9D" w:rsidP="00EC7A9D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890E57">
        <w:rPr>
          <w:rStyle w:val="Rubrik2Char"/>
          <w:rFonts w:ascii="Arial" w:hAnsi="Arial" w:cs="Arial"/>
          <w:b/>
          <w:bCs w:val="0"/>
          <w:sz w:val="26"/>
        </w:rPr>
        <w:t>Revider</w:t>
      </w:r>
      <w:r w:rsidRPr="00890E57">
        <w:rPr>
          <w:rFonts w:ascii="Arial" w:hAnsi="Arial" w:cs="Arial"/>
          <w:b/>
          <w:bCs/>
          <w:sz w:val="26"/>
          <w:szCs w:val="26"/>
        </w:rPr>
        <w:t>at i denna version</w:t>
      </w:r>
    </w:p>
    <w:p w14:paraId="4660654B" w14:textId="51071EE3" w:rsidR="00EC7A9D" w:rsidRPr="00EC7A9D" w:rsidRDefault="00CF10F1" w:rsidP="00EC7A9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Justering</w:t>
      </w:r>
      <w:r w:rsidR="00890E57">
        <w:rPr>
          <w:szCs w:val="20"/>
        </w:rPr>
        <w:t xml:space="preserve"> under punkt 5.</w:t>
      </w:r>
    </w:p>
    <w:p w14:paraId="7B1ADBCA" w14:textId="77777777" w:rsidR="00EC7A9D" w:rsidRDefault="00EC7A9D" w:rsidP="00EC7A9D">
      <w:pPr>
        <w:spacing w:after="0" w:line="240" w:lineRule="auto"/>
        <w:ind w:left="0" w:right="0"/>
        <w:rPr>
          <w:szCs w:val="20"/>
        </w:rPr>
      </w:pPr>
    </w:p>
    <w:p w14:paraId="451F7B10" w14:textId="77777777" w:rsidR="00890E57" w:rsidRDefault="00890E57" w:rsidP="00EC7A9D">
      <w:pPr>
        <w:spacing w:after="0" w:line="240" w:lineRule="auto"/>
        <w:ind w:left="0" w:right="0"/>
        <w:rPr>
          <w:szCs w:val="20"/>
        </w:rPr>
      </w:pPr>
    </w:p>
    <w:p w14:paraId="3C70C86D" w14:textId="7AF65DB6" w:rsidR="00837656" w:rsidRPr="00890E57" w:rsidRDefault="00837656" w:rsidP="00EC7A9D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890E57">
        <w:rPr>
          <w:rFonts w:ascii="Arial" w:hAnsi="Arial" w:cs="Arial"/>
          <w:b/>
          <w:bCs/>
          <w:sz w:val="26"/>
          <w:szCs w:val="26"/>
        </w:rPr>
        <w:t>Å</w:t>
      </w:r>
      <w:r w:rsidR="00890E57">
        <w:rPr>
          <w:rFonts w:ascii="Arial" w:hAnsi="Arial" w:cs="Arial"/>
          <w:b/>
          <w:bCs/>
          <w:sz w:val="26"/>
          <w:szCs w:val="26"/>
        </w:rPr>
        <w:t>t</w:t>
      </w:r>
      <w:r w:rsidRPr="00890E57">
        <w:rPr>
          <w:rFonts w:ascii="Arial" w:hAnsi="Arial" w:cs="Arial"/>
          <w:b/>
          <w:bCs/>
          <w:sz w:val="26"/>
          <w:szCs w:val="26"/>
        </w:rPr>
        <w:t>gärder</w:t>
      </w:r>
    </w:p>
    <w:p w14:paraId="506EC3A7" w14:textId="77777777" w:rsidR="00EC7A9D" w:rsidRPr="00EC7A9D" w:rsidRDefault="00EC7A9D" w:rsidP="00EC7A9D">
      <w:pPr>
        <w:spacing w:after="0" w:line="240" w:lineRule="auto"/>
        <w:ind w:left="0" w:right="0"/>
        <w:rPr>
          <w:szCs w:val="20"/>
        </w:rPr>
      </w:pPr>
    </w:p>
    <w:p w14:paraId="4454AD77" w14:textId="77777777" w:rsidR="00EC7A9D" w:rsidRPr="00EC7A9D" w:rsidRDefault="00EC7A9D" w:rsidP="00EC7A9D">
      <w:pPr>
        <w:numPr>
          <w:ilvl w:val="0"/>
          <w:numId w:val="20"/>
        </w:numPr>
        <w:spacing w:after="0" w:line="240" w:lineRule="auto"/>
        <w:ind w:right="0"/>
      </w:pPr>
      <w:r w:rsidRPr="00EC7A9D">
        <w:t>Handlägga inkommande telefonsamtal från patienter och VIP-samtal (läkare vårdcentraler/optiker) samt dokumentera i Melior.</w:t>
      </w:r>
    </w:p>
    <w:p w14:paraId="7F8F9939" w14:textId="77777777" w:rsidR="00EC7A9D" w:rsidRPr="00EC7A9D" w:rsidRDefault="00EC7A9D" w:rsidP="00EC7A9D">
      <w:pPr>
        <w:spacing w:after="0" w:line="240" w:lineRule="auto"/>
        <w:ind w:left="0" w:right="0"/>
      </w:pPr>
    </w:p>
    <w:p w14:paraId="42F62E98" w14:textId="77777777" w:rsidR="00EC7A9D" w:rsidRPr="00EC7A9D" w:rsidRDefault="00EC7A9D" w:rsidP="00EC7A9D">
      <w:pPr>
        <w:numPr>
          <w:ilvl w:val="0"/>
          <w:numId w:val="20"/>
        </w:numPr>
        <w:spacing w:after="0" w:line="240" w:lineRule="auto"/>
        <w:ind w:right="0"/>
      </w:pPr>
      <w:r w:rsidRPr="00EC7A9D">
        <w:t>Lämna receptförnyelser till bakjouren. Dessa recept är från gårdagens telefonkontakt. Recepten skall vara sådana som behöver handläggas snarast, då patienten är näst intill i avsaknad av sin ordinarie medicin. Övriga recept läggs till respektive doktor. Akuta recept läggs till primärjouren.</w:t>
      </w:r>
    </w:p>
    <w:p w14:paraId="7966660A" w14:textId="77777777" w:rsidR="00EC7A9D" w:rsidRPr="00EC7A9D" w:rsidRDefault="00EC7A9D" w:rsidP="00EC7A9D">
      <w:pPr>
        <w:spacing w:after="160" w:line="259" w:lineRule="auto"/>
        <w:ind w:left="72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68659241" w14:textId="77777777" w:rsidR="00EC7A9D" w:rsidRPr="00EC7A9D" w:rsidRDefault="00EC7A9D" w:rsidP="00EC7A9D">
      <w:pPr>
        <w:numPr>
          <w:ilvl w:val="0"/>
          <w:numId w:val="20"/>
        </w:numPr>
        <w:spacing w:after="0" w:line="240" w:lineRule="auto"/>
        <w:ind w:right="0"/>
      </w:pPr>
      <w:r w:rsidRPr="00EC7A9D">
        <w:t>Återbesök &gt;24 timmar som bedömts av bakjour läggs till bokningen/boka tid själv.</w:t>
      </w:r>
    </w:p>
    <w:p w14:paraId="1BA8B4F0" w14:textId="77777777" w:rsidR="00EC7A9D" w:rsidRPr="00EC7A9D" w:rsidRDefault="00EC7A9D" w:rsidP="00EC7A9D">
      <w:pPr>
        <w:spacing w:after="160" w:line="259" w:lineRule="auto"/>
        <w:ind w:left="72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32320F30" w14:textId="77777777" w:rsidR="00EC7A9D" w:rsidRPr="00EC7A9D" w:rsidRDefault="00EC7A9D" w:rsidP="00EC7A9D">
      <w:pPr>
        <w:numPr>
          <w:ilvl w:val="0"/>
          <w:numId w:val="20"/>
        </w:numPr>
        <w:spacing w:after="0" w:line="240" w:lineRule="auto"/>
        <w:ind w:right="0"/>
      </w:pPr>
      <w:r w:rsidRPr="00EC7A9D">
        <w:t>Handlägga patientärenden som önskar telefonkontakt med läkare. Kopia av Melior-anteckning läggs i läkarens telefonlåda på plan 8 enligt särskild rutin.</w:t>
      </w:r>
    </w:p>
    <w:p w14:paraId="457D8086" w14:textId="77777777" w:rsidR="00EC7A9D" w:rsidRPr="00EC7A9D" w:rsidRDefault="00EC7A9D" w:rsidP="00EC7A9D">
      <w:pPr>
        <w:spacing w:after="0" w:line="240" w:lineRule="auto"/>
        <w:ind w:left="1304" w:right="0"/>
      </w:pPr>
    </w:p>
    <w:p w14:paraId="7AB87795" w14:textId="195ADA60" w:rsidR="00EC7A9D" w:rsidRPr="00EC7A9D" w:rsidRDefault="00EC7A9D" w:rsidP="00EC7A9D">
      <w:pPr>
        <w:numPr>
          <w:ilvl w:val="0"/>
          <w:numId w:val="20"/>
        </w:numPr>
        <w:spacing w:after="0" w:line="240" w:lineRule="auto"/>
        <w:ind w:right="0"/>
      </w:pPr>
      <w:r w:rsidRPr="00EC7A9D">
        <w:t>Omhändertagande av m</w:t>
      </w:r>
      <w:r w:rsidR="00922B94">
        <w:t>ejl</w:t>
      </w:r>
      <w:r w:rsidRPr="00EC7A9D">
        <w:t xml:space="preserve">/ärenden från </w:t>
      </w:r>
      <w:r w:rsidR="00922B94">
        <w:t xml:space="preserve">e-tjänsterna i </w:t>
      </w:r>
      <w:r w:rsidRPr="00EC7A9D">
        <w:t>1177</w:t>
      </w:r>
      <w:r w:rsidR="00922B94">
        <w:t>,</w:t>
      </w:r>
      <w:r w:rsidR="00837656">
        <w:t xml:space="preserve"> i de fall ingen legitimerad personal är schemalagd för detta kl 07.30 – 09.00</w:t>
      </w:r>
      <w:r w:rsidRPr="00EC7A9D">
        <w:t>.</w:t>
      </w:r>
    </w:p>
    <w:p w14:paraId="11D08658" w14:textId="77777777" w:rsidR="00EC7A9D" w:rsidRPr="00EC7A9D" w:rsidRDefault="00EC7A9D" w:rsidP="00EC7A9D">
      <w:pPr>
        <w:spacing w:after="160" w:line="259" w:lineRule="auto"/>
        <w:ind w:left="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34D3149B" w14:textId="77777777" w:rsidR="00EC7A9D" w:rsidRPr="00EC7A9D" w:rsidRDefault="00EC7A9D" w:rsidP="00EC7A9D">
      <w:pPr>
        <w:spacing w:after="160" w:line="259" w:lineRule="auto"/>
        <w:ind w:left="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20CA41D2" w14:textId="77777777" w:rsidR="00EC7A9D" w:rsidRPr="00EC7A9D" w:rsidRDefault="00EC7A9D" w:rsidP="00EC7A9D">
      <w:pPr>
        <w:spacing w:after="160" w:line="259" w:lineRule="auto"/>
        <w:ind w:left="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0A4BE205" w14:textId="77777777" w:rsidR="00EC7A9D" w:rsidRPr="00EC7A9D" w:rsidRDefault="00EC7A9D" w:rsidP="00EC7A9D">
      <w:pPr>
        <w:spacing w:after="0" w:line="240" w:lineRule="auto"/>
        <w:ind w:left="0" w:right="0"/>
        <w:rPr>
          <w:rFonts w:ascii="Arial" w:eastAsia="Calibri" w:hAnsi="Arial" w:cs="Arial"/>
          <w:b/>
          <w:lang w:eastAsia="en-US"/>
        </w:rPr>
      </w:pPr>
      <w:r w:rsidRPr="00EC7A9D">
        <w:rPr>
          <w:rFonts w:ascii="Arial" w:eastAsia="Calibri" w:hAnsi="Arial" w:cs="Arial"/>
          <w:b/>
          <w:lang w:eastAsia="en-US"/>
        </w:rPr>
        <w:t>Frågor från telefonsköterskor:</w:t>
      </w:r>
    </w:p>
    <w:p w14:paraId="1C2A8D4B" w14:textId="77777777" w:rsidR="00EC7A9D" w:rsidRPr="00EC7A9D" w:rsidRDefault="00EC7A9D" w:rsidP="00EC7A9D">
      <w:pPr>
        <w:spacing w:after="0" w:line="240" w:lineRule="auto"/>
        <w:ind w:left="0" w:right="0"/>
        <w:rPr>
          <w:rFonts w:ascii="Arial" w:eastAsia="Calibri" w:hAnsi="Arial" w:cs="Arial"/>
          <w:b/>
          <w:lang w:eastAsia="en-US"/>
        </w:rPr>
      </w:pPr>
    </w:p>
    <w:p w14:paraId="277B47EB" w14:textId="77777777" w:rsidR="00EC7A9D" w:rsidRPr="00EC7A9D" w:rsidRDefault="00EC7A9D" w:rsidP="00EC7A9D">
      <w:pPr>
        <w:spacing w:after="0" w:line="240" w:lineRule="auto"/>
        <w:ind w:left="0" w:right="0"/>
      </w:pPr>
      <w:r w:rsidRPr="00EC7A9D">
        <w:rPr>
          <w:rFonts w:eastAsia="Calibri"/>
          <w:lang w:eastAsia="en-US"/>
        </w:rPr>
        <w:t>1.Fråga den läkare som är bäst lämpad att svara</w:t>
      </w:r>
      <w:r w:rsidRPr="00EC7A9D">
        <w:t>;</w:t>
      </w:r>
    </w:p>
    <w:p w14:paraId="3F82DBC3" w14:textId="77777777" w:rsidR="00EC7A9D" w:rsidRPr="00EC7A9D" w:rsidRDefault="00EC7A9D" w:rsidP="00EC7A9D">
      <w:pPr>
        <w:spacing w:after="0" w:line="240" w:lineRule="auto"/>
        <w:ind w:left="0" w:right="0"/>
      </w:pPr>
      <w:r w:rsidRPr="00EC7A9D">
        <w:rPr>
          <w:i/>
        </w:rPr>
        <w:t>1:a hand</w:t>
      </w:r>
      <w:r w:rsidRPr="00EC7A9D">
        <w:t>: den läkare som sist träffade patienten</w:t>
      </w:r>
    </w:p>
    <w:p w14:paraId="1A359611" w14:textId="77777777" w:rsidR="00EC7A9D" w:rsidRPr="00EC7A9D" w:rsidRDefault="00EC7A9D" w:rsidP="00EC7A9D">
      <w:pPr>
        <w:spacing w:after="0" w:line="240" w:lineRule="auto"/>
        <w:ind w:left="0" w:right="0"/>
      </w:pPr>
      <w:r w:rsidRPr="00EC7A9D">
        <w:rPr>
          <w:i/>
        </w:rPr>
        <w:t>2:a hand:</w:t>
      </w:r>
      <w:r w:rsidRPr="00EC7A9D">
        <w:t xml:space="preserve"> läkare i den process som frågan berör. Tänk på att variera dig så att du inte alltid frågar samma.</w:t>
      </w:r>
    </w:p>
    <w:p w14:paraId="14CAD5EE" w14:textId="77777777" w:rsidR="00EC7A9D" w:rsidRPr="00EC7A9D" w:rsidRDefault="00EC7A9D" w:rsidP="00EC7A9D">
      <w:pPr>
        <w:spacing w:after="0" w:line="240" w:lineRule="auto"/>
        <w:ind w:left="0" w:right="0"/>
      </w:pPr>
      <w:r w:rsidRPr="00EC7A9D">
        <w:rPr>
          <w:i/>
        </w:rPr>
        <w:t>3:e hand</w:t>
      </w:r>
      <w:r w:rsidRPr="00EC7A9D">
        <w:t>: Bakjouren tel. 010-435 31 80 /53180</w:t>
      </w:r>
    </w:p>
    <w:p w14:paraId="447DD770" w14:textId="77777777" w:rsidR="00EC7A9D" w:rsidRPr="00EC7A9D" w:rsidRDefault="00EC7A9D" w:rsidP="00EC7A9D">
      <w:pPr>
        <w:spacing w:after="0" w:line="240" w:lineRule="auto"/>
        <w:ind w:left="0" w:right="0"/>
      </w:pPr>
    </w:p>
    <w:p w14:paraId="2ABEC492" w14:textId="77777777" w:rsidR="00EC7A9D" w:rsidRPr="00EC7A9D" w:rsidRDefault="00EC7A9D" w:rsidP="00EC7A9D">
      <w:pPr>
        <w:spacing w:after="0" w:line="240" w:lineRule="auto"/>
        <w:ind w:left="0" w:right="0"/>
      </w:pPr>
      <w:r w:rsidRPr="00EC7A9D">
        <w:lastRenderedPageBreak/>
        <w:t>2.Akuta recept till primärjouren</w:t>
      </w:r>
    </w:p>
    <w:p w14:paraId="7387E98E" w14:textId="77777777" w:rsidR="00EC7A9D" w:rsidRPr="00EC7A9D" w:rsidRDefault="00EC7A9D" w:rsidP="00EC7A9D">
      <w:pPr>
        <w:spacing w:after="0" w:line="240" w:lineRule="auto"/>
        <w:ind w:left="0" w:right="0"/>
      </w:pPr>
    </w:p>
    <w:p w14:paraId="4017E898" w14:textId="77777777" w:rsidR="00EC7A9D" w:rsidRPr="00EC7A9D" w:rsidRDefault="00EC7A9D" w:rsidP="00EC7A9D">
      <w:pPr>
        <w:spacing w:after="0" w:line="240" w:lineRule="auto"/>
        <w:ind w:left="0" w:right="0"/>
      </w:pPr>
    </w:p>
    <w:p w14:paraId="7042DA5F" w14:textId="77777777" w:rsidR="00EC7A9D" w:rsidRPr="00EC7A9D" w:rsidRDefault="00EC7A9D" w:rsidP="00EC7A9D">
      <w:pPr>
        <w:spacing w:after="0" w:line="240" w:lineRule="auto"/>
        <w:ind w:left="1080" w:right="0"/>
      </w:pPr>
    </w:p>
    <w:p w14:paraId="4FC04F78" w14:textId="77777777" w:rsidR="00EC7A9D" w:rsidRPr="00EC7A9D" w:rsidRDefault="00EC7A9D" w:rsidP="00EC7A9D">
      <w:pPr>
        <w:spacing w:after="0" w:line="240" w:lineRule="auto"/>
        <w:ind w:left="1080" w:right="0"/>
      </w:pPr>
    </w:p>
    <w:p w14:paraId="1FB58A3C" w14:textId="77777777" w:rsidR="00EC7A9D" w:rsidRPr="00EC7A9D" w:rsidRDefault="00EC7A9D" w:rsidP="00EC7A9D">
      <w:pPr>
        <w:spacing w:after="0" w:line="240" w:lineRule="auto"/>
        <w:ind w:left="0" w:right="0"/>
      </w:pPr>
    </w:p>
    <w:p w14:paraId="1284D8E5" w14:textId="77777777" w:rsidR="00EC7A9D" w:rsidRPr="00EC7A9D" w:rsidRDefault="00EC7A9D" w:rsidP="00EC7A9D">
      <w:pPr>
        <w:spacing w:after="0" w:line="240" w:lineRule="auto"/>
        <w:ind w:left="0" w:right="0"/>
      </w:pPr>
    </w:p>
    <w:p w14:paraId="0D818C68" w14:textId="77777777" w:rsidR="00EC7A9D" w:rsidRPr="00EC7A9D" w:rsidRDefault="00EC7A9D" w:rsidP="00EC7A9D">
      <w:pPr>
        <w:spacing w:after="0" w:line="240" w:lineRule="auto"/>
        <w:ind w:left="0" w:right="0"/>
      </w:pPr>
    </w:p>
    <w:p w14:paraId="3DF422A3" w14:textId="572EA5F1" w:rsidR="00EC7A9D" w:rsidRPr="00EC7A9D" w:rsidRDefault="00EC7A9D" w:rsidP="00EC7A9D">
      <w:pPr>
        <w:spacing w:after="0" w:line="240" w:lineRule="auto"/>
        <w:ind w:left="0" w:right="0"/>
      </w:pPr>
      <w:r w:rsidRPr="00EC7A9D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DBF09F" wp14:editId="21E4877E">
                <wp:simplePos x="0" y="0"/>
                <wp:positionH relativeFrom="column">
                  <wp:posOffset>53340</wp:posOffset>
                </wp:positionH>
                <wp:positionV relativeFrom="paragraph">
                  <wp:posOffset>118110</wp:posOffset>
                </wp:positionV>
                <wp:extent cx="5429250" cy="1038225"/>
                <wp:effectExtent l="9525" t="6350" r="9525" b="1270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9250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A7D1E4" w14:textId="77777777" w:rsidR="00EC7A9D" w:rsidRPr="007E6AAE" w:rsidRDefault="00EC7A9D" w:rsidP="00EC7A9D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7E6AAE">
                              <w:rPr>
                                <w:b/>
                                <w:u w:val="single"/>
                              </w:rPr>
                              <w:t>Boka jourfall &lt;24 timmar:</w:t>
                            </w:r>
                          </w:p>
                          <w:p w14:paraId="532BDF75" w14:textId="77777777" w:rsidR="00EC7A9D" w:rsidRPr="007E6AAE" w:rsidRDefault="00EC7A9D" w:rsidP="00EC7A9D">
                            <w:pPr>
                              <w:rPr>
                                <w:b/>
                              </w:rPr>
                            </w:pPr>
                            <w:r w:rsidRPr="007E6AAE">
                              <w:rPr>
                                <w:b/>
                              </w:rPr>
                              <w:t>Utarbetade riktlinjer för prioritering av patienter finns som hjälpmed</w:t>
                            </w:r>
                            <w:r>
                              <w:rPr>
                                <w:b/>
                              </w:rPr>
                              <w:t>el. Om oklarheter kontaktas läkare</w:t>
                            </w:r>
                            <w:r w:rsidRPr="007E6AAE">
                              <w:rPr>
                                <w:b/>
                              </w:rPr>
                              <w:t xml:space="preserve"> vid behov.</w:t>
                            </w:r>
                          </w:p>
                          <w:p w14:paraId="55287E38" w14:textId="77777777" w:rsidR="00EC7A9D" w:rsidRPr="007E6AAE" w:rsidRDefault="00EC7A9D" w:rsidP="00EC7A9D">
                            <w:pPr>
                              <w:rPr>
                                <w:b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color w:val="FF0000"/>
                              </w:rPr>
                              <w:br/>
                            </w:r>
                            <w:r w:rsidRPr="007E6AAE">
                              <w:rPr>
                                <w:b/>
                                <w:color w:val="FF0000"/>
                              </w:rPr>
                              <w:t>Obs! I första hand fylla morgondagens morgontider.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DBF09F" id="Text Box 1" o:spid="_x0000_s1027" type="#_x0000_t202" style="position:absolute;margin-left:4.2pt;margin-top:9.3pt;width:427.5pt;height:8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">
                <v:textbox>
                  <w:txbxContent>
                    <w:p w14:paraId="3AA7D1E4" w14:textId="77777777" w:rsidR="00EC7A9D" w:rsidRPr="007E6AAE" w:rsidRDefault="00EC7A9D" w:rsidP="00EC7A9D">
                      <w:pPr>
                        <w:rPr>
                          <w:b/>
                          <w:u w:val="single"/>
                        </w:rPr>
                      </w:pPr>
                      <w:r w:rsidRPr="007E6AAE">
                        <w:rPr>
                          <w:b/>
                          <w:u w:val="single"/>
                        </w:rPr>
                        <w:t>Boka jourfall &lt;24 timmar:</w:t>
                      </w:r>
                    </w:p>
                    <w:p w14:paraId="532BDF75" w14:textId="77777777" w:rsidR="00EC7A9D" w:rsidRPr="007E6AAE" w:rsidRDefault="00EC7A9D" w:rsidP="00EC7A9D">
                      <w:pPr>
                        <w:rPr>
                          <w:b/>
                        </w:rPr>
                      </w:pPr>
                      <w:r w:rsidRPr="007E6AAE">
                        <w:rPr>
                          <w:b/>
                        </w:rPr>
                        <w:t>Utarbetade riktlinjer för prioritering av patienter finns som hjälpmed</w:t>
                      </w:r>
                      <w:r>
                        <w:rPr>
                          <w:b/>
                        </w:rPr>
                        <w:t>el. Om oklarheter kontaktas läkare</w:t>
                      </w:r>
                      <w:r w:rsidRPr="007E6AAE">
                        <w:rPr>
                          <w:b/>
                        </w:rPr>
                        <w:t xml:space="preserve"> vid behov.</w:t>
                      </w:r>
                    </w:p>
                    <w:p w14:paraId="55287E38" w14:textId="77777777" w:rsidR="00EC7A9D" w:rsidRPr="007E6AAE" w:rsidRDefault="00EC7A9D" w:rsidP="00EC7A9D">
                      <w:pPr>
                        <w:rPr>
                          <w:b/>
                          <w:color w:val="FF0000"/>
                        </w:rPr>
                      </w:pPr>
                      <w:r>
                        <w:rPr>
                          <w:b/>
                          <w:color w:val="FF0000"/>
                        </w:rPr>
                        <w:br/>
                      </w:r>
                      <w:r w:rsidRPr="007E6AAE">
                        <w:rPr>
                          <w:b/>
                          <w:color w:val="FF0000"/>
                        </w:rPr>
                        <w:t>Obs! I första hand fylla morgondagens morgontider.</w:t>
                      </w:r>
                    </w:p>
                  </w:txbxContent>
                </v:textbox>
              </v:shape>
            </w:pict>
          </mc:Fallback>
        </mc:AlternateContent>
      </w:r>
    </w:p>
    <w:p w14:paraId="59E18B2C" w14:textId="77777777" w:rsidR="00EC7A9D" w:rsidRPr="00EC7A9D" w:rsidRDefault="00EC7A9D" w:rsidP="00EC7A9D">
      <w:pPr>
        <w:spacing w:after="0" w:line="240" w:lineRule="auto"/>
        <w:ind w:left="0" w:right="0"/>
      </w:pPr>
    </w:p>
    <w:p w14:paraId="3CA50D85" w14:textId="77777777" w:rsidR="00EC7A9D" w:rsidRPr="00EC7A9D" w:rsidRDefault="00EC7A9D" w:rsidP="00EC7A9D">
      <w:pPr>
        <w:spacing w:after="0" w:line="240" w:lineRule="auto"/>
        <w:ind w:left="0" w:right="0"/>
      </w:pPr>
    </w:p>
    <w:p w14:paraId="23048ECB" w14:textId="77777777" w:rsidR="00EC7A9D" w:rsidRPr="00EC7A9D" w:rsidRDefault="00EC7A9D" w:rsidP="00EC7A9D">
      <w:pPr>
        <w:spacing w:after="0" w:line="240" w:lineRule="auto"/>
        <w:ind w:left="0" w:right="0"/>
      </w:pPr>
    </w:p>
    <w:p w14:paraId="00E6D5AC" w14:textId="77777777" w:rsidR="00EC7A9D" w:rsidRPr="00EC7A9D" w:rsidRDefault="00EC7A9D" w:rsidP="00EC7A9D">
      <w:pPr>
        <w:spacing w:after="0" w:line="240" w:lineRule="auto"/>
        <w:ind w:left="0" w:right="0"/>
      </w:pPr>
    </w:p>
    <w:p w14:paraId="329FC562" w14:textId="77777777" w:rsidR="00EC7A9D" w:rsidRPr="00EC7A9D" w:rsidRDefault="00EC7A9D" w:rsidP="00EC7A9D">
      <w:pPr>
        <w:spacing w:after="0" w:line="240" w:lineRule="auto"/>
        <w:ind w:left="0" w:right="0"/>
      </w:pPr>
    </w:p>
    <w:p w14:paraId="36640649" w14:textId="77777777" w:rsidR="00EC7A9D" w:rsidRPr="00EC7A9D" w:rsidRDefault="00EC7A9D" w:rsidP="00EC7A9D">
      <w:pPr>
        <w:spacing w:after="0" w:line="240" w:lineRule="auto"/>
        <w:ind w:left="0" w:right="0"/>
      </w:pPr>
    </w:p>
    <w:p w14:paraId="36520104" w14:textId="77777777" w:rsidR="00EC7A9D" w:rsidRPr="00EC7A9D" w:rsidRDefault="00EC7A9D" w:rsidP="00EC7A9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2FDB433" w14:textId="77777777" w:rsidR="00EC7A9D" w:rsidRPr="00EC7A9D" w:rsidRDefault="00EC7A9D" w:rsidP="00EC7A9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59F6AF6A" w14:textId="77777777" w:rsidR="00EC7A9D" w:rsidRPr="00EC7A9D" w:rsidRDefault="00EC7A9D" w:rsidP="00EC7A9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EC7A9D">
        <w:rPr>
          <w:rFonts w:ascii="Arial" w:hAnsi="Arial" w:cs="Arial"/>
          <w:b/>
          <w:sz w:val="26"/>
          <w:szCs w:val="26"/>
        </w:rPr>
        <w:t>Raster</w:t>
      </w:r>
    </w:p>
    <w:p w14:paraId="67B459C3" w14:textId="77777777" w:rsidR="00EC7A9D" w:rsidRPr="00EC7A9D" w:rsidRDefault="00EC7A9D" w:rsidP="00EC7A9D">
      <w:pPr>
        <w:spacing w:after="0" w:line="240" w:lineRule="auto"/>
        <w:ind w:left="0" w:right="0"/>
      </w:pPr>
      <w:r w:rsidRPr="00EC7A9D">
        <w:t>Telefonsköterska som arbetar del av dag och har annan patientverksamhet går först på lunch, lämpligen senast kl 11.45.</w:t>
      </w:r>
    </w:p>
    <w:p w14:paraId="0CE48009" w14:textId="77777777" w:rsidR="00EC7A9D" w:rsidRPr="00EC7A9D" w:rsidRDefault="00EC7A9D" w:rsidP="00EC7A9D">
      <w:pPr>
        <w:spacing w:after="0" w:line="240" w:lineRule="auto"/>
        <w:ind w:left="0" w:right="0"/>
      </w:pPr>
    </w:p>
    <w:p w14:paraId="351085DA" w14:textId="77777777" w:rsidR="00EC7A9D" w:rsidRPr="00EC7A9D" w:rsidRDefault="00EC7A9D" w:rsidP="00EC7A9D">
      <w:pPr>
        <w:spacing w:after="0" w:line="240" w:lineRule="auto"/>
        <w:ind w:left="0" w:right="0"/>
      </w:pPr>
    </w:p>
    <w:p w14:paraId="55EBD8F5" w14:textId="77777777" w:rsidR="00EC7A9D" w:rsidRPr="00EC7A9D" w:rsidRDefault="00EC7A9D" w:rsidP="00EC7A9D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C7A9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FB493F"/>
    <w:multiLevelType w:val="hybridMultilevel"/>
    <w:tmpl w:val="090EDC0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4801144">
    <w:abstractNumId w:val="18"/>
  </w:num>
  <w:num w:numId="2" w16cid:durableId="1788238840">
    <w:abstractNumId w:val="15"/>
  </w:num>
  <w:num w:numId="3" w16cid:durableId="1641960944">
    <w:abstractNumId w:val="0"/>
  </w:num>
  <w:num w:numId="4" w16cid:durableId="1233733438">
    <w:abstractNumId w:val="6"/>
  </w:num>
  <w:num w:numId="5" w16cid:durableId="890459077">
    <w:abstractNumId w:val="16"/>
  </w:num>
  <w:num w:numId="6" w16cid:durableId="130052907">
    <w:abstractNumId w:val="2"/>
  </w:num>
  <w:num w:numId="7" w16cid:durableId="303462070">
    <w:abstractNumId w:val="12"/>
  </w:num>
  <w:num w:numId="8" w16cid:durableId="1245383270">
    <w:abstractNumId w:val="9"/>
  </w:num>
  <w:num w:numId="9" w16cid:durableId="395398077">
    <w:abstractNumId w:val="1"/>
  </w:num>
  <w:num w:numId="10" w16cid:durableId="298077597">
    <w:abstractNumId w:val="1"/>
  </w:num>
  <w:num w:numId="11" w16cid:durableId="724180633">
    <w:abstractNumId w:val="3"/>
  </w:num>
  <w:num w:numId="12" w16cid:durableId="2141266542">
    <w:abstractNumId w:val="4"/>
  </w:num>
  <w:num w:numId="13" w16cid:durableId="531459796">
    <w:abstractNumId w:val="14"/>
  </w:num>
  <w:num w:numId="14" w16cid:durableId="1913588579">
    <w:abstractNumId w:val="10"/>
  </w:num>
  <w:num w:numId="15" w16cid:durableId="288240780">
    <w:abstractNumId w:val="7"/>
  </w:num>
  <w:num w:numId="16" w16cid:durableId="851147759">
    <w:abstractNumId w:val="13"/>
  </w:num>
  <w:num w:numId="17" w16cid:durableId="2101482365">
    <w:abstractNumId w:val="5"/>
  </w:num>
  <w:num w:numId="18" w16cid:durableId="970013868">
    <w:abstractNumId w:val="11"/>
  </w:num>
  <w:num w:numId="19" w16cid:durableId="780807969">
    <w:abstractNumId w:val="17"/>
  </w:num>
  <w:num w:numId="20" w16cid:durableId="20961229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656"/>
    <w:rsid w:val="00843F48"/>
    <w:rsid w:val="00851423"/>
    <w:rsid w:val="00857848"/>
    <w:rsid w:val="008654B6"/>
    <w:rsid w:val="0087139C"/>
    <w:rsid w:val="00880E83"/>
    <w:rsid w:val="00890E57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B9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0F1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A9D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193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Telefonsköterska (rutinbeskrivning)</dc:title>
  <dc:subject/>
  <dc:creator>patrik.jens.johansson@vgregion.se</dc:creator>
  <keywords/>
  <lastModifiedBy>Pernilla Edvinsson</lastModifiedBy>
  <revision>7</revision>
  <lastPrinted>2016-03-31T10:56:00.0000000Z</lastPrinted>
  <dcterms:created xsi:type="dcterms:W3CDTF">2022-05-12T03:57:00.0000000Z</dcterms:created>
  <dcterms:modified xsi:type="dcterms:W3CDTF">2024-04-30T12:43:00.0000000Z</dcterms:modified>
</coreProperties>
</file>