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2741E" w14:textId="77777777" w:rsidR="009D416A" w:rsidRDefault="009D416A" w:rsidP="00F35B05">
      <w:pPr>
        <w:pStyle w:val="Rubrik2"/>
        <w:sectPr w:rsidR="009D416A" w:rsidSect="009D416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79A0DF2" w14:textId="77777777" w:rsidR="009D416A" w:rsidRPr="009D416A" w:rsidRDefault="009D416A" w:rsidP="009D416A">
      <w:pPr>
        <w:spacing w:after="0" w:line="240" w:lineRule="auto"/>
        <w:ind w:left="0" w:right="0"/>
        <w:rPr>
          <w:szCs w:val="20"/>
        </w:rPr>
      </w:pPr>
    </w:p>
    <w:p w14:paraId="3C15A5AD" w14:textId="77777777" w:rsidR="009D416A" w:rsidRPr="009D416A" w:rsidRDefault="009D416A" w:rsidP="009D416A">
      <w:pPr>
        <w:spacing w:after="0" w:line="240" w:lineRule="auto"/>
        <w:ind w:left="0" w:right="0"/>
        <w:rPr>
          <w:szCs w:val="20"/>
        </w:rPr>
      </w:pPr>
    </w:p>
    <w:p w14:paraId="2581B07F" w14:textId="77777777" w:rsidR="009D416A" w:rsidRPr="009D416A" w:rsidRDefault="009D416A" w:rsidP="009D416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9D416A">
        <w:rPr>
          <w:szCs w:val="20"/>
        </w:rPr>
        <w:tab/>
      </w:r>
    </w:p>
    <w:p w14:paraId="7B5CB905" w14:textId="34577E97" w:rsidR="009D416A" w:rsidRPr="009D416A" w:rsidRDefault="009D416A" w:rsidP="009D416A">
      <w:pPr>
        <w:spacing w:after="0" w:line="240" w:lineRule="auto"/>
        <w:ind w:left="0" w:right="-568"/>
        <w:rPr>
          <w:szCs w:val="20"/>
        </w:rPr>
      </w:pPr>
      <w:r w:rsidRPr="009D416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BE4601" wp14:editId="57495BE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05DA4" w14:textId="77777777" w:rsidR="009D416A" w:rsidRPr="003D37FD" w:rsidRDefault="009D416A" w:rsidP="009D416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29521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BE4601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D905DA4" w14:textId="77777777" w:rsidR="009D416A" w:rsidRPr="003D37FD" w:rsidRDefault="009D416A" w:rsidP="009D416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29521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D416A" w:rsidRPr="009D416A" w14:paraId="52A93EA5" w14:textId="77777777" w:rsidTr="00735FCF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F33008F" w14:textId="77777777" w:rsidR="009D416A" w:rsidRPr="009D416A" w:rsidRDefault="009D416A" w:rsidP="009D416A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r w:rsidRPr="009D416A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Remisskriterier – bedömning av vårdbegäran ögonkliniken</w:t>
            </w:r>
          </w:p>
        </w:tc>
      </w:tr>
    </w:tbl>
    <w:p w14:paraId="41D531D5" w14:textId="77777777" w:rsidR="009D416A" w:rsidRPr="009D416A" w:rsidRDefault="009D416A" w:rsidP="009D416A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  <w:bookmarkStart w:id="1" w:name="_1314629194"/>
      <w:bookmarkStart w:id="2" w:name="Rubrik"/>
      <w:bookmarkEnd w:id="1"/>
      <w:bookmarkEnd w:id="2"/>
    </w:p>
    <w:p w14:paraId="24AE7E4F" w14:textId="77777777" w:rsidR="00DE5830" w:rsidRDefault="009D416A" w:rsidP="009D416A">
      <w:pPr>
        <w:spacing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  <w:r w:rsidRPr="361EF416">
        <w:rPr>
          <w:rFonts w:ascii="Arial" w:hAnsi="Arial" w:cs="Arial"/>
          <w:b/>
          <w:bCs/>
          <w:sz w:val="26"/>
          <w:szCs w:val="26"/>
        </w:rPr>
        <w:t>Reviderat i denna version</w:t>
      </w:r>
    </w:p>
    <w:p w14:paraId="4245D32F" w14:textId="77777777" w:rsidR="00DE5830" w:rsidRPr="00DE5830" w:rsidRDefault="00DE5830" w:rsidP="00DE5830">
      <w:pPr>
        <w:spacing w:after="0" w:line="240" w:lineRule="auto"/>
        <w:ind w:left="0" w:right="0"/>
      </w:pPr>
      <w:r w:rsidRPr="00DE5830">
        <w:t>Plastikremisser till bakjour</w:t>
      </w:r>
    </w:p>
    <w:p w14:paraId="026B5EF5" w14:textId="77777777" w:rsidR="004A7116" w:rsidRPr="009D416A" w:rsidRDefault="004A7116" w:rsidP="009D416A">
      <w:pPr>
        <w:spacing w:after="0" w:line="240" w:lineRule="auto"/>
        <w:ind w:left="0" w:right="0"/>
      </w:pPr>
    </w:p>
    <w:p w14:paraId="5E038D98" w14:textId="0FA19AE1" w:rsidR="009D416A" w:rsidRDefault="009D416A" w:rsidP="009D416A">
      <w:pPr>
        <w:spacing w:after="0" w:line="240" w:lineRule="auto"/>
        <w:ind w:left="0" w:right="0"/>
        <w:rPr>
          <w:szCs w:val="20"/>
        </w:rPr>
      </w:pPr>
      <w:r w:rsidRPr="009D416A">
        <w:rPr>
          <w:rFonts w:ascii="Arial" w:hAnsi="Arial" w:cs="Arial"/>
          <w:b/>
          <w:bCs/>
          <w:sz w:val="26"/>
          <w:szCs w:val="26"/>
        </w:rPr>
        <w:t>Aktuellt</w:t>
      </w:r>
      <w:r w:rsidRPr="009D416A">
        <w:t xml:space="preserve"> </w:t>
      </w:r>
      <w:r w:rsidR="00FD1997">
        <w:br/>
      </w:r>
      <w:r w:rsidRPr="009D416A">
        <w:rPr>
          <w:szCs w:val="20"/>
        </w:rPr>
        <w:t>Alla bilder som skickas med i remissen behöver granskas och ingår i remissbedömningen. Vid begäran om oftalmologiskt status ska ett läkarbesök bokas.</w:t>
      </w:r>
    </w:p>
    <w:p w14:paraId="7C755BD9" w14:textId="77777777" w:rsidR="0085718A" w:rsidRDefault="0085718A" w:rsidP="009D416A">
      <w:pPr>
        <w:spacing w:after="0" w:line="240" w:lineRule="auto"/>
        <w:ind w:left="0" w:right="0"/>
        <w:rPr>
          <w:szCs w:val="20"/>
        </w:rPr>
      </w:pPr>
    </w:p>
    <w:p w14:paraId="7C447F0D" w14:textId="309CA978" w:rsidR="0085718A" w:rsidRDefault="0085718A" w:rsidP="009D416A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Gradera om möjligt patienten enligt PM.</w:t>
      </w:r>
      <w:r w:rsidR="0016763F">
        <w:rPr>
          <w:szCs w:val="20"/>
        </w:rPr>
        <w:br/>
      </w:r>
      <w:r w:rsidR="0016763F" w:rsidRPr="00E52CD5">
        <w:rPr>
          <w:b/>
          <w:bCs/>
          <w:szCs w:val="20"/>
        </w:rPr>
        <w:t>Grad 2</w:t>
      </w:r>
      <w:r w:rsidR="0016763F">
        <w:rPr>
          <w:szCs w:val="20"/>
        </w:rPr>
        <w:t xml:space="preserve"> ska ses som normalfallet.</w:t>
      </w:r>
    </w:p>
    <w:p w14:paraId="73A346C5" w14:textId="7DE6607D" w:rsidR="0016763F" w:rsidRDefault="0016763F" w:rsidP="009D416A">
      <w:pPr>
        <w:spacing w:after="0" w:line="240" w:lineRule="auto"/>
        <w:ind w:left="0" w:right="0"/>
        <w:rPr>
          <w:szCs w:val="20"/>
        </w:rPr>
      </w:pPr>
      <w:r w:rsidRPr="00E52CD5">
        <w:rPr>
          <w:b/>
          <w:bCs/>
          <w:szCs w:val="20"/>
        </w:rPr>
        <w:t>Grad 3</w:t>
      </w:r>
      <w:r>
        <w:rPr>
          <w:szCs w:val="20"/>
        </w:rPr>
        <w:t xml:space="preserve"> om det av någon anledning kan tolkas som att patienten kräver extra tid vid undersökningarna. </w:t>
      </w:r>
    </w:p>
    <w:p w14:paraId="385FDCAE" w14:textId="6D108DDD" w:rsidR="0016763F" w:rsidRDefault="0016763F" w:rsidP="009D416A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Inom glaukom ska alla med tolkbehov vara grad 3 men det varierar i de olika processerna.</w:t>
      </w:r>
    </w:p>
    <w:p w14:paraId="562DE02C" w14:textId="77777777" w:rsidR="00E52CD5" w:rsidRDefault="00E52CD5" w:rsidP="009D416A">
      <w:pPr>
        <w:spacing w:after="0" w:line="240" w:lineRule="auto"/>
        <w:ind w:left="0" w:right="0"/>
        <w:rPr>
          <w:szCs w:val="20"/>
        </w:rPr>
      </w:pPr>
    </w:p>
    <w:p w14:paraId="7CF9F6BA" w14:textId="1B98DD5E" w:rsidR="00E52CD5" w:rsidRDefault="00E52CD5" w:rsidP="009D416A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Remisser där frågeställningen gäller körkortsärenden exempelvis efter stroke hänvisas till privat ögonläkare/optiker i remissvar.</w:t>
      </w:r>
    </w:p>
    <w:p w14:paraId="59992DA2" w14:textId="77777777" w:rsidR="00E52CD5" w:rsidRDefault="00E52CD5" w:rsidP="009D416A">
      <w:pPr>
        <w:spacing w:after="0" w:line="240" w:lineRule="auto"/>
        <w:ind w:left="0" w:right="0"/>
        <w:rPr>
          <w:szCs w:val="20"/>
        </w:rPr>
      </w:pPr>
    </w:p>
    <w:p w14:paraId="7C181606" w14:textId="60F2F78A" w:rsidR="00E52CD5" w:rsidRPr="009D416A" w:rsidRDefault="00E52CD5" w:rsidP="009D416A">
      <w:pPr>
        <w:spacing w:after="0" w:line="240" w:lineRule="auto"/>
        <w:ind w:left="0" w:right="0"/>
        <w:rPr>
          <w:sz w:val="22"/>
          <w:szCs w:val="20"/>
        </w:rPr>
      </w:pPr>
      <w:r>
        <w:rPr>
          <w:szCs w:val="20"/>
        </w:rPr>
        <w:t>Generella krav på remisser från andra vårdgivare är att de ska innehålla ett enkelt visus monokulärt med egna eventuella avståndsglasögon.</w:t>
      </w:r>
      <w:r w:rsidR="004D669C">
        <w:rPr>
          <w:szCs w:val="20"/>
        </w:rPr>
        <w:br/>
        <w:t>Plastikremisser är undantagna detta utom när frågeställningen är pterygium, där ska alltid visus finnas med.</w:t>
      </w:r>
    </w:p>
    <w:p w14:paraId="495BE06D" w14:textId="640F5C12" w:rsidR="009D416A" w:rsidRPr="009D416A" w:rsidRDefault="004A7116" w:rsidP="009D416A">
      <w:pPr>
        <w:spacing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  <w:r>
        <w:br/>
      </w: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2"/>
        <w:gridCol w:w="8"/>
        <w:gridCol w:w="4823"/>
        <w:gridCol w:w="1702"/>
      </w:tblGrid>
      <w:tr w:rsidR="009D416A" w:rsidRPr="009D416A" w14:paraId="4AAE0FF0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9820" w14:textId="77777777" w:rsidR="009D416A" w:rsidRPr="00225740" w:rsidRDefault="009D416A" w:rsidP="009D416A">
            <w:pPr>
              <w:spacing w:after="0" w:line="240" w:lineRule="auto"/>
              <w:ind w:left="0" w:right="0"/>
              <w:rPr>
                <w:b/>
                <w:bCs/>
                <w:i/>
                <w:sz w:val="26"/>
                <w:szCs w:val="26"/>
              </w:rPr>
            </w:pPr>
            <w:r w:rsidRPr="00225740">
              <w:rPr>
                <w:b/>
                <w:bCs/>
                <w:i/>
                <w:sz w:val="26"/>
                <w:szCs w:val="26"/>
              </w:rPr>
              <w:t>Sjukdom/tillstånd:</w:t>
            </w:r>
          </w:p>
          <w:p w14:paraId="5881FE5B" w14:textId="77777777" w:rsidR="009D416A" w:rsidRPr="00225740" w:rsidRDefault="009D416A" w:rsidP="009D416A">
            <w:pPr>
              <w:spacing w:after="0" w:line="240" w:lineRule="auto"/>
              <w:ind w:left="0" w:right="0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7D722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i/>
                <w:sz w:val="26"/>
                <w:szCs w:val="26"/>
              </w:rPr>
            </w:pPr>
            <w:r w:rsidRPr="009D416A">
              <w:rPr>
                <w:rFonts w:ascii="Arial" w:hAnsi="Arial" w:cs="Arial"/>
                <w:b/>
                <w:bCs/>
                <w:i/>
                <w:sz w:val="26"/>
                <w:szCs w:val="26"/>
              </w:rPr>
              <w:t>Närmare klassificering: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E04F" w14:textId="43E5CD97" w:rsidR="009D416A" w:rsidRPr="009D416A" w:rsidRDefault="009D416A" w:rsidP="009D416A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i/>
                <w:sz w:val="26"/>
                <w:szCs w:val="26"/>
              </w:rPr>
            </w:pPr>
            <w:proofErr w:type="spellStart"/>
            <w:r w:rsidRPr="009D416A">
              <w:rPr>
                <w:rFonts w:ascii="Arial" w:hAnsi="Arial" w:cs="Arial"/>
                <w:b/>
                <w:bCs/>
                <w:i/>
                <w:sz w:val="26"/>
                <w:szCs w:val="26"/>
              </w:rPr>
              <w:t>Prio</w:t>
            </w:r>
            <w:proofErr w:type="spellEnd"/>
            <w:r w:rsidRPr="009D416A">
              <w:rPr>
                <w:rFonts w:ascii="Arial" w:hAnsi="Arial" w:cs="Arial"/>
                <w:b/>
                <w:bCs/>
                <w:i/>
                <w:sz w:val="26"/>
                <w:szCs w:val="26"/>
              </w:rPr>
              <w:t>: 14,</w:t>
            </w:r>
            <w:r w:rsidR="003D7A4B">
              <w:rPr>
                <w:rFonts w:ascii="Arial" w:hAnsi="Arial" w:cs="Arial"/>
                <w:b/>
                <w:bCs/>
                <w:i/>
                <w:sz w:val="26"/>
                <w:szCs w:val="26"/>
              </w:rPr>
              <w:t xml:space="preserve"> </w:t>
            </w:r>
            <w:r w:rsidRPr="009D416A">
              <w:rPr>
                <w:rFonts w:ascii="Arial" w:hAnsi="Arial" w:cs="Arial"/>
                <w:b/>
                <w:bCs/>
                <w:i/>
                <w:sz w:val="26"/>
                <w:szCs w:val="26"/>
              </w:rPr>
              <w:t>30,</w:t>
            </w:r>
            <w:r w:rsidR="003D7A4B">
              <w:rPr>
                <w:rFonts w:ascii="Arial" w:hAnsi="Arial" w:cs="Arial"/>
                <w:b/>
                <w:bCs/>
                <w:i/>
                <w:sz w:val="26"/>
                <w:szCs w:val="26"/>
              </w:rPr>
              <w:t xml:space="preserve"> </w:t>
            </w:r>
            <w:r w:rsidRPr="009D416A">
              <w:rPr>
                <w:rFonts w:ascii="Arial" w:hAnsi="Arial" w:cs="Arial"/>
                <w:b/>
                <w:bCs/>
                <w:i/>
                <w:sz w:val="26"/>
                <w:szCs w:val="26"/>
              </w:rPr>
              <w:t>90</w:t>
            </w:r>
          </w:p>
        </w:tc>
      </w:tr>
      <w:tr w:rsidR="009D416A" w:rsidRPr="009D416A" w14:paraId="32509A69" w14:textId="77777777" w:rsidTr="7E00B8BD">
        <w:trPr>
          <w:trHeight w:val="460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50D8" w14:textId="77777777" w:rsidR="009D416A" w:rsidRPr="00225740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225740">
              <w:rPr>
                <w:b/>
                <w:bCs/>
              </w:rPr>
              <w:t>ALLMÄNT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1C1A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DCAC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</w:p>
        </w:tc>
      </w:tr>
      <w:tr w:rsidR="009D416A" w:rsidRPr="009D416A" w14:paraId="768A6CD4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8582" w14:textId="0E9F3010" w:rsidR="009D416A" w:rsidRPr="00225740" w:rsidRDefault="00492556" w:rsidP="009D416A">
            <w:pPr>
              <w:spacing w:after="0" w:line="240" w:lineRule="auto"/>
              <w:ind w:left="0" w:right="0"/>
            </w:pPr>
            <w:r w:rsidRPr="00225740">
              <w:t>AAENDO/</w:t>
            </w:r>
            <w:proofErr w:type="spellStart"/>
            <w:r w:rsidRPr="00225740">
              <w:t>orbita</w:t>
            </w:r>
            <w:proofErr w:type="spellEnd"/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EC47D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Lättare endokrin </w:t>
            </w:r>
            <w:proofErr w:type="spellStart"/>
            <w:r w:rsidRPr="00BB755E">
              <w:rPr>
                <w:bCs/>
              </w:rPr>
              <w:t>orbitopati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B758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Läk </w:t>
            </w:r>
            <w:proofErr w:type="spellStart"/>
            <w:r w:rsidRPr="00BB755E">
              <w:rPr>
                <w:bCs/>
              </w:rPr>
              <w:t>prio</w:t>
            </w:r>
            <w:proofErr w:type="spellEnd"/>
            <w:r w:rsidRPr="00BB755E">
              <w:rPr>
                <w:bCs/>
              </w:rPr>
              <w:t xml:space="preserve"> 90</w:t>
            </w:r>
          </w:p>
        </w:tc>
      </w:tr>
      <w:tr w:rsidR="009D416A" w:rsidRPr="009D416A" w14:paraId="1FB9A28C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F442" w14:textId="4C472FA3" w:rsidR="009D416A" w:rsidRPr="00225740" w:rsidRDefault="00492556" w:rsidP="009D416A">
            <w:pPr>
              <w:spacing w:after="0" w:line="240" w:lineRule="auto"/>
              <w:ind w:left="0" w:right="0"/>
            </w:pPr>
            <w:r w:rsidRPr="00225740">
              <w:t>Som ovan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4989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Svår endokrin </w:t>
            </w:r>
            <w:proofErr w:type="spellStart"/>
            <w:r w:rsidRPr="00BB755E">
              <w:rPr>
                <w:bCs/>
              </w:rPr>
              <w:t>orbitopati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0A7F" w14:textId="228D9CF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Läk </w:t>
            </w:r>
            <w:proofErr w:type="spellStart"/>
            <w:r w:rsidRPr="00BB755E">
              <w:rPr>
                <w:bCs/>
              </w:rPr>
              <w:t>prio</w:t>
            </w:r>
            <w:proofErr w:type="spellEnd"/>
            <w:r w:rsidRPr="00BB755E">
              <w:rPr>
                <w:bCs/>
              </w:rPr>
              <w:t xml:space="preserve"> 14</w:t>
            </w:r>
            <w:proofErr w:type="gramStart"/>
            <w:r w:rsidRPr="00BB755E">
              <w:rPr>
                <w:bCs/>
              </w:rPr>
              <w:t xml:space="preserve">   (</w:t>
            </w:r>
            <w:proofErr w:type="gramEnd"/>
            <w:r w:rsidRPr="00BB755E">
              <w:rPr>
                <w:bCs/>
              </w:rPr>
              <w:t>1 v.)</w:t>
            </w:r>
          </w:p>
        </w:tc>
      </w:tr>
      <w:tr w:rsidR="009D416A" w:rsidRPr="009D416A" w14:paraId="2779E25A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AABB" w14:textId="625C24DD" w:rsidR="009D416A" w:rsidRPr="00225740" w:rsidRDefault="00BD274C" w:rsidP="009D416A">
            <w:pPr>
              <w:spacing w:after="0" w:line="240" w:lineRule="auto"/>
              <w:ind w:left="0" w:right="0"/>
            </w:pPr>
            <w:r w:rsidRPr="00225740">
              <w:t>AAM/</w:t>
            </w:r>
            <w:proofErr w:type="spellStart"/>
            <w:r w:rsidRPr="00225740">
              <w:t>neuro</w:t>
            </w:r>
            <w:proofErr w:type="spellEnd"/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B818E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Huvudvärksutredning vuxen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F237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Läk </w:t>
            </w:r>
            <w:proofErr w:type="spellStart"/>
            <w:r w:rsidRPr="00BB755E">
              <w:rPr>
                <w:bCs/>
              </w:rPr>
              <w:t>prio</w:t>
            </w:r>
            <w:proofErr w:type="spellEnd"/>
            <w:r w:rsidRPr="00BB755E">
              <w:rPr>
                <w:bCs/>
              </w:rPr>
              <w:t xml:space="preserve"> 30</w:t>
            </w:r>
          </w:p>
        </w:tc>
      </w:tr>
      <w:tr w:rsidR="009D416A" w:rsidRPr="009D416A" w14:paraId="6509F22A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5D48" w14:textId="0806CD13" w:rsidR="009D416A" w:rsidRPr="00225740" w:rsidRDefault="00BD274C" w:rsidP="009D416A">
            <w:pPr>
              <w:spacing w:after="0" w:line="240" w:lineRule="auto"/>
              <w:ind w:left="0" w:right="0"/>
            </w:pPr>
            <w:r w:rsidRPr="00225740">
              <w:t>AAM/främre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4AAD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Kronisk </w:t>
            </w:r>
            <w:proofErr w:type="spellStart"/>
            <w:r w:rsidRPr="00BB755E">
              <w:rPr>
                <w:bCs/>
              </w:rPr>
              <w:t>blefarit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DBF8A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Läk </w:t>
            </w:r>
            <w:proofErr w:type="spellStart"/>
            <w:r w:rsidRPr="00BB755E">
              <w:rPr>
                <w:bCs/>
              </w:rPr>
              <w:t>prio</w:t>
            </w:r>
            <w:proofErr w:type="spellEnd"/>
            <w:r w:rsidRPr="00BB755E">
              <w:rPr>
                <w:bCs/>
              </w:rPr>
              <w:t xml:space="preserve"> 90</w:t>
            </w:r>
          </w:p>
        </w:tc>
      </w:tr>
      <w:tr w:rsidR="009D416A" w:rsidRPr="009D416A" w14:paraId="4AE81668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17B7" w14:textId="7F27F3AD" w:rsidR="009D416A" w:rsidRPr="00225740" w:rsidRDefault="00BD274C" w:rsidP="009D416A">
            <w:pPr>
              <w:spacing w:after="0" w:line="240" w:lineRule="auto"/>
              <w:ind w:left="0" w:right="0"/>
            </w:pPr>
            <w:r w:rsidRPr="00225740">
              <w:t>AAM/främre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94E3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Torra ögon, rinner utomhus, måttliga besvär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A6DEE" w14:textId="77777777" w:rsidR="009D416A" w:rsidRPr="00BB755E" w:rsidRDefault="009D416A" w:rsidP="009D416A">
            <w:pPr>
              <w:spacing w:after="0" w:line="240" w:lineRule="auto"/>
              <w:ind w:left="0" w:right="0"/>
            </w:pPr>
            <w:r w:rsidRPr="00BB755E">
              <w:rPr>
                <w:bCs/>
              </w:rPr>
              <w:t xml:space="preserve">Läk </w:t>
            </w:r>
            <w:proofErr w:type="spellStart"/>
            <w:r w:rsidRPr="00BB755E">
              <w:rPr>
                <w:bCs/>
              </w:rPr>
              <w:t>prio</w:t>
            </w:r>
            <w:proofErr w:type="spellEnd"/>
            <w:r w:rsidRPr="00BB755E">
              <w:rPr>
                <w:bCs/>
              </w:rPr>
              <w:t xml:space="preserve"> 90</w:t>
            </w:r>
          </w:p>
        </w:tc>
      </w:tr>
      <w:tr w:rsidR="009D416A" w:rsidRPr="009D416A" w14:paraId="51F0CF9D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708B" w14:textId="2541005D" w:rsidR="009D416A" w:rsidRPr="00225740" w:rsidRDefault="00BD274C" w:rsidP="009D416A">
            <w:pPr>
              <w:spacing w:after="0" w:line="240" w:lineRule="auto"/>
              <w:ind w:left="0" w:right="0"/>
            </w:pPr>
            <w:r w:rsidRPr="00225740">
              <w:t>AAM/främre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A5964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Torra ögon, rinner inomhus, kraftigare besvär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2373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Läk </w:t>
            </w:r>
            <w:proofErr w:type="spellStart"/>
            <w:r w:rsidRPr="00BB755E">
              <w:rPr>
                <w:bCs/>
              </w:rPr>
              <w:t>prio</w:t>
            </w:r>
            <w:proofErr w:type="spellEnd"/>
            <w:r w:rsidRPr="00BB755E">
              <w:rPr>
                <w:bCs/>
              </w:rPr>
              <w:t xml:space="preserve"> 90</w:t>
            </w:r>
          </w:p>
        </w:tc>
      </w:tr>
      <w:tr w:rsidR="009D416A" w:rsidRPr="009D416A" w14:paraId="24209474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95E6" w14:textId="475A39C6" w:rsidR="009D416A" w:rsidRPr="00225740" w:rsidRDefault="00BD274C" w:rsidP="009D416A">
            <w:pPr>
              <w:spacing w:after="0" w:line="240" w:lineRule="auto"/>
              <w:ind w:left="0" w:right="0"/>
            </w:pPr>
            <w:r w:rsidRPr="00225740">
              <w:lastRenderedPageBreak/>
              <w:t>AAM/främre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668D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Torra ögon för utredning Sjögren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332CD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Läk </w:t>
            </w:r>
            <w:proofErr w:type="spellStart"/>
            <w:r w:rsidRPr="00BB755E">
              <w:rPr>
                <w:bCs/>
              </w:rPr>
              <w:t>prio</w:t>
            </w:r>
            <w:proofErr w:type="spellEnd"/>
            <w:r w:rsidRPr="00BB755E">
              <w:rPr>
                <w:bCs/>
              </w:rPr>
              <w:t xml:space="preserve"> 90</w:t>
            </w:r>
          </w:p>
        </w:tc>
      </w:tr>
      <w:tr w:rsidR="009D416A" w:rsidRPr="009D416A" w14:paraId="3692ABB5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DF8A" w14:textId="719EFE94" w:rsidR="009D416A" w:rsidRPr="00225740" w:rsidRDefault="00BD274C" w:rsidP="009D416A">
            <w:pPr>
              <w:spacing w:after="0" w:line="240" w:lineRule="auto"/>
              <w:ind w:left="0" w:right="0"/>
            </w:pPr>
            <w:r w:rsidRPr="00225740">
              <w:t>AAM/främre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B69DB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Torra ögon, smärta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8BD4B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Läk </w:t>
            </w:r>
            <w:proofErr w:type="spellStart"/>
            <w:r w:rsidRPr="00BB755E">
              <w:rPr>
                <w:bCs/>
              </w:rPr>
              <w:t>prio</w:t>
            </w:r>
            <w:proofErr w:type="spellEnd"/>
            <w:r w:rsidRPr="00BB755E">
              <w:rPr>
                <w:bCs/>
              </w:rPr>
              <w:t xml:space="preserve"> 30</w:t>
            </w:r>
          </w:p>
        </w:tc>
      </w:tr>
      <w:tr w:rsidR="009D416A" w:rsidRPr="009D416A" w14:paraId="4C47264B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00D7" w14:textId="5ED5E53E" w:rsidR="009D416A" w:rsidRPr="00225740" w:rsidRDefault="007436F2" w:rsidP="009D416A">
            <w:pPr>
              <w:spacing w:after="0" w:line="240" w:lineRule="auto"/>
              <w:ind w:left="0" w:right="0"/>
            </w:pPr>
            <w:r w:rsidRPr="00225740">
              <w:t>AAM/jour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19E4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Plötslig synnedsättning/snabb synförsämring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8F4E0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Läk Akut</w:t>
            </w:r>
          </w:p>
        </w:tc>
      </w:tr>
      <w:tr w:rsidR="009D416A" w:rsidRPr="009D416A" w14:paraId="18894454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DAD1" w14:textId="13B35FCB" w:rsidR="009D416A" w:rsidRPr="00225740" w:rsidRDefault="007436F2" w:rsidP="009D416A">
            <w:pPr>
              <w:spacing w:after="0" w:line="240" w:lineRule="auto"/>
              <w:ind w:left="0" w:right="0"/>
            </w:pPr>
            <w:r w:rsidRPr="00225740">
              <w:t>AAM/</w:t>
            </w:r>
            <w:proofErr w:type="spellStart"/>
            <w:r w:rsidRPr="00225740">
              <w:t>synn</w:t>
            </w:r>
            <w:proofErr w:type="spellEnd"/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B8062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Sakta synförsämring, ej förenad med andra symptom;</w:t>
            </w:r>
          </w:p>
          <w:p w14:paraId="6D98FE20" w14:textId="77777777" w:rsidR="009D416A" w:rsidRPr="00BB755E" w:rsidRDefault="009D416A" w:rsidP="009D416A">
            <w:pPr>
              <w:numPr>
                <w:ilvl w:val="0"/>
                <w:numId w:val="20"/>
              </w:numPr>
              <w:spacing w:after="0" w:line="240" w:lineRule="auto"/>
              <w:ind w:right="0"/>
            </w:pPr>
            <w:r w:rsidRPr="00BB755E">
              <w:t>Visus 0,6 el bättre på sämsta öga</w:t>
            </w:r>
          </w:p>
          <w:p w14:paraId="2159F941" w14:textId="77777777" w:rsidR="009D416A" w:rsidRPr="00BB755E" w:rsidRDefault="009D416A" w:rsidP="009D416A">
            <w:pPr>
              <w:numPr>
                <w:ilvl w:val="0"/>
                <w:numId w:val="20"/>
              </w:numPr>
              <w:spacing w:after="0" w:line="240" w:lineRule="auto"/>
              <w:ind w:right="0"/>
            </w:pPr>
            <w:r w:rsidRPr="00BB755E">
              <w:t xml:space="preserve">Visus </w:t>
            </w:r>
            <w:proofErr w:type="gramStart"/>
            <w:r w:rsidRPr="00BB755E">
              <w:t>0,3-0,5</w:t>
            </w:r>
            <w:proofErr w:type="gramEnd"/>
            <w:r w:rsidRPr="00BB755E">
              <w:t xml:space="preserve"> på sämsta öga el sämre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DC20" w14:textId="77777777" w:rsidR="009D416A" w:rsidRPr="00BB755E" w:rsidRDefault="009D416A" w:rsidP="009D416A">
            <w:pPr>
              <w:spacing w:after="0" w:line="240" w:lineRule="auto"/>
              <w:ind w:left="0" w:right="0"/>
            </w:pPr>
            <w:r w:rsidRPr="00BB755E">
              <w:t xml:space="preserve">Läk </w:t>
            </w:r>
            <w:proofErr w:type="spellStart"/>
            <w:r w:rsidRPr="00BB755E">
              <w:t>prio</w:t>
            </w:r>
            <w:proofErr w:type="spellEnd"/>
            <w:r w:rsidRPr="00BB755E">
              <w:t xml:space="preserve"> 90</w:t>
            </w:r>
          </w:p>
          <w:p w14:paraId="357D8606" w14:textId="77777777" w:rsidR="009D416A" w:rsidRPr="00BB755E" w:rsidRDefault="009D416A" w:rsidP="009D416A">
            <w:pPr>
              <w:spacing w:after="0" w:line="240" w:lineRule="auto"/>
              <w:ind w:left="0" w:right="0"/>
            </w:pPr>
            <w:r w:rsidRPr="00BB755E">
              <w:t xml:space="preserve">Läk </w:t>
            </w:r>
            <w:proofErr w:type="spellStart"/>
            <w:r w:rsidRPr="00BB755E">
              <w:t>prio</w:t>
            </w:r>
            <w:proofErr w:type="spellEnd"/>
            <w:r w:rsidRPr="00BB755E">
              <w:t xml:space="preserve"> 30</w:t>
            </w:r>
          </w:p>
          <w:p w14:paraId="21C187F3" w14:textId="77777777" w:rsidR="00945B06" w:rsidRPr="00BB755E" w:rsidRDefault="00945B06" w:rsidP="009D416A">
            <w:pPr>
              <w:spacing w:after="0" w:line="240" w:lineRule="auto"/>
              <w:ind w:left="0" w:right="0"/>
            </w:pPr>
          </w:p>
        </w:tc>
      </w:tr>
      <w:tr w:rsidR="009D416A" w:rsidRPr="009D416A" w14:paraId="6F89D30D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1631" w14:textId="1DFACDC2" w:rsidR="009D416A" w:rsidRPr="00225740" w:rsidRDefault="002236DD" w:rsidP="009D416A">
            <w:pPr>
              <w:spacing w:after="0" w:line="240" w:lineRule="auto"/>
              <w:ind w:left="0" w:right="0"/>
            </w:pPr>
            <w:r w:rsidRPr="00225740">
              <w:t>REAM/retina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412D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Långsam synförsämring med </w:t>
            </w:r>
            <w:proofErr w:type="spellStart"/>
            <w:r w:rsidRPr="00BB755E">
              <w:rPr>
                <w:bCs/>
              </w:rPr>
              <w:t>metamorfopsier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19FD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Läk </w:t>
            </w:r>
            <w:proofErr w:type="spellStart"/>
            <w:r w:rsidRPr="00BB755E">
              <w:rPr>
                <w:bCs/>
              </w:rPr>
              <w:t>prio</w:t>
            </w:r>
            <w:proofErr w:type="spellEnd"/>
            <w:r w:rsidRPr="00BB755E">
              <w:rPr>
                <w:bCs/>
              </w:rPr>
              <w:t xml:space="preserve"> 30</w:t>
            </w:r>
          </w:p>
        </w:tc>
      </w:tr>
      <w:tr w:rsidR="009D416A" w:rsidRPr="009D416A" w14:paraId="02E06731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9941" w14:textId="589BE715" w:rsidR="009D416A" w:rsidRPr="00225740" w:rsidRDefault="002236DD" w:rsidP="009D416A">
            <w:pPr>
              <w:spacing w:after="0" w:line="240" w:lineRule="auto"/>
              <w:ind w:left="0" w:right="0"/>
            </w:pPr>
            <w:r w:rsidRPr="00225740">
              <w:t>OPFUSK/kat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0C15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Synnedsättning med grumlingar i linsen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67AE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proofErr w:type="spellStart"/>
            <w:r w:rsidRPr="00BB755E">
              <w:rPr>
                <w:bCs/>
              </w:rPr>
              <w:t>Enl</w:t>
            </w:r>
            <w:proofErr w:type="spellEnd"/>
            <w:r w:rsidRPr="00BB755E">
              <w:rPr>
                <w:bCs/>
              </w:rPr>
              <w:t xml:space="preserve"> kat-</w:t>
            </w:r>
            <w:proofErr w:type="spellStart"/>
            <w:r w:rsidRPr="00BB755E">
              <w:rPr>
                <w:bCs/>
              </w:rPr>
              <w:t>prio</w:t>
            </w:r>
            <w:proofErr w:type="spellEnd"/>
          </w:p>
        </w:tc>
      </w:tr>
      <w:tr w:rsidR="009D416A" w:rsidRPr="009D416A" w14:paraId="3B65D525" w14:textId="77777777" w:rsidTr="7E00B8BD">
        <w:trPr>
          <w:trHeight w:val="537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6245" w14:textId="09EBE00A" w:rsidR="009D416A" w:rsidRPr="00225740" w:rsidRDefault="002236DD" w:rsidP="009D416A">
            <w:pPr>
              <w:spacing w:after="0" w:line="240" w:lineRule="auto"/>
              <w:ind w:left="0" w:right="0"/>
            </w:pPr>
            <w:r w:rsidRPr="00225740">
              <w:t>AALAS/CJ</w:t>
            </w:r>
            <w:r w:rsidR="0082251F" w:rsidRPr="00225740">
              <w:t>Y</w:t>
            </w:r>
            <w:r w:rsidRPr="00225740">
              <w:t>AG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DD600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Synnedsättning p g a efterstarr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E4D62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YAG, se kat-</w:t>
            </w:r>
            <w:proofErr w:type="spellStart"/>
            <w:r w:rsidRPr="00BB755E">
              <w:rPr>
                <w:bCs/>
              </w:rPr>
              <w:t>prio</w:t>
            </w:r>
            <w:proofErr w:type="spellEnd"/>
          </w:p>
          <w:p w14:paraId="72477BD0" w14:textId="77777777" w:rsidR="00945B06" w:rsidRPr="00BB755E" w:rsidRDefault="00945B06" w:rsidP="009D416A">
            <w:pPr>
              <w:spacing w:after="0" w:line="240" w:lineRule="auto"/>
              <w:ind w:left="0" w:right="0"/>
              <w:rPr>
                <w:bCs/>
              </w:rPr>
            </w:pPr>
          </w:p>
        </w:tc>
      </w:tr>
      <w:tr w:rsidR="009D416A" w:rsidRPr="009D416A" w14:paraId="42E1AC0A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ECC93" w14:textId="77777777" w:rsidR="009D416A" w:rsidRPr="00225740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225740">
              <w:rPr>
                <w:b/>
                <w:bCs/>
              </w:rPr>
              <w:t>KERATOCONUS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FEF6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2239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</w:p>
        </w:tc>
      </w:tr>
      <w:tr w:rsidR="009D416A" w:rsidRPr="009D416A" w14:paraId="609B66DA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D279" w14:textId="2240A8C5" w:rsidR="009D416A" w:rsidRPr="00225740" w:rsidRDefault="00950FE2" w:rsidP="009D416A">
            <w:pPr>
              <w:spacing w:after="0" w:line="240" w:lineRule="auto"/>
              <w:ind w:left="0" w:right="0"/>
            </w:pPr>
            <w:r w:rsidRPr="00225740">
              <w:t>AACORN/</w:t>
            </w:r>
            <w:proofErr w:type="spellStart"/>
            <w:r w:rsidRPr="00225740">
              <w:t>keco</w:t>
            </w:r>
            <w:proofErr w:type="spellEnd"/>
            <w:r w:rsidR="006B3819" w:rsidRPr="00225740">
              <w:br/>
              <w:t xml:space="preserve">ALLTID gr3 vid </w:t>
            </w:r>
            <w:proofErr w:type="spellStart"/>
            <w:r w:rsidR="006A3C84" w:rsidRPr="00225740">
              <w:t>p</w:t>
            </w:r>
            <w:r w:rsidR="006B3819" w:rsidRPr="00225740">
              <w:t>entacam</w:t>
            </w:r>
            <w:proofErr w:type="spellEnd"/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59CE" w14:textId="49ADBA0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Specifik misstanke om </w:t>
            </w:r>
            <w:proofErr w:type="spellStart"/>
            <w:r w:rsidRPr="00BB755E">
              <w:rPr>
                <w:bCs/>
              </w:rPr>
              <w:t>keratoconus</w:t>
            </w:r>
            <w:proofErr w:type="spellEnd"/>
            <w:r w:rsidRPr="00BB755E">
              <w:rPr>
                <w:bCs/>
              </w:rPr>
              <w:t xml:space="preserve"> hos patient under </w:t>
            </w:r>
            <w:r w:rsidR="005B790E" w:rsidRPr="00BB755E">
              <w:rPr>
                <w:bCs/>
              </w:rPr>
              <w:t>20</w:t>
            </w:r>
            <w:r w:rsidRPr="00BB755E">
              <w:rPr>
                <w:bCs/>
              </w:rPr>
              <w:t xml:space="preserve"> år (med eller utan progress)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5F240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Läk </w:t>
            </w:r>
            <w:proofErr w:type="spellStart"/>
            <w:r w:rsidRPr="00BB755E">
              <w:rPr>
                <w:bCs/>
              </w:rPr>
              <w:t>prio</w:t>
            </w:r>
            <w:proofErr w:type="spellEnd"/>
            <w:r w:rsidRPr="00BB755E">
              <w:rPr>
                <w:bCs/>
              </w:rPr>
              <w:t xml:space="preserve"> 30 AACORN </w:t>
            </w:r>
          </w:p>
        </w:tc>
      </w:tr>
      <w:tr w:rsidR="009D416A" w:rsidRPr="009D416A" w14:paraId="1FA480F0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B5CD" w14:textId="365F37E7" w:rsidR="009D416A" w:rsidRPr="00225740" w:rsidRDefault="00EE3CA0" w:rsidP="009D416A">
            <w:pPr>
              <w:spacing w:after="0" w:line="240" w:lineRule="auto"/>
              <w:ind w:left="0" w:right="0"/>
            </w:pPr>
            <w:r w:rsidRPr="00225740">
              <w:t>AACORN/</w:t>
            </w:r>
            <w:proofErr w:type="spellStart"/>
            <w:r w:rsidRPr="00225740">
              <w:t>keco</w:t>
            </w:r>
            <w:proofErr w:type="spellEnd"/>
            <w:r w:rsidRPr="00225740">
              <w:br/>
              <w:t xml:space="preserve">ALLTID gr3 vid </w:t>
            </w:r>
            <w:proofErr w:type="spellStart"/>
            <w:r w:rsidR="006A3C84" w:rsidRPr="00225740">
              <w:t>p</w:t>
            </w:r>
            <w:r w:rsidRPr="00225740">
              <w:t>entacam</w:t>
            </w:r>
            <w:proofErr w:type="spellEnd"/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55EE" w14:textId="0AADD165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Specifik misstanke om </w:t>
            </w:r>
            <w:proofErr w:type="spellStart"/>
            <w:r w:rsidRPr="00BB755E">
              <w:rPr>
                <w:bCs/>
              </w:rPr>
              <w:t>keratoconus</w:t>
            </w:r>
            <w:proofErr w:type="spellEnd"/>
            <w:r w:rsidRPr="00BB755E">
              <w:rPr>
                <w:bCs/>
              </w:rPr>
              <w:t xml:space="preserve"> hos </w:t>
            </w:r>
            <w:r w:rsidR="00F92A49" w:rsidRPr="00BB755E">
              <w:rPr>
                <w:bCs/>
              </w:rPr>
              <w:t>pat</w:t>
            </w:r>
            <w:r w:rsidR="00215986" w:rsidRPr="00BB755E">
              <w:rPr>
                <w:bCs/>
              </w:rPr>
              <w:t>ient</w:t>
            </w:r>
            <w:r w:rsidR="00F92A49" w:rsidRPr="00BB755E">
              <w:rPr>
                <w:bCs/>
              </w:rPr>
              <w:t xml:space="preserve"> </w:t>
            </w:r>
            <w:r w:rsidR="00F64D23" w:rsidRPr="00BB755E">
              <w:rPr>
                <w:bCs/>
              </w:rPr>
              <w:t>≥20 år</w:t>
            </w:r>
            <w:r w:rsidRPr="00BB755E">
              <w:rPr>
                <w:bCs/>
              </w:rPr>
              <w:t xml:space="preserve"> </w:t>
            </w:r>
            <w:r w:rsidRPr="00BB755E">
              <w:rPr>
                <w:b/>
                <w:bCs/>
              </w:rPr>
              <w:t>utan</w:t>
            </w:r>
            <w:r w:rsidRPr="00BB755E">
              <w:rPr>
                <w:bCs/>
              </w:rPr>
              <w:t xml:space="preserve"> uppgifter som tyder på aktuell progress (senaste </w:t>
            </w:r>
            <w:proofErr w:type="gramStart"/>
            <w:r w:rsidRPr="00BB755E">
              <w:rPr>
                <w:bCs/>
              </w:rPr>
              <w:t>3-6</w:t>
            </w:r>
            <w:proofErr w:type="gramEnd"/>
            <w:r w:rsidRPr="00BB755E">
              <w:rPr>
                <w:bCs/>
              </w:rPr>
              <w:t xml:space="preserve"> mån)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9135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Läk </w:t>
            </w:r>
            <w:proofErr w:type="spellStart"/>
            <w:r w:rsidRPr="00BB755E">
              <w:rPr>
                <w:bCs/>
              </w:rPr>
              <w:t>prio</w:t>
            </w:r>
            <w:proofErr w:type="spellEnd"/>
            <w:r w:rsidRPr="00BB755E">
              <w:rPr>
                <w:bCs/>
              </w:rPr>
              <w:t xml:space="preserve"> 90 AACORN</w:t>
            </w:r>
          </w:p>
        </w:tc>
      </w:tr>
      <w:tr w:rsidR="009D416A" w:rsidRPr="009D416A" w14:paraId="025B980B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3336" w14:textId="0A8F43C0" w:rsidR="009D416A" w:rsidRPr="00225740" w:rsidRDefault="00EE3CA0" w:rsidP="009D416A">
            <w:pPr>
              <w:spacing w:after="0" w:line="240" w:lineRule="auto"/>
              <w:ind w:left="0" w:right="0"/>
            </w:pPr>
            <w:r w:rsidRPr="00225740">
              <w:t>AACORN/</w:t>
            </w:r>
            <w:proofErr w:type="spellStart"/>
            <w:r w:rsidRPr="00225740">
              <w:t>keco</w:t>
            </w:r>
            <w:proofErr w:type="spellEnd"/>
            <w:r w:rsidRPr="00225740">
              <w:t xml:space="preserve"> ALLTID gr3 vid </w:t>
            </w:r>
            <w:proofErr w:type="spellStart"/>
            <w:r w:rsidR="006A3C84" w:rsidRPr="00225740">
              <w:t>p</w:t>
            </w:r>
            <w:r w:rsidRPr="00225740">
              <w:t>entacam</w:t>
            </w:r>
            <w:proofErr w:type="spellEnd"/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3EB1" w14:textId="44810073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Specifik misstanke om </w:t>
            </w:r>
            <w:proofErr w:type="spellStart"/>
            <w:r w:rsidRPr="00BB755E">
              <w:rPr>
                <w:bCs/>
              </w:rPr>
              <w:t>keratoconus</w:t>
            </w:r>
            <w:proofErr w:type="spellEnd"/>
            <w:r w:rsidRPr="00BB755E">
              <w:rPr>
                <w:bCs/>
              </w:rPr>
              <w:t xml:space="preserve"> hos</w:t>
            </w:r>
            <w:r w:rsidR="00215986" w:rsidRPr="00BB755E">
              <w:rPr>
                <w:bCs/>
              </w:rPr>
              <w:t xml:space="preserve"> patient ≥20 år</w:t>
            </w:r>
            <w:r w:rsidRPr="00BB755E">
              <w:rPr>
                <w:bCs/>
              </w:rPr>
              <w:t xml:space="preserve"> </w:t>
            </w:r>
            <w:r w:rsidRPr="00BB755E">
              <w:rPr>
                <w:b/>
                <w:bCs/>
              </w:rPr>
              <w:t>med</w:t>
            </w:r>
            <w:r w:rsidRPr="00BB755E">
              <w:rPr>
                <w:bCs/>
              </w:rPr>
              <w:t xml:space="preserve"> uppgifter som tyder på aktuell progress (senaste </w:t>
            </w:r>
            <w:proofErr w:type="gramStart"/>
            <w:r w:rsidRPr="00BB755E">
              <w:rPr>
                <w:bCs/>
              </w:rPr>
              <w:t>3-6</w:t>
            </w:r>
            <w:proofErr w:type="gramEnd"/>
            <w:r w:rsidRPr="00BB755E">
              <w:rPr>
                <w:bCs/>
              </w:rPr>
              <w:t xml:space="preserve"> mån)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B5E4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Läk </w:t>
            </w:r>
            <w:proofErr w:type="spellStart"/>
            <w:r w:rsidRPr="00BB755E">
              <w:rPr>
                <w:bCs/>
              </w:rPr>
              <w:t>prio</w:t>
            </w:r>
            <w:proofErr w:type="spellEnd"/>
            <w:r w:rsidRPr="00BB755E">
              <w:rPr>
                <w:bCs/>
              </w:rPr>
              <w:t xml:space="preserve"> 30 AACORN</w:t>
            </w:r>
          </w:p>
        </w:tc>
      </w:tr>
      <w:tr w:rsidR="009D416A" w:rsidRPr="009D416A" w14:paraId="51A1B09A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7D0E" w14:textId="2CA79766" w:rsidR="009D416A" w:rsidRPr="00225740" w:rsidRDefault="00A60542" w:rsidP="009D416A">
            <w:pPr>
              <w:spacing w:after="0" w:line="240" w:lineRule="auto"/>
              <w:ind w:left="0" w:right="0"/>
            </w:pPr>
            <w:r w:rsidRPr="00225740">
              <w:t>AACORN/</w:t>
            </w:r>
            <w:proofErr w:type="spellStart"/>
            <w:r w:rsidRPr="00225740">
              <w:t>keco</w:t>
            </w:r>
            <w:proofErr w:type="spellEnd"/>
            <w:r w:rsidRPr="00225740">
              <w:t xml:space="preserve"> ALLTID gr 3 vid </w:t>
            </w:r>
            <w:proofErr w:type="spellStart"/>
            <w:r w:rsidR="006A3C84" w:rsidRPr="00225740">
              <w:t>p</w:t>
            </w:r>
            <w:r w:rsidRPr="00225740">
              <w:t>entacam</w:t>
            </w:r>
            <w:proofErr w:type="spellEnd"/>
            <w:r w:rsidRPr="00225740">
              <w:t>.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E3CE0" w14:textId="40A7C7B9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Övrigt: Pat &gt;40 år med känd </w:t>
            </w:r>
            <w:proofErr w:type="spellStart"/>
            <w:r w:rsidRPr="00BB755E">
              <w:rPr>
                <w:bCs/>
              </w:rPr>
              <w:t>keratoconus</w:t>
            </w:r>
            <w:proofErr w:type="spellEnd"/>
            <w:r w:rsidRPr="00BB755E">
              <w:rPr>
                <w:bCs/>
              </w:rPr>
              <w:t xml:space="preserve"> behöver normalt endast komma till </w:t>
            </w:r>
            <w:proofErr w:type="spellStart"/>
            <w:r w:rsidRPr="00BB755E">
              <w:rPr>
                <w:bCs/>
              </w:rPr>
              <w:t>korneamottagn</w:t>
            </w:r>
            <w:r w:rsidR="00511104" w:rsidRPr="00BB755E">
              <w:rPr>
                <w:bCs/>
              </w:rPr>
              <w:t>ing</w:t>
            </w:r>
            <w:r w:rsidRPr="00BB755E">
              <w:rPr>
                <w:bCs/>
              </w:rPr>
              <w:t>.vid</w:t>
            </w:r>
            <w:proofErr w:type="spellEnd"/>
            <w:r w:rsidRPr="00BB755E">
              <w:rPr>
                <w:bCs/>
              </w:rPr>
              <w:t xml:space="preserve">: Tydlig misstanke om progress eller </w:t>
            </w:r>
            <w:proofErr w:type="spellStart"/>
            <w:r w:rsidR="00423155" w:rsidRPr="00BB755E">
              <w:rPr>
                <w:bCs/>
              </w:rPr>
              <w:t>k</w:t>
            </w:r>
            <w:r w:rsidRPr="00BB755E">
              <w:rPr>
                <w:bCs/>
              </w:rPr>
              <w:t>ornealt</w:t>
            </w:r>
            <w:proofErr w:type="spellEnd"/>
            <w:r w:rsidRPr="00BB755E">
              <w:rPr>
                <w:bCs/>
              </w:rPr>
              <w:t xml:space="preserve"> orsakad synnedsättning som skulle kunna utgöra indikation för </w:t>
            </w:r>
            <w:proofErr w:type="spellStart"/>
            <w:r w:rsidRPr="00BB755E">
              <w:rPr>
                <w:bCs/>
              </w:rPr>
              <w:t>kornealtransplantation</w:t>
            </w:r>
            <w:proofErr w:type="spellEnd"/>
            <w:r w:rsidRPr="00BB755E">
              <w:rPr>
                <w:bCs/>
              </w:rPr>
              <w:t>. Regelbundna kontroller behövs ej.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4659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</w:p>
        </w:tc>
      </w:tr>
      <w:tr w:rsidR="009D416A" w:rsidRPr="009D416A" w14:paraId="25F91965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EFD8" w14:textId="4F624636" w:rsidR="009D416A" w:rsidRPr="00225740" w:rsidRDefault="001227ED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  <w:proofErr w:type="spellStart"/>
            <w:r w:rsidRPr="00225740">
              <w:rPr>
                <w:b/>
                <w:bCs/>
              </w:rPr>
              <w:t>Myambutol</w:t>
            </w:r>
            <w:proofErr w:type="spellEnd"/>
            <w:r w:rsidR="00E452C2" w:rsidRPr="00225740">
              <w:rPr>
                <w:b/>
                <w:bCs/>
              </w:rPr>
              <w:t>/TBC-</w:t>
            </w:r>
            <w:proofErr w:type="spellStart"/>
            <w:r w:rsidR="00E452C2" w:rsidRPr="00225740">
              <w:rPr>
                <w:b/>
                <w:bCs/>
              </w:rPr>
              <w:t>beh</w:t>
            </w:r>
            <w:proofErr w:type="spellEnd"/>
            <w:r w:rsidR="00E452C2" w:rsidRPr="00225740">
              <w:rPr>
                <w:b/>
                <w:bCs/>
              </w:rPr>
              <w:t>.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FA87" w14:textId="02DBBD29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C457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</w:p>
        </w:tc>
      </w:tr>
      <w:tr w:rsidR="001227ED" w:rsidRPr="009D416A" w14:paraId="562D4738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8233" w14:textId="3F07307D" w:rsidR="001227ED" w:rsidRPr="00225740" w:rsidRDefault="00E452C2" w:rsidP="009D416A">
            <w:pPr>
              <w:spacing w:after="0" w:line="240" w:lineRule="auto"/>
              <w:ind w:left="0" w:right="0"/>
            </w:pPr>
            <w:r w:rsidRPr="00225740">
              <w:t xml:space="preserve">AAMSO </w:t>
            </w:r>
            <w:proofErr w:type="gramStart"/>
            <w:r w:rsidRPr="00225740">
              <w:t>2-3</w:t>
            </w:r>
            <w:proofErr w:type="gramEnd"/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CF4A" w14:textId="49139558" w:rsidR="001227ED" w:rsidRPr="00BB755E" w:rsidRDefault="00E452C2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Enligt PM.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583F" w14:textId="6B184A59" w:rsidR="001227ED" w:rsidRPr="00BB755E" w:rsidRDefault="00E452C2" w:rsidP="009D416A">
            <w:pPr>
              <w:spacing w:after="0" w:line="240" w:lineRule="auto"/>
              <w:ind w:left="0" w:right="0"/>
              <w:rPr>
                <w:bCs/>
              </w:rPr>
            </w:pPr>
            <w:proofErr w:type="spellStart"/>
            <w:r w:rsidRPr="00BB755E">
              <w:rPr>
                <w:bCs/>
              </w:rPr>
              <w:t>S</w:t>
            </w:r>
            <w:r w:rsidR="00A6007C" w:rsidRPr="00BB755E">
              <w:rPr>
                <w:bCs/>
              </w:rPr>
              <w:t>sk</w:t>
            </w:r>
            <w:proofErr w:type="spellEnd"/>
            <w:r w:rsidR="00A6007C" w:rsidRPr="00BB755E">
              <w:rPr>
                <w:bCs/>
              </w:rPr>
              <w:t xml:space="preserve">, </w:t>
            </w:r>
            <w:r w:rsidRPr="00BB755E">
              <w:rPr>
                <w:bCs/>
              </w:rPr>
              <w:t>P30,</w:t>
            </w:r>
            <w:r w:rsidR="00A6007C" w:rsidRPr="00BB755E">
              <w:rPr>
                <w:bCs/>
              </w:rPr>
              <w:t xml:space="preserve"> </w:t>
            </w:r>
            <w:r w:rsidRPr="00BB755E">
              <w:rPr>
                <w:bCs/>
              </w:rPr>
              <w:t>SYN</w:t>
            </w:r>
          </w:p>
        </w:tc>
      </w:tr>
      <w:tr w:rsidR="00E452C2" w:rsidRPr="009D416A" w14:paraId="4C08DB66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30C1" w14:textId="77777777" w:rsidR="00E452C2" w:rsidRPr="00225740" w:rsidRDefault="00E452C2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5173" w14:textId="77777777" w:rsidR="00E452C2" w:rsidRPr="00BB755E" w:rsidRDefault="00E452C2" w:rsidP="009D416A">
            <w:pPr>
              <w:spacing w:after="0" w:line="240" w:lineRule="auto"/>
              <w:ind w:left="0" w:right="0"/>
              <w:rPr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93DA" w14:textId="77777777" w:rsidR="00E452C2" w:rsidRPr="00BB755E" w:rsidRDefault="00E452C2" w:rsidP="009D416A">
            <w:pPr>
              <w:spacing w:after="0" w:line="240" w:lineRule="auto"/>
              <w:ind w:left="0" w:right="0"/>
              <w:rPr>
                <w:bCs/>
              </w:rPr>
            </w:pPr>
          </w:p>
        </w:tc>
      </w:tr>
      <w:tr w:rsidR="009D416A" w:rsidRPr="009D416A" w14:paraId="5CB53083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FFEB9" w14:textId="77777777" w:rsidR="009D416A" w:rsidRPr="00225740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225740">
              <w:rPr>
                <w:b/>
                <w:bCs/>
              </w:rPr>
              <w:t>BARN/Ortoptik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E089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Se separat PM för barnprocessen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E61A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</w:p>
        </w:tc>
      </w:tr>
      <w:tr w:rsidR="009D416A" w:rsidRPr="009D416A" w14:paraId="76CDB899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ECDB" w14:textId="77777777" w:rsidR="009D416A" w:rsidRPr="00225740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4A2D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7829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</w:p>
        </w:tc>
      </w:tr>
      <w:tr w:rsidR="009D416A" w:rsidRPr="009D416A" w14:paraId="62A5DA55" w14:textId="77777777" w:rsidTr="7E00B8BD"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C196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BB755E">
              <w:rPr>
                <w:b/>
                <w:bCs/>
              </w:rPr>
              <w:t>RETINA</w:t>
            </w:r>
          </w:p>
          <w:p w14:paraId="3C228902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F2B0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FF10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</w:p>
        </w:tc>
      </w:tr>
      <w:tr w:rsidR="009D416A" w:rsidRPr="009D416A" w14:paraId="58962814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E0B3" w14:textId="58841062" w:rsidR="009D416A" w:rsidRPr="00225740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225740">
              <w:rPr>
                <w:b/>
                <w:bCs/>
              </w:rPr>
              <w:t>Diabetes</w:t>
            </w:r>
            <w:r w:rsidR="00BA3A3E" w:rsidRPr="00225740">
              <w:rPr>
                <w:b/>
                <w:bCs/>
              </w:rPr>
              <w:br/>
            </w:r>
            <w:r w:rsidR="00BA3A3E" w:rsidRPr="00225740">
              <w:t>REFODI/</w:t>
            </w:r>
            <w:proofErr w:type="spellStart"/>
            <w:r w:rsidR="00BA3A3E" w:rsidRPr="00225740">
              <w:t>diab</w:t>
            </w:r>
            <w:proofErr w:type="spellEnd"/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E321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Graviditet hos diabetiker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B5A5C" w14:textId="1AE64538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Foto </w:t>
            </w:r>
            <w:proofErr w:type="spellStart"/>
            <w:proofErr w:type="gramStart"/>
            <w:r w:rsidRPr="00BB755E">
              <w:rPr>
                <w:bCs/>
              </w:rPr>
              <w:t>ssk</w:t>
            </w:r>
            <w:proofErr w:type="spellEnd"/>
            <w:r w:rsidRPr="00BB755E">
              <w:rPr>
                <w:bCs/>
              </w:rPr>
              <w:t xml:space="preserve">,   </w:t>
            </w:r>
            <w:proofErr w:type="gramEnd"/>
            <w:r w:rsidRPr="00BB755E">
              <w:rPr>
                <w:bCs/>
              </w:rPr>
              <w:t xml:space="preserve">    </w:t>
            </w:r>
            <w:proofErr w:type="spellStart"/>
            <w:r w:rsidRPr="00BB755E">
              <w:rPr>
                <w:bCs/>
              </w:rPr>
              <w:t>prio</w:t>
            </w:r>
            <w:proofErr w:type="spellEnd"/>
            <w:r w:rsidRPr="00BB755E">
              <w:rPr>
                <w:bCs/>
              </w:rPr>
              <w:t xml:space="preserve"> 14</w:t>
            </w:r>
          </w:p>
        </w:tc>
      </w:tr>
      <w:tr w:rsidR="009D416A" w:rsidRPr="009D416A" w14:paraId="646293E4" w14:textId="77777777" w:rsidTr="7E00B8BD">
        <w:trPr>
          <w:trHeight w:val="140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6B00" w14:textId="61A870AA" w:rsidR="009D416A" w:rsidRPr="00225740" w:rsidRDefault="00656D02" w:rsidP="009D416A">
            <w:pPr>
              <w:spacing w:after="0" w:line="240" w:lineRule="auto"/>
              <w:ind w:left="0" w:right="0"/>
            </w:pPr>
            <w:r w:rsidRPr="00225740">
              <w:t>REFODI/</w:t>
            </w:r>
            <w:proofErr w:type="spellStart"/>
            <w:r w:rsidRPr="00225740">
              <w:t>diab</w:t>
            </w:r>
            <w:proofErr w:type="spellEnd"/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896A" w14:textId="6932D110" w:rsidR="009D416A" w:rsidRPr="00BB755E" w:rsidRDefault="001F7706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Nyupptäckt diabetes hos barn under 16 år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153A4" w14:textId="7A878A7F" w:rsidR="009D416A" w:rsidRPr="00BB755E" w:rsidRDefault="003F634F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Foto </w:t>
            </w:r>
            <w:proofErr w:type="spellStart"/>
            <w:r w:rsidRPr="00BB755E">
              <w:rPr>
                <w:bCs/>
              </w:rPr>
              <w:t>ssk</w:t>
            </w:r>
            <w:proofErr w:type="spellEnd"/>
            <w:r w:rsidRPr="00BB755E">
              <w:rPr>
                <w:bCs/>
              </w:rPr>
              <w:t>,</w:t>
            </w:r>
            <w:r w:rsidRPr="00BB755E">
              <w:rPr>
                <w:bCs/>
              </w:rPr>
              <w:br/>
            </w:r>
            <w:proofErr w:type="spellStart"/>
            <w:r w:rsidRPr="00BB755E">
              <w:rPr>
                <w:bCs/>
              </w:rPr>
              <w:t>prio</w:t>
            </w:r>
            <w:proofErr w:type="spellEnd"/>
            <w:r w:rsidRPr="00BB755E">
              <w:rPr>
                <w:bCs/>
              </w:rPr>
              <w:t xml:space="preserve"> 90</w:t>
            </w:r>
          </w:p>
        </w:tc>
      </w:tr>
      <w:tr w:rsidR="00265FA1" w:rsidRPr="009D416A" w14:paraId="475B100D" w14:textId="77777777" w:rsidTr="7E00B8BD">
        <w:trPr>
          <w:trHeight w:val="140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F33A" w14:textId="77777777" w:rsidR="00265FA1" w:rsidRPr="00225740" w:rsidRDefault="00265FA1" w:rsidP="009D416A">
            <w:pPr>
              <w:spacing w:after="0" w:line="240" w:lineRule="auto"/>
              <w:ind w:left="0" w:right="0"/>
            </w:pP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E205" w14:textId="32FE22BE" w:rsidR="00265FA1" w:rsidRPr="00BB755E" w:rsidRDefault="00E8643E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Diabetes både alla typer, fyllda 16 år och äldre </w:t>
            </w:r>
            <w:proofErr w:type="spellStart"/>
            <w:r w:rsidRPr="00BB755E">
              <w:rPr>
                <w:bCs/>
              </w:rPr>
              <w:t>inkl</w:t>
            </w:r>
            <w:proofErr w:type="spellEnd"/>
            <w:r w:rsidRPr="00BB755E">
              <w:rPr>
                <w:bCs/>
              </w:rPr>
              <w:t xml:space="preserve"> vuxna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ADAA" w14:textId="10D48039" w:rsidR="00265FA1" w:rsidRPr="00BB755E" w:rsidRDefault="00E8643E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Remiss i retur</w:t>
            </w:r>
            <w:r w:rsidR="009E5336" w:rsidRPr="00BB755E">
              <w:rPr>
                <w:bCs/>
              </w:rPr>
              <w:t xml:space="preserve">, hänvisning till </w:t>
            </w:r>
            <w:proofErr w:type="spellStart"/>
            <w:r w:rsidR="009E5336" w:rsidRPr="00BB755E">
              <w:rPr>
                <w:bCs/>
              </w:rPr>
              <w:t>Digifundus</w:t>
            </w:r>
            <w:proofErr w:type="spellEnd"/>
          </w:p>
        </w:tc>
      </w:tr>
      <w:tr w:rsidR="00265FA1" w:rsidRPr="009D416A" w14:paraId="4AE964E8" w14:textId="77777777" w:rsidTr="7E00B8BD">
        <w:trPr>
          <w:trHeight w:val="140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BF05" w14:textId="627828A9" w:rsidR="00265FA1" w:rsidRPr="00225740" w:rsidRDefault="009E5336" w:rsidP="009D416A">
            <w:pPr>
              <w:spacing w:after="0" w:line="240" w:lineRule="auto"/>
              <w:ind w:left="0" w:right="0"/>
            </w:pPr>
            <w:r w:rsidRPr="00225740">
              <w:t>REAM/jour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0772" w14:textId="18FE897A" w:rsidR="00265FA1" w:rsidRPr="00BB755E" w:rsidRDefault="00265FA1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Misstänkt glaskroppsblödning, ej laserbehandlad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7828" w14:textId="53C68703" w:rsidR="00265FA1" w:rsidRPr="00BB755E" w:rsidRDefault="00FE141B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Akut</w:t>
            </w:r>
          </w:p>
        </w:tc>
      </w:tr>
      <w:tr w:rsidR="009D416A" w:rsidRPr="009D416A" w14:paraId="5B00A378" w14:textId="77777777" w:rsidTr="7E00B8BD">
        <w:trPr>
          <w:trHeight w:val="140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7F73" w14:textId="04F34B54" w:rsidR="009D416A" w:rsidRPr="00225740" w:rsidRDefault="009E5336" w:rsidP="009D416A">
            <w:pPr>
              <w:spacing w:after="0" w:line="240" w:lineRule="auto"/>
              <w:ind w:left="0" w:right="0"/>
            </w:pPr>
            <w:r w:rsidRPr="00225740">
              <w:t>REM/</w:t>
            </w:r>
            <w:proofErr w:type="spellStart"/>
            <w:r w:rsidRPr="00225740">
              <w:t>glasb</w:t>
            </w:r>
            <w:proofErr w:type="spellEnd"/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62EA7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Recidiverande glaskroppsblödning, helt </w:t>
            </w:r>
            <w:proofErr w:type="spellStart"/>
            <w:r w:rsidRPr="00BB755E">
              <w:rPr>
                <w:bCs/>
              </w:rPr>
              <w:t>scatterbehandlad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88846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Läk inom 1 vecka (</w:t>
            </w:r>
            <w:proofErr w:type="spellStart"/>
            <w:r w:rsidRPr="00BB755E">
              <w:rPr>
                <w:bCs/>
              </w:rPr>
              <w:t>prio</w:t>
            </w:r>
            <w:proofErr w:type="spellEnd"/>
            <w:r w:rsidRPr="00BB755E">
              <w:rPr>
                <w:bCs/>
              </w:rPr>
              <w:t xml:space="preserve"> 14)</w:t>
            </w:r>
          </w:p>
        </w:tc>
      </w:tr>
      <w:tr w:rsidR="009D416A" w:rsidRPr="009D416A" w14:paraId="20ED1B22" w14:textId="77777777" w:rsidTr="7E00B8BD">
        <w:trPr>
          <w:trHeight w:val="140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1BB8" w14:textId="5BC7F749" w:rsidR="009D416A" w:rsidRPr="00225740" w:rsidRDefault="00FE141B" w:rsidP="009D416A">
            <w:pPr>
              <w:spacing w:after="0" w:line="240" w:lineRule="auto"/>
              <w:ind w:left="0" w:right="0"/>
            </w:pPr>
            <w:r w:rsidRPr="00225740">
              <w:t>REM/</w:t>
            </w:r>
            <w:proofErr w:type="spellStart"/>
            <w:r w:rsidRPr="00225740">
              <w:t>diab</w:t>
            </w:r>
            <w:proofErr w:type="spellEnd"/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359E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Synförsämring vid känd </w:t>
            </w:r>
            <w:proofErr w:type="spellStart"/>
            <w:r w:rsidRPr="00BB755E">
              <w:rPr>
                <w:bCs/>
              </w:rPr>
              <w:t>diabetesmakulopati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5A4B9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Läk REM </w:t>
            </w:r>
            <w:proofErr w:type="spellStart"/>
            <w:r w:rsidRPr="00BB755E">
              <w:rPr>
                <w:bCs/>
              </w:rPr>
              <w:t>prio</w:t>
            </w:r>
            <w:proofErr w:type="spellEnd"/>
            <w:r w:rsidRPr="00BB755E">
              <w:rPr>
                <w:bCs/>
              </w:rPr>
              <w:t xml:space="preserve"> 30</w:t>
            </w:r>
          </w:p>
        </w:tc>
      </w:tr>
      <w:tr w:rsidR="009D416A" w:rsidRPr="009D416A" w14:paraId="56413FD3" w14:textId="77777777" w:rsidTr="7E00B8BD">
        <w:trPr>
          <w:trHeight w:val="140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BD98" w14:textId="1537D78D" w:rsidR="009D416A" w:rsidRPr="00225740" w:rsidRDefault="00FE141B" w:rsidP="009D416A">
            <w:pPr>
              <w:spacing w:after="0" w:line="240" w:lineRule="auto"/>
              <w:ind w:left="0" w:right="0"/>
            </w:pPr>
            <w:r w:rsidRPr="00225740">
              <w:t>REM/</w:t>
            </w:r>
            <w:proofErr w:type="spellStart"/>
            <w:r w:rsidRPr="00225740">
              <w:t>diab</w:t>
            </w:r>
            <w:proofErr w:type="spellEnd"/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44CAF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Ögonläkarremiss, synförsämring med ödem trots tidigare </w:t>
            </w:r>
            <w:proofErr w:type="spellStart"/>
            <w:r w:rsidRPr="00BB755E">
              <w:rPr>
                <w:bCs/>
              </w:rPr>
              <w:t>grid</w:t>
            </w:r>
            <w:proofErr w:type="spellEnd"/>
            <w:r w:rsidRPr="00BB755E">
              <w:rPr>
                <w:bCs/>
              </w:rPr>
              <w:t>/fokal behandling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8E98" w14:textId="77777777" w:rsidR="009D416A" w:rsidRPr="00BB755E" w:rsidRDefault="009D416A" w:rsidP="009D416A">
            <w:pPr>
              <w:spacing w:after="0" w:line="240" w:lineRule="auto"/>
              <w:ind w:left="0" w:right="0"/>
              <w:jc w:val="both"/>
              <w:rPr>
                <w:bCs/>
              </w:rPr>
            </w:pPr>
            <w:r w:rsidRPr="00BB755E">
              <w:rPr>
                <w:bCs/>
              </w:rPr>
              <w:t xml:space="preserve">Läk REM </w:t>
            </w:r>
            <w:proofErr w:type="spellStart"/>
            <w:r w:rsidRPr="00BB755E">
              <w:rPr>
                <w:bCs/>
              </w:rPr>
              <w:t>prio</w:t>
            </w:r>
            <w:proofErr w:type="spellEnd"/>
            <w:r w:rsidRPr="00BB755E">
              <w:rPr>
                <w:bCs/>
              </w:rPr>
              <w:t xml:space="preserve"> 30  </w:t>
            </w:r>
          </w:p>
        </w:tc>
      </w:tr>
      <w:tr w:rsidR="009D416A" w:rsidRPr="009D416A" w14:paraId="51D2CA71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65D0" w14:textId="3E3695D4" w:rsidR="009D416A" w:rsidRPr="00225740" w:rsidRDefault="00A22FBD" w:rsidP="009D416A">
            <w:pPr>
              <w:spacing w:after="0" w:line="240" w:lineRule="auto"/>
              <w:ind w:left="0" w:right="0"/>
            </w:pPr>
            <w:r w:rsidRPr="00225740">
              <w:lastRenderedPageBreak/>
              <w:t>REAM/retina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AD4AC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Synnedsättning och </w:t>
            </w:r>
            <w:proofErr w:type="spellStart"/>
            <w:r w:rsidRPr="00BB755E">
              <w:rPr>
                <w:bCs/>
              </w:rPr>
              <w:t>metamorfopsier</w:t>
            </w:r>
            <w:proofErr w:type="spellEnd"/>
            <w:r w:rsidRPr="00BB755E">
              <w:rPr>
                <w:bCs/>
              </w:rPr>
              <w:t>, ej plötslig (längre än 1 mån eller vid okänd duration)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DAAEB" w14:textId="3B06F70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Läk </w:t>
            </w:r>
            <w:proofErr w:type="spellStart"/>
            <w:r w:rsidRPr="00BB755E">
              <w:rPr>
                <w:bCs/>
              </w:rPr>
              <w:t>prio</w:t>
            </w:r>
            <w:proofErr w:type="spellEnd"/>
            <w:r w:rsidRPr="00BB755E">
              <w:rPr>
                <w:bCs/>
              </w:rPr>
              <w:t xml:space="preserve"> 30</w:t>
            </w:r>
          </w:p>
        </w:tc>
      </w:tr>
      <w:tr w:rsidR="009D416A" w:rsidRPr="009D416A" w14:paraId="4AAB09B0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3F6C" w14:textId="1EF4283D" w:rsidR="009D416A" w:rsidRPr="00225740" w:rsidRDefault="00830BA2" w:rsidP="009D416A">
            <w:pPr>
              <w:spacing w:after="0" w:line="240" w:lineRule="auto"/>
              <w:ind w:left="0" w:right="0"/>
            </w:pPr>
            <w:r w:rsidRPr="00225740">
              <w:t>REAM/retina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DB10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proofErr w:type="spellStart"/>
            <w:r w:rsidRPr="00BB755E">
              <w:rPr>
                <w:bCs/>
              </w:rPr>
              <w:t>Metamorfopsier</w:t>
            </w:r>
            <w:proofErr w:type="spellEnd"/>
            <w:r w:rsidRPr="00BB755E">
              <w:rPr>
                <w:bCs/>
              </w:rPr>
              <w:t xml:space="preserve"> 1 mån eller kortare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EE3EE" w14:textId="727EAC1B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Läk </w:t>
            </w:r>
            <w:proofErr w:type="spellStart"/>
            <w:r w:rsidRPr="00BB755E">
              <w:rPr>
                <w:bCs/>
              </w:rPr>
              <w:t>prio</w:t>
            </w:r>
            <w:proofErr w:type="spellEnd"/>
            <w:r w:rsidRPr="00BB755E">
              <w:rPr>
                <w:bCs/>
              </w:rPr>
              <w:t xml:space="preserve"> 14</w:t>
            </w:r>
          </w:p>
        </w:tc>
      </w:tr>
      <w:tr w:rsidR="009D416A" w:rsidRPr="009D416A" w14:paraId="21C8FA69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71D1" w14:textId="73304AE9" w:rsidR="009D416A" w:rsidRPr="00225740" w:rsidRDefault="00900325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  <w:proofErr w:type="spellStart"/>
            <w:r w:rsidRPr="00225740">
              <w:rPr>
                <w:b/>
                <w:bCs/>
              </w:rPr>
              <w:t>Ma</w:t>
            </w:r>
            <w:r w:rsidR="00633D66" w:rsidRPr="00225740">
              <w:rPr>
                <w:b/>
                <w:bCs/>
              </w:rPr>
              <w:t>k</w:t>
            </w:r>
            <w:r w:rsidRPr="00225740">
              <w:rPr>
                <w:b/>
                <w:bCs/>
              </w:rPr>
              <w:t>ula</w:t>
            </w:r>
            <w:proofErr w:type="spellEnd"/>
            <w:r w:rsidR="0047330F" w:rsidRPr="00225740">
              <w:rPr>
                <w:b/>
                <w:bCs/>
              </w:rPr>
              <w:br/>
            </w:r>
            <w:r w:rsidR="00F81ED1" w:rsidRPr="00225740">
              <w:rPr>
                <w:b/>
                <w:bCs/>
              </w:rPr>
              <w:br/>
            </w:r>
            <w:r w:rsidR="00F81ED1" w:rsidRPr="00225740">
              <w:t>REKOMBI/MNV</w:t>
            </w:r>
            <w:r w:rsidR="007F2C32" w:rsidRPr="00225740">
              <w:br/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E2056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Ögonläkarremiss, ödem i </w:t>
            </w:r>
            <w:proofErr w:type="spellStart"/>
            <w:r w:rsidRPr="00BB755E">
              <w:rPr>
                <w:bCs/>
              </w:rPr>
              <w:t>makula</w:t>
            </w:r>
            <w:proofErr w:type="spellEnd"/>
            <w:r w:rsidRPr="00BB755E">
              <w:rPr>
                <w:bCs/>
              </w:rPr>
              <w:t xml:space="preserve"> vid AMD, ej diabetiker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B730A" w14:textId="7532EA6F" w:rsidR="009D416A" w:rsidRPr="00BB755E" w:rsidRDefault="00900325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1</w:t>
            </w:r>
            <w:r w:rsidR="009D416A" w:rsidRPr="00BB755E">
              <w:rPr>
                <w:bCs/>
              </w:rPr>
              <w:t xml:space="preserve"> vecka (</w:t>
            </w:r>
            <w:proofErr w:type="spellStart"/>
            <w:r w:rsidR="009D416A" w:rsidRPr="00BB755E">
              <w:rPr>
                <w:bCs/>
              </w:rPr>
              <w:t>prio</w:t>
            </w:r>
            <w:proofErr w:type="spellEnd"/>
            <w:r w:rsidR="009D416A" w:rsidRPr="00BB755E">
              <w:rPr>
                <w:bCs/>
              </w:rPr>
              <w:t xml:space="preserve"> 14)</w:t>
            </w:r>
          </w:p>
        </w:tc>
      </w:tr>
      <w:tr w:rsidR="009D416A" w:rsidRPr="009D416A" w14:paraId="1E0D2109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5554" w14:textId="63238409" w:rsidR="009D416A" w:rsidRPr="00225740" w:rsidRDefault="00F81ED1" w:rsidP="009D416A">
            <w:pPr>
              <w:spacing w:after="0" w:line="240" w:lineRule="auto"/>
              <w:ind w:left="0" w:right="0"/>
            </w:pPr>
            <w:r w:rsidRPr="00225740">
              <w:t>REKOMBI/MNV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5406C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Ögonläkarremiss, makulaödem vid misstänkt våt AMD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53EF6" w14:textId="4464F5B3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1 vecka (</w:t>
            </w:r>
            <w:proofErr w:type="spellStart"/>
            <w:r w:rsidRPr="00BB755E">
              <w:rPr>
                <w:bCs/>
              </w:rPr>
              <w:t>prio</w:t>
            </w:r>
            <w:proofErr w:type="spellEnd"/>
            <w:r w:rsidRPr="00BB755E">
              <w:rPr>
                <w:bCs/>
              </w:rPr>
              <w:t xml:space="preserve"> 14)</w:t>
            </w:r>
          </w:p>
        </w:tc>
      </w:tr>
      <w:tr w:rsidR="009D416A" w:rsidRPr="009D416A" w14:paraId="79AA272B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1C8D" w14:textId="4ABCF511" w:rsidR="009D416A" w:rsidRPr="00225740" w:rsidRDefault="008C3636" w:rsidP="009D416A">
            <w:pPr>
              <w:spacing w:after="0" w:line="240" w:lineRule="auto"/>
              <w:ind w:left="0" w:right="0"/>
            </w:pPr>
            <w:r w:rsidRPr="00225740">
              <w:t>REKOMBI/MNV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3598" w14:textId="6A523617" w:rsidR="009D416A" w:rsidRPr="00BB755E" w:rsidRDefault="00AB4571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Optikerremiss med bildmaterial som visar blödningar/ödem i </w:t>
            </w:r>
            <w:proofErr w:type="spellStart"/>
            <w:r w:rsidRPr="00BB755E">
              <w:rPr>
                <w:bCs/>
              </w:rPr>
              <w:t>makula</w:t>
            </w:r>
            <w:proofErr w:type="spellEnd"/>
            <w:r w:rsidRPr="00BB755E">
              <w:rPr>
                <w:bCs/>
              </w:rPr>
              <w:t xml:space="preserve"> vid misstanke om våt AMD.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0978" w14:textId="2C48E06D" w:rsidR="009D416A" w:rsidRPr="00BB755E" w:rsidRDefault="00265A5E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1 vecka</w:t>
            </w:r>
            <w:r w:rsidR="00A70F60" w:rsidRPr="00BB755E">
              <w:rPr>
                <w:bCs/>
              </w:rPr>
              <w:t>,</w:t>
            </w:r>
            <w:r w:rsidRPr="00BB755E">
              <w:rPr>
                <w:bCs/>
              </w:rPr>
              <w:t xml:space="preserve"> (</w:t>
            </w:r>
            <w:proofErr w:type="spellStart"/>
            <w:r w:rsidRPr="00BB755E">
              <w:rPr>
                <w:bCs/>
              </w:rPr>
              <w:t>prio</w:t>
            </w:r>
            <w:proofErr w:type="spellEnd"/>
            <w:r w:rsidRPr="00BB755E">
              <w:rPr>
                <w:bCs/>
              </w:rPr>
              <w:t xml:space="preserve"> 14)</w:t>
            </w:r>
          </w:p>
        </w:tc>
      </w:tr>
      <w:tr w:rsidR="00AB4571" w:rsidRPr="009D416A" w14:paraId="1B3B752A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7867" w14:textId="09DE0DCE" w:rsidR="00AB4571" w:rsidRPr="00225740" w:rsidRDefault="0066471E" w:rsidP="009D416A">
            <w:pPr>
              <w:spacing w:after="0" w:line="240" w:lineRule="auto"/>
              <w:ind w:left="0" w:right="0"/>
            </w:pPr>
            <w:r w:rsidRPr="00225740">
              <w:t>REAM/retina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DD82" w14:textId="3895365A" w:rsidR="00AB4571" w:rsidRPr="00BB755E" w:rsidRDefault="00AB4571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Ögonläkarremiss, </w:t>
            </w:r>
            <w:proofErr w:type="spellStart"/>
            <w:r w:rsidRPr="00BB755E">
              <w:rPr>
                <w:bCs/>
              </w:rPr>
              <w:t>makula</w:t>
            </w:r>
            <w:proofErr w:type="spellEnd"/>
            <w:r w:rsidRPr="00BB755E">
              <w:rPr>
                <w:bCs/>
              </w:rPr>
              <w:t xml:space="preserve"> </w:t>
            </w:r>
            <w:proofErr w:type="spellStart"/>
            <w:r w:rsidRPr="00BB755E">
              <w:rPr>
                <w:bCs/>
              </w:rPr>
              <w:t>pucker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B91E" w14:textId="72DFD4FE" w:rsidR="00AB4571" w:rsidRPr="00BB755E" w:rsidRDefault="00AB4571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Läk </w:t>
            </w:r>
            <w:proofErr w:type="spellStart"/>
            <w:r w:rsidRPr="00BB755E">
              <w:rPr>
                <w:bCs/>
              </w:rPr>
              <w:t>prio</w:t>
            </w:r>
            <w:proofErr w:type="spellEnd"/>
            <w:r w:rsidRPr="00BB755E">
              <w:rPr>
                <w:bCs/>
              </w:rPr>
              <w:t xml:space="preserve"> 30</w:t>
            </w:r>
          </w:p>
        </w:tc>
      </w:tr>
      <w:tr w:rsidR="009D416A" w:rsidRPr="009D416A" w14:paraId="3905910D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9004" w14:textId="4188FEA1" w:rsidR="009D416A" w:rsidRPr="00225740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225740">
              <w:rPr>
                <w:b/>
                <w:bCs/>
              </w:rPr>
              <w:t>Trombos</w:t>
            </w:r>
            <w:r w:rsidR="007F2C32" w:rsidRPr="00225740">
              <w:rPr>
                <w:b/>
                <w:bCs/>
              </w:rPr>
              <w:br/>
            </w:r>
            <w:r w:rsidR="005554F8" w:rsidRPr="00225740">
              <w:rPr>
                <w:b/>
                <w:bCs/>
              </w:rPr>
              <w:br/>
            </w:r>
            <w:r w:rsidR="005554F8" w:rsidRPr="00225740">
              <w:t xml:space="preserve">REAM/ </w:t>
            </w:r>
            <w:proofErr w:type="spellStart"/>
            <w:r w:rsidR="005554F8" w:rsidRPr="00225740">
              <w:t>cvt</w:t>
            </w:r>
            <w:proofErr w:type="spellEnd"/>
            <w:r w:rsidR="005554F8" w:rsidRPr="00225740">
              <w:t xml:space="preserve"> el </w:t>
            </w:r>
            <w:proofErr w:type="spellStart"/>
            <w:r w:rsidR="005554F8" w:rsidRPr="00225740">
              <w:t>gvt</w:t>
            </w:r>
            <w:proofErr w:type="spellEnd"/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9271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Ögonläkarremiss trombos &lt;1år, visus 0,5 eller sämre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0BA3D" w14:textId="5D3CC5E8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Läk</w:t>
            </w:r>
            <w:r w:rsidR="00F84265" w:rsidRPr="00BB755E">
              <w:rPr>
                <w:bCs/>
              </w:rPr>
              <w:t xml:space="preserve"> </w:t>
            </w:r>
            <w:proofErr w:type="spellStart"/>
            <w:r w:rsidRPr="00BB755E">
              <w:rPr>
                <w:bCs/>
              </w:rPr>
              <w:t>prio</w:t>
            </w:r>
            <w:proofErr w:type="spellEnd"/>
            <w:r w:rsidRPr="00BB755E">
              <w:rPr>
                <w:bCs/>
              </w:rPr>
              <w:t xml:space="preserve"> 30 </w:t>
            </w:r>
            <w:r w:rsidR="00F84265" w:rsidRPr="00BB755E">
              <w:rPr>
                <w:bCs/>
              </w:rPr>
              <w:br/>
            </w:r>
            <w:r w:rsidRPr="00BB755E">
              <w:rPr>
                <w:bCs/>
              </w:rPr>
              <w:t>(</w:t>
            </w:r>
            <w:proofErr w:type="gramStart"/>
            <w:r w:rsidRPr="00BB755E">
              <w:rPr>
                <w:bCs/>
              </w:rPr>
              <w:t>2-4</w:t>
            </w:r>
            <w:proofErr w:type="gramEnd"/>
            <w:r w:rsidRPr="00BB755E">
              <w:rPr>
                <w:bCs/>
              </w:rPr>
              <w:t xml:space="preserve"> v.)</w:t>
            </w:r>
          </w:p>
        </w:tc>
      </w:tr>
      <w:tr w:rsidR="009D416A" w:rsidRPr="009D416A" w14:paraId="479AA5DD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5FDD" w14:textId="0D59B35A" w:rsidR="009D416A" w:rsidRPr="00225740" w:rsidRDefault="00790E12" w:rsidP="009D416A">
            <w:pPr>
              <w:spacing w:after="0" w:line="240" w:lineRule="auto"/>
              <w:ind w:left="0" w:right="0"/>
            </w:pPr>
            <w:r w:rsidRPr="00225740">
              <w:t>REAM/</w:t>
            </w:r>
            <w:proofErr w:type="spellStart"/>
            <w:r w:rsidRPr="00225740">
              <w:t>cvt</w:t>
            </w:r>
            <w:proofErr w:type="spellEnd"/>
            <w:r w:rsidRPr="00225740">
              <w:t xml:space="preserve"> el </w:t>
            </w:r>
            <w:proofErr w:type="spellStart"/>
            <w:r w:rsidRPr="00225740">
              <w:t>gvt</w:t>
            </w:r>
            <w:proofErr w:type="spellEnd"/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6758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Ögonläkarremiss trombos &lt;1år, visus 0,6 el bättre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56E71" w14:textId="241722C2" w:rsidR="009D416A" w:rsidRPr="00BB755E" w:rsidRDefault="00792FB3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Läk</w:t>
            </w:r>
            <w:r w:rsidR="009D416A" w:rsidRPr="00BB755E">
              <w:rPr>
                <w:bCs/>
              </w:rPr>
              <w:t xml:space="preserve"> </w:t>
            </w:r>
            <w:proofErr w:type="spellStart"/>
            <w:r w:rsidR="009D416A" w:rsidRPr="00BB755E">
              <w:rPr>
                <w:bCs/>
              </w:rPr>
              <w:t>prio</w:t>
            </w:r>
            <w:proofErr w:type="spellEnd"/>
            <w:r w:rsidR="009D416A" w:rsidRPr="00BB755E">
              <w:rPr>
                <w:bCs/>
              </w:rPr>
              <w:t xml:space="preserve"> 30</w:t>
            </w:r>
          </w:p>
        </w:tc>
      </w:tr>
      <w:tr w:rsidR="009D416A" w:rsidRPr="009D416A" w14:paraId="611EE598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9EDB3" w14:textId="77777777" w:rsidR="009D416A" w:rsidRPr="00225740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225740">
              <w:rPr>
                <w:b/>
                <w:bCs/>
              </w:rPr>
              <w:t>Anmärkning: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09A68" w14:textId="6F9019EF" w:rsidR="009D416A" w:rsidRPr="00BB755E" w:rsidRDefault="00CD3E99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BB755E">
              <w:rPr>
                <w:b/>
                <w:bCs/>
              </w:rPr>
              <w:t xml:space="preserve">REKOMBI (tidigare </w:t>
            </w:r>
            <w:r w:rsidR="00603F64" w:rsidRPr="00BB755E">
              <w:rPr>
                <w:b/>
                <w:bCs/>
              </w:rPr>
              <w:t>p</w:t>
            </w:r>
            <w:r w:rsidRPr="00BB755E">
              <w:rPr>
                <w:b/>
                <w:bCs/>
              </w:rPr>
              <w:t>-</w:t>
            </w:r>
            <w:r w:rsidR="009D416A" w:rsidRPr="00BB755E">
              <w:rPr>
                <w:b/>
                <w:bCs/>
              </w:rPr>
              <w:t>FAI</w:t>
            </w:r>
            <w:r w:rsidR="00603F64" w:rsidRPr="00BB755E">
              <w:rPr>
                <w:b/>
                <w:bCs/>
              </w:rPr>
              <w:t>, endast AMD-</w:t>
            </w:r>
            <w:r w:rsidR="009D416A" w:rsidRPr="00BB755E">
              <w:rPr>
                <w:b/>
                <w:bCs/>
              </w:rPr>
              <w:t>patienter</w:t>
            </w:r>
            <w:r w:rsidR="00603F64" w:rsidRPr="00BB755E">
              <w:rPr>
                <w:b/>
                <w:bCs/>
              </w:rPr>
              <w:t>. REFOFI (tidigare FAI)</w:t>
            </w:r>
            <w:r w:rsidR="001113CA" w:rsidRPr="00BB755E">
              <w:rPr>
                <w:b/>
                <w:bCs/>
              </w:rPr>
              <w:t xml:space="preserve"> till övriga.</w:t>
            </w:r>
            <w:r w:rsidR="009D416A" w:rsidRPr="00BB755E">
              <w:rPr>
                <w:b/>
                <w:bCs/>
              </w:rPr>
              <w:t xml:space="preserve"> Retinamottagning endast inför intravitreal behandling, tromboser/diabetes, Läk</w:t>
            </w:r>
            <w:r w:rsidR="001113CA" w:rsidRPr="00BB755E">
              <w:rPr>
                <w:b/>
                <w:bCs/>
              </w:rPr>
              <w:t xml:space="preserve"> REAM/REM </w:t>
            </w:r>
            <w:r w:rsidR="009D416A" w:rsidRPr="00BB755E">
              <w:rPr>
                <w:b/>
                <w:bCs/>
              </w:rPr>
              <w:t>till övriga.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7254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</w:p>
        </w:tc>
      </w:tr>
      <w:tr w:rsidR="009D416A" w:rsidRPr="009D416A" w14:paraId="4697C4AB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8D1C" w14:textId="77777777" w:rsidR="009D416A" w:rsidRPr="00225740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4982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CE01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</w:p>
        </w:tc>
      </w:tr>
      <w:tr w:rsidR="009D416A" w:rsidRPr="009D416A" w14:paraId="0AF43ECF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B8D3" w14:textId="77777777" w:rsidR="009D416A" w:rsidRPr="00225740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225740">
              <w:rPr>
                <w:b/>
                <w:bCs/>
              </w:rPr>
              <w:t>GLAUKOM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5549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BB2B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</w:p>
        </w:tc>
      </w:tr>
      <w:tr w:rsidR="009D416A" w:rsidRPr="009D416A" w14:paraId="6F6E4E6F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4B09" w14:textId="0488AC83" w:rsidR="009D416A" w:rsidRPr="00225740" w:rsidRDefault="000E0683" w:rsidP="009D416A">
            <w:pPr>
              <w:spacing w:after="0" w:line="240" w:lineRule="auto"/>
              <w:ind w:left="0" w:right="0"/>
            </w:pPr>
            <w:r w:rsidRPr="00225740">
              <w:t>GLM/jour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D8F2F" w14:textId="252CDE3B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Tryck lika el</w:t>
            </w:r>
            <w:r w:rsidR="002C45F0" w:rsidRPr="00BB755E">
              <w:rPr>
                <w:bCs/>
              </w:rPr>
              <w:t>ler</w:t>
            </w:r>
            <w:r w:rsidRPr="00BB755E">
              <w:rPr>
                <w:bCs/>
              </w:rPr>
              <w:t xml:space="preserve"> över 35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ABBAA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Akut</w:t>
            </w:r>
          </w:p>
        </w:tc>
      </w:tr>
      <w:tr w:rsidR="009D416A" w:rsidRPr="009D416A" w14:paraId="050C08DC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E4D1" w14:textId="3C1CA752" w:rsidR="009D416A" w:rsidRPr="00225740" w:rsidRDefault="000E0683" w:rsidP="009D416A">
            <w:pPr>
              <w:spacing w:after="0" w:line="240" w:lineRule="auto"/>
              <w:ind w:left="0" w:right="0"/>
            </w:pPr>
            <w:r w:rsidRPr="00225740">
              <w:t>GLM/jour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26B9" w14:textId="7C18F5C4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Tryck &gt;3</w:t>
            </w:r>
            <w:r w:rsidR="00D93FB1" w:rsidRPr="00BB755E">
              <w:rPr>
                <w:bCs/>
              </w:rPr>
              <w:t>0</w:t>
            </w:r>
            <w:r w:rsidRPr="00BB755E">
              <w:rPr>
                <w:bCs/>
              </w:rPr>
              <w:t xml:space="preserve"> och </w:t>
            </w:r>
            <w:r w:rsidR="00B44430" w:rsidRPr="00BB755E">
              <w:rPr>
                <w:bCs/>
              </w:rPr>
              <w:t xml:space="preserve">t o m </w:t>
            </w:r>
            <w:r w:rsidRPr="00BB755E">
              <w:rPr>
                <w:bCs/>
              </w:rPr>
              <w:t>35 och nedsatt syn eller rött öga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90B3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Akut</w:t>
            </w:r>
          </w:p>
        </w:tc>
      </w:tr>
      <w:tr w:rsidR="009D416A" w:rsidRPr="009D416A" w14:paraId="1121ACFC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8DA1" w14:textId="7EB21342" w:rsidR="009D416A" w:rsidRPr="00225740" w:rsidRDefault="008A4709" w:rsidP="009D416A">
            <w:pPr>
              <w:spacing w:after="0" w:line="240" w:lineRule="auto"/>
              <w:ind w:left="0" w:right="0"/>
            </w:pPr>
            <w:r w:rsidRPr="00225740">
              <w:t>GLKOMBI/</w:t>
            </w:r>
            <w:proofErr w:type="spellStart"/>
            <w:r w:rsidRPr="00225740">
              <w:t>glaususp</w:t>
            </w:r>
            <w:proofErr w:type="spellEnd"/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2BB0" w14:textId="317B9DFF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Tryck &gt;3</w:t>
            </w:r>
            <w:r w:rsidR="00B44430" w:rsidRPr="00BB755E">
              <w:rPr>
                <w:bCs/>
              </w:rPr>
              <w:t xml:space="preserve">0, upp till </w:t>
            </w:r>
            <w:r w:rsidRPr="00BB755E">
              <w:rPr>
                <w:bCs/>
              </w:rPr>
              <w:t>35 och normal syn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BC61" w14:textId="1349BFEF" w:rsidR="009D416A" w:rsidRPr="00BB755E" w:rsidRDefault="00C424FD" w:rsidP="009D416A">
            <w:pPr>
              <w:spacing w:after="0" w:line="240" w:lineRule="auto"/>
              <w:ind w:left="0" w:right="0"/>
              <w:rPr>
                <w:bCs/>
              </w:rPr>
            </w:pPr>
            <w:proofErr w:type="spellStart"/>
            <w:r w:rsidRPr="00BB755E">
              <w:rPr>
                <w:bCs/>
              </w:rPr>
              <w:t>P</w:t>
            </w:r>
            <w:r w:rsidR="009D416A" w:rsidRPr="00BB755E">
              <w:rPr>
                <w:bCs/>
              </w:rPr>
              <w:t>rio</w:t>
            </w:r>
            <w:proofErr w:type="spellEnd"/>
            <w:r w:rsidR="009D416A" w:rsidRPr="00BB755E">
              <w:rPr>
                <w:bCs/>
              </w:rPr>
              <w:t xml:space="preserve"> 14</w:t>
            </w:r>
          </w:p>
        </w:tc>
      </w:tr>
      <w:tr w:rsidR="009D416A" w:rsidRPr="009D416A" w14:paraId="3D2DBBB2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E78F" w14:textId="6A3A975A" w:rsidR="009D416A" w:rsidRPr="00225740" w:rsidRDefault="00504262" w:rsidP="009D416A">
            <w:pPr>
              <w:spacing w:after="0" w:line="240" w:lineRule="auto"/>
              <w:ind w:left="0" w:right="0"/>
            </w:pPr>
            <w:r w:rsidRPr="00225740">
              <w:t>GLKOMBI/</w:t>
            </w:r>
            <w:proofErr w:type="spellStart"/>
            <w:r w:rsidRPr="00225740">
              <w:t>glaususp</w:t>
            </w:r>
            <w:proofErr w:type="spellEnd"/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132A4" w14:textId="23477CA3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 xml:space="preserve">Tryck </w:t>
            </w:r>
            <w:proofErr w:type="gramStart"/>
            <w:r w:rsidRPr="00BB755E">
              <w:rPr>
                <w:bCs/>
              </w:rPr>
              <w:t>2</w:t>
            </w:r>
            <w:r w:rsidR="00B44430" w:rsidRPr="00BB755E">
              <w:rPr>
                <w:bCs/>
              </w:rPr>
              <w:t>5</w:t>
            </w:r>
            <w:r w:rsidR="005545FE" w:rsidRPr="00BB755E">
              <w:rPr>
                <w:bCs/>
              </w:rPr>
              <w:t>-30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8150" w14:textId="489BD6BD" w:rsidR="009D416A" w:rsidRPr="00BB755E" w:rsidRDefault="00C424FD" w:rsidP="009D416A">
            <w:pPr>
              <w:spacing w:after="0" w:line="240" w:lineRule="auto"/>
              <w:ind w:left="0" w:right="0"/>
              <w:rPr>
                <w:bCs/>
              </w:rPr>
            </w:pPr>
            <w:proofErr w:type="spellStart"/>
            <w:r w:rsidRPr="00BB755E">
              <w:rPr>
                <w:bCs/>
              </w:rPr>
              <w:t>P</w:t>
            </w:r>
            <w:r w:rsidR="009D416A" w:rsidRPr="00BB755E">
              <w:rPr>
                <w:bCs/>
              </w:rPr>
              <w:t>rio</w:t>
            </w:r>
            <w:proofErr w:type="spellEnd"/>
            <w:r w:rsidR="009D416A" w:rsidRPr="00BB755E">
              <w:rPr>
                <w:bCs/>
              </w:rPr>
              <w:t xml:space="preserve"> 30</w:t>
            </w:r>
          </w:p>
        </w:tc>
      </w:tr>
      <w:tr w:rsidR="009D416A" w:rsidRPr="009D416A" w14:paraId="61A02BAD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5421" w14:textId="56AF495E" w:rsidR="009D416A" w:rsidRPr="00225740" w:rsidRDefault="00504262" w:rsidP="009D416A">
            <w:pPr>
              <w:spacing w:after="0" w:line="240" w:lineRule="auto"/>
              <w:ind w:left="0" w:right="0"/>
            </w:pPr>
            <w:r w:rsidRPr="00225740">
              <w:t>GLKOMBI/</w:t>
            </w:r>
            <w:proofErr w:type="spellStart"/>
            <w:r w:rsidRPr="00225740">
              <w:t>glaususp</w:t>
            </w:r>
            <w:proofErr w:type="spellEnd"/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659DE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Tryckskillnad &gt;5 mellan ögonen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2785B" w14:textId="4DAB710B" w:rsidR="009D416A" w:rsidRPr="00BB755E" w:rsidRDefault="00C424FD" w:rsidP="009D416A">
            <w:pPr>
              <w:spacing w:after="0" w:line="240" w:lineRule="auto"/>
              <w:ind w:left="0" w:right="0"/>
              <w:rPr>
                <w:bCs/>
              </w:rPr>
            </w:pPr>
            <w:proofErr w:type="spellStart"/>
            <w:r w:rsidRPr="00BB755E">
              <w:rPr>
                <w:bCs/>
              </w:rPr>
              <w:t>P</w:t>
            </w:r>
            <w:r w:rsidR="009D416A" w:rsidRPr="00BB755E">
              <w:rPr>
                <w:bCs/>
              </w:rPr>
              <w:t>rio</w:t>
            </w:r>
            <w:proofErr w:type="spellEnd"/>
            <w:r w:rsidR="009D416A" w:rsidRPr="00BB755E">
              <w:rPr>
                <w:bCs/>
              </w:rPr>
              <w:t xml:space="preserve"> 30</w:t>
            </w:r>
          </w:p>
        </w:tc>
      </w:tr>
      <w:tr w:rsidR="009D416A" w:rsidRPr="009D416A" w14:paraId="3B2DA8A6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65E9" w14:textId="32A5EA79" w:rsidR="009D416A" w:rsidRPr="00225740" w:rsidRDefault="00504262" w:rsidP="009D416A">
            <w:pPr>
              <w:spacing w:after="0" w:line="240" w:lineRule="auto"/>
              <w:ind w:left="0" w:right="0"/>
            </w:pPr>
            <w:r w:rsidRPr="00225740">
              <w:t>GLM/</w:t>
            </w:r>
            <w:proofErr w:type="spellStart"/>
            <w:r w:rsidRPr="00225740">
              <w:t>glauinst</w:t>
            </w:r>
            <w:proofErr w:type="spellEnd"/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8239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Synförsämring vid mångårigt glaukom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91BC" w14:textId="754AC8C7" w:rsidR="009D416A" w:rsidRPr="00BB755E" w:rsidRDefault="00C424FD" w:rsidP="009D416A">
            <w:pPr>
              <w:spacing w:after="0" w:line="240" w:lineRule="auto"/>
              <w:ind w:left="0" w:right="0"/>
              <w:rPr>
                <w:bCs/>
              </w:rPr>
            </w:pPr>
            <w:proofErr w:type="spellStart"/>
            <w:r w:rsidRPr="00BB755E">
              <w:rPr>
                <w:bCs/>
              </w:rPr>
              <w:t>P</w:t>
            </w:r>
            <w:r w:rsidR="009D416A" w:rsidRPr="00BB755E">
              <w:rPr>
                <w:bCs/>
              </w:rPr>
              <w:t>rio</w:t>
            </w:r>
            <w:proofErr w:type="spellEnd"/>
            <w:r w:rsidR="009D416A" w:rsidRPr="00BB755E">
              <w:rPr>
                <w:bCs/>
              </w:rPr>
              <w:t xml:space="preserve"> 30</w:t>
            </w:r>
          </w:p>
        </w:tc>
      </w:tr>
      <w:tr w:rsidR="009D416A" w:rsidRPr="009D416A" w14:paraId="71A0DB9C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A97E" w14:textId="0C692F87" w:rsidR="009D416A" w:rsidRPr="00225740" w:rsidRDefault="009D20F3" w:rsidP="009D416A">
            <w:pPr>
              <w:spacing w:after="0" w:line="240" w:lineRule="auto"/>
              <w:ind w:left="0" w:right="0"/>
            </w:pPr>
            <w:r w:rsidRPr="00225740">
              <w:t>GLKOMBI/</w:t>
            </w:r>
            <w:proofErr w:type="spellStart"/>
            <w:r w:rsidRPr="00225740">
              <w:t>glaususp</w:t>
            </w:r>
            <w:proofErr w:type="spellEnd"/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21AA" w14:textId="1CE3227E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Tung glaukomhereditet, minst 2 av förälder el</w:t>
            </w:r>
            <w:r w:rsidR="009D20F3" w:rsidRPr="00BB755E">
              <w:rPr>
                <w:bCs/>
              </w:rPr>
              <w:t>ler</w:t>
            </w:r>
            <w:r w:rsidRPr="00BB755E">
              <w:rPr>
                <w:bCs/>
              </w:rPr>
              <w:t xml:space="preserve"> syskon, ålder ≥ 50.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236E6" w14:textId="5B4FFF43" w:rsidR="009D416A" w:rsidRPr="00BB755E" w:rsidRDefault="00C424FD" w:rsidP="009D416A">
            <w:pPr>
              <w:spacing w:after="0" w:line="240" w:lineRule="auto"/>
              <w:ind w:left="0" w:right="0"/>
              <w:rPr>
                <w:bCs/>
              </w:rPr>
            </w:pPr>
            <w:proofErr w:type="spellStart"/>
            <w:r w:rsidRPr="00BB755E">
              <w:rPr>
                <w:bCs/>
              </w:rPr>
              <w:t>P</w:t>
            </w:r>
            <w:r w:rsidR="009D416A" w:rsidRPr="00BB755E">
              <w:rPr>
                <w:bCs/>
              </w:rPr>
              <w:t>rio</w:t>
            </w:r>
            <w:proofErr w:type="spellEnd"/>
            <w:r w:rsidR="009D416A" w:rsidRPr="00BB755E">
              <w:rPr>
                <w:bCs/>
              </w:rPr>
              <w:t xml:space="preserve"> 90</w:t>
            </w:r>
          </w:p>
        </w:tc>
      </w:tr>
      <w:tr w:rsidR="009D416A" w:rsidRPr="009D416A" w14:paraId="42D81D85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E981" w14:textId="77777777" w:rsidR="009D416A" w:rsidRPr="00225740" w:rsidRDefault="009D416A" w:rsidP="009D416A">
            <w:pPr>
              <w:spacing w:after="0" w:line="240" w:lineRule="auto"/>
              <w:ind w:left="0" w:right="0"/>
            </w:pP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E131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Glaukomhereditet vid avlägsen släkting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DAC8" w14:textId="77777777" w:rsidR="009D416A" w:rsidRPr="00BB755E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BB755E">
              <w:rPr>
                <w:bCs/>
              </w:rPr>
              <w:t>Tas ej omhand - standardbrev</w:t>
            </w:r>
          </w:p>
        </w:tc>
      </w:tr>
      <w:tr w:rsidR="009D416A" w:rsidRPr="009D416A" w14:paraId="7D0460D4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62B0" w14:textId="77777777" w:rsidR="009D416A" w:rsidRPr="00225740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225740">
              <w:rPr>
                <w:b/>
                <w:bCs/>
              </w:rPr>
              <w:t>Anmärkning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DEF2" w14:textId="1DE916AB" w:rsidR="00F4232D" w:rsidRPr="00BB755E" w:rsidRDefault="009D416A" w:rsidP="009D416A">
            <w:pPr>
              <w:spacing w:after="0" w:line="240" w:lineRule="auto"/>
              <w:ind w:left="0" w:right="0"/>
              <w:rPr>
                <w:b/>
              </w:rPr>
            </w:pPr>
            <w:r w:rsidRPr="00BB755E">
              <w:rPr>
                <w:b/>
              </w:rPr>
              <w:t>Remis</w:t>
            </w:r>
            <w:r w:rsidR="00A6007C" w:rsidRPr="00BB755E">
              <w:rPr>
                <w:b/>
              </w:rPr>
              <w:t>s</w:t>
            </w:r>
            <w:r w:rsidRPr="00BB755E">
              <w:rPr>
                <w:b/>
              </w:rPr>
              <w:t xml:space="preserve"> med frågeställning operativa åtgärder läggs alltid till glaukomkirurg för bedömning.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97B2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</w:p>
        </w:tc>
      </w:tr>
      <w:tr w:rsidR="003F7901" w:rsidRPr="009D416A" w14:paraId="2F2879FD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314A" w14:textId="77777777" w:rsidR="003F7901" w:rsidRPr="00225740" w:rsidRDefault="003F7901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9B8F" w14:textId="77777777" w:rsidR="003F7901" w:rsidRPr="00A6007C" w:rsidRDefault="003F7901" w:rsidP="00A6007C">
            <w:pPr>
              <w:spacing w:after="0" w:line="240" w:lineRule="auto"/>
              <w:ind w:left="0" w:right="0"/>
              <w:rPr>
                <w:b/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6ED9" w14:textId="77777777" w:rsidR="003F7901" w:rsidRPr="009D416A" w:rsidRDefault="003F7901" w:rsidP="009D416A">
            <w:pPr>
              <w:spacing w:after="0" w:line="240" w:lineRule="auto"/>
              <w:ind w:left="0" w:right="0"/>
              <w:rPr>
                <w:b/>
              </w:rPr>
            </w:pPr>
          </w:p>
        </w:tc>
      </w:tr>
    </w:tbl>
    <w:p w14:paraId="69400487" w14:textId="77777777" w:rsidR="003F7901" w:rsidRDefault="003F7901">
      <w:r>
        <w:br w:type="page"/>
      </w: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2"/>
        <w:gridCol w:w="4831"/>
        <w:gridCol w:w="1702"/>
      </w:tblGrid>
      <w:tr w:rsidR="009D416A" w:rsidRPr="009D416A" w14:paraId="359F6BF2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9BB4" w14:textId="1143988D" w:rsidR="009D416A" w:rsidRPr="00225740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225740">
              <w:rPr>
                <w:b/>
                <w:bCs/>
              </w:rPr>
              <w:lastRenderedPageBreak/>
              <w:t xml:space="preserve">POLOP/PLASTIK 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918E" w14:textId="77777777" w:rsidR="003F7901" w:rsidRDefault="00A6007C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A6007C">
              <w:rPr>
                <w:b/>
                <w:bCs/>
              </w:rPr>
              <w:t>Faxade plastikremisser för</w:t>
            </w:r>
            <w:r w:rsidR="003F7901">
              <w:rPr>
                <w:b/>
                <w:bCs/>
              </w:rPr>
              <w:t xml:space="preserve"> </w:t>
            </w:r>
            <w:r w:rsidRPr="00A6007C">
              <w:rPr>
                <w:b/>
                <w:bCs/>
              </w:rPr>
              <w:t xml:space="preserve">bakjoursbedömning </w:t>
            </w:r>
            <w:r>
              <w:rPr>
                <w:b/>
                <w:bCs/>
              </w:rPr>
              <w:t>ska</w:t>
            </w:r>
            <w:r w:rsidRPr="00A6007C">
              <w:rPr>
                <w:b/>
                <w:bCs/>
              </w:rPr>
              <w:t xml:space="preserve"> läggas i plastiklådan (helst i röd plastficka) om bakjouren inte är plastikläkare.</w:t>
            </w:r>
            <w:r w:rsidR="003F7901">
              <w:rPr>
                <w:b/>
                <w:bCs/>
              </w:rPr>
              <w:t xml:space="preserve"> </w:t>
            </w:r>
          </w:p>
          <w:p w14:paraId="21791771" w14:textId="37809C6B" w:rsidR="009D416A" w:rsidRPr="009D416A" w:rsidRDefault="005E0831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  <w:r>
              <w:rPr>
                <w:b/>
                <w:bCs/>
              </w:rPr>
              <w:t xml:space="preserve">Visus på </w:t>
            </w:r>
            <w:proofErr w:type="spellStart"/>
            <w:r>
              <w:rPr>
                <w:b/>
                <w:bCs/>
              </w:rPr>
              <w:t>pterygiumremisser</w:t>
            </w:r>
            <w:proofErr w:type="spellEnd"/>
            <w:r w:rsidR="003F7901">
              <w:rPr>
                <w:b/>
                <w:bCs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15BB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/>
              </w:rPr>
            </w:pPr>
          </w:p>
        </w:tc>
      </w:tr>
      <w:tr w:rsidR="009D416A" w:rsidRPr="009D416A" w14:paraId="521EEC51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E18E" w14:textId="381EFE9D" w:rsidR="009D416A" w:rsidRPr="00225740" w:rsidRDefault="009D416A" w:rsidP="009D416A">
            <w:pPr>
              <w:spacing w:after="0" w:line="240" w:lineRule="auto"/>
              <w:ind w:left="0" w:right="0"/>
            </w:pPr>
            <w:r w:rsidRPr="00225740">
              <w:rPr>
                <w:b/>
                <w:bCs/>
              </w:rPr>
              <w:t>Konjunktiva/</w:t>
            </w:r>
            <w:proofErr w:type="spellStart"/>
            <w:r w:rsidRPr="00225740">
              <w:rPr>
                <w:b/>
                <w:bCs/>
              </w:rPr>
              <w:t>tårväg</w:t>
            </w:r>
            <w:proofErr w:type="spellEnd"/>
            <w:r w:rsidR="00080924" w:rsidRPr="00225740">
              <w:br/>
              <w:t>OPMOPF1/</w:t>
            </w:r>
            <w:proofErr w:type="spellStart"/>
            <w:r w:rsidR="00080924" w:rsidRPr="00225740">
              <w:t>pteryg</w:t>
            </w:r>
            <w:proofErr w:type="spellEnd"/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5D8BB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>Pterygium – synhotande påväxt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5719" w14:textId="5D933BBF" w:rsidR="009D416A" w:rsidRPr="009D416A" w:rsidRDefault="00C424FD" w:rsidP="009D416A">
            <w:pPr>
              <w:spacing w:after="0" w:line="240" w:lineRule="auto"/>
              <w:ind w:left="0" w:right="0"/>
            </w:pPr>
            <w:proofErr w:type="spellStart"/>
            <w:r>
              <w:t>P</w:t>
            </w:r>
            <w:r w:rsidR="009D416A" w:rsidRPr="009D416A">
              <w:t>rio</w:t>
            </w:r>
            <w:proofErr w:type="spellEnd"/>
            <w:r w:rsidR="009D416A" w:rsidRPr="009D416A">
              <w:t xml:space="preserve"> 30</w:t>
            </w:r>
            <w:r w:rsidR="004C6A88">
              <w:t xml:space="preserve"> </w:t>
            </w:r>
          </w:p>
          <w:p w14:paraId="6D7239C3" w14:textId="77777777" w:rsidR="009D416A" w:rsidRPr="009D416A" w:rsidRDefault="009D416A" w:rsidP="009D416A">
            <w:pPr>
              <w:spacing w:after="0" w:line="240" w:lineRule="auto"/>
              <w:ind w:left="0" w:right="0"/>
            </w:pPr>
          </w:p>
        </w:tc>
      </w:tr>
      <w:tr w:rsidR="009D416A" w:rsidRPr="009D416A" w14:paraId="30186657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D0A5" w14:textId="3F88A2C7" w:rsidR="009D416A" w:rsidRPr="00225740" w:rsidRDefault="00080924" w:rsidP="009D416A">
            <w:pPr>
              <w:spacing w:after="0" w:line="240" w:lineRule="auto"/>
              <w:ind w:left="0" w:right="0"/>
            </w:pPr>
            <w:r w:rsidRPr="00225740">
              <w:t>OPMOPF</w:t>
            </w:r>
            <w:r w:rsidR="00726BEF" w:rsidRPr="00225740">
              <w:t>2</w:t>
            </w:r>
            <w:r w:rsidRPr="00225740">
              <w:t>/</w:t>
            </w:r>
            <w:proofErr w:type="spellStart"/>
            <w:r w:rsidRPr="00225740">
              <w:t>pteryg</w:t>
            </w:r>
            <w:proofErr w:type="spellEnd"/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0F07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>Pterygium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4528" w14:textId="5574FA81" w:rsidR="009D416A" w:rsidRPr="009D416A" w:rsidRDefault="00C424FD" w:rsidP="009D416A">
            <w:pPr>
              <w:spacing w:after="0" w:line="240" w:lineRule="auto"/>
              <w:ind w:left="0" w:right="0"/>
            </w:pPr>
            <w:proofErr w:type="spellStart"/>
            <w:r>
              <w:t>P</w:t>
            </w:r>
            <w:r w:rsidR="009D416A" w:rsidRPr="009D416A">
              <w:t>rio</w:t>
            </w:r>
            <w:proofErr w:type="spellEnd"/>
            <w:r w:rsidR="009D416A" w:rsidRPr="009D416A">
              <w:t xml:space="preserve"> </w:t>
            </w:r>
            <w:r w:rsidR="00874DAF">
              <w:t>90</w:t>
            </w:r>
          </w:p>
          <w:p w14:paraId="53C7B931" w14:textId="77777777" w:rsidR="009D416A" w:rsidRPr="009D416A" w:rsidRDefault="009D416A" w:rsidP="009D416A">
            <w:pPr>
              <w:spacing w:after="0" w:line="240" w:lineRule="auto"/>
              <w:ind w:left="0" w:right="0"/>
            </w:pPr>
          </w:p>
        </w:tc>
      </w:tr>
      <w:tr w:rsidR="009D416A" w:rsidRPr="009D416A" w14:paraId="2188B91D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F3C5" w14:textId="63FCDA4B" w:rsidR="009D416A" w:rsidRPr="00225740" w:rsidRDefault="00726BEF" w:rsidP="009D416A">
            <w:pPr>
              <w:spacing w:after="0" w:line="240" w:lineRule="auto"/>
              <w:ind w:left="0" w:right="0"/>
            </w:pPr>
            <w:r w:rsidRPr="00225740">
              <w:t>OPMOPF</w:t>
            </w:r>
            <w:r w:rsidR="00F67366" w:rsidRPr="00225740">
              <w:t>2</w:t>
            </w:r>
            <w:r w:rsidRPr="00225740">
              <w:t>/</w:t>
            </w:r>
            <w:r w:rsidR="00532921" w:rsidRPr="00225740">
              <w:t>CBB</w:t>
            </w:r>
            <w:r w:rsidR="003F7901" w:rsidRPr="00225740">
              <w:t>IO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9014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>Konjunktival tumör av osäker dignitet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1BFF" w14:textId="37A3D03D" w:rsidR="009D416A" w:rsidRPr="009D416A" w:rsidRDefault="00C424FD" w:rsidP="009D416A">
            <w:pPr>
              <w:spacing w:after="0" w:line="240" w:lineRule="auto"/>
              <w:ind w:left="0" w:right="0"/>
            </w:pPr>
            <w:proofErr w:type="spellStart"/>
            <w:r>
              <w:t>P</w:t>
            </w:r>
            <w:r w:rsidR="009D416A" w:rsidRPr="009D416A">
              <w:t>rio</w:t>
            </w:r>
            <w:proofErr w:type="spellEnd"/>
            <w:r w:rsidR="009D416A" w:rsidRPr="009D416A">
              <w:t xml:space="preserve"> 14</w:t>
            </w:r>
          </w:p>
        </w:tc>
      </w:tr>
      <w:tr w:rsidR="009D416A" w:rsidRPr="009D416A" w14:paraId="7F96A0D9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5F36" w14:textId="7B1FCECA" w:rsidR="009D416A" w:rsidRPr="00225740" w:rsidRDefault="00F67366" w:rsidP="009D416A">
            <w:pPr>
              <w:spacing w:after="0" w:line="240" w:lineRule="auto"/>
              <w:ind w:left="0" w:right="0"/>
            </w:pPr>
            <w:r w:rsidRPr="00225740">
              <w:t>AAM2/jour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4DA5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>Akut dakryocystit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1A5F" w14:textId="77777777" w:rsidR="009D416A" w:rsidRPr="009D416A" w:rsidRDefault="009D416A" w:rsidP="009D416A">
            <w:pPr>
              <w:spacing w:after="0" w:line="240" w:lineRule="auto"/>
              <w:ind w:left="0" w:right="0"/>
            </w:pPr>
            <w:r w:rsidRPr="009D416A">
              <w:t>Akut</w:t>
            </w:r>
          </w:p>
        </w:tc>
      </w:tr>
      <w:tr w:rsidR="009D416A" w:rsidRPr="009D416A" w14:paraId="1A397D6A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AC3A" w14:textId="6AF31723" w:rsidR="009D416A" w:rsidRPr="00225740" w:rsidRDefault="00F67366" w:rsidP="009D416A">
            <w:pPr>
              <w:spacing w:after="0" w:line="240" w:lineRule="auto"/>
              <w:ind w:left="0" w:right="0"/>
            </w:pPr>
            <w:r w:rsidRPr="00225740">
              <w:t>OPMOPF1/</w:t>
            </w:r>
            <w:proofErr w:type="spellStart"/>
            <w:r w:rsidRPr="00225740">
              <w:t>epifora</w:t>
            </w:r>
            <w:proofErr w:type="spellEnd"/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D0F99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>Kroniskt recidiv dakryocystit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FA48" w14:textId="01D05702" w:rsidR="009D416A" w:rsidRPr="009D416A" w:rsidRDefault="00C424FD" w:rsidP="009D416A">
            <w:pPr>
              <w:spacing w:after="0" w:line="240" w:lineRule="auto"/>
              <w:ind w:left="0" w:right="0"/>
            </w:pPr>
            <w:proofErr w:type="spellStart"/>
            <w:r>
              <w:t>P</w:t>
            </w:r>
            <w:r w:rsidR="009D416A" w:rsidRPr="009D416A">
              <w:t>rio</w:t>
            </w:r>
            <w:proofErr w:type="spellEnd"/>
            <w:r w:rsidR="009D416A" w:rsidRPr="009D416A">
              <w:t xml:space="preserve"> 30</w:t>
            </w:r>
            <w:r w:rsidR="004F755C">
              <w:t xml:space="preserve"> </w:t>
            </w:r>
          </w:p>
        </w:tc>
      </w:tr>
      <w:tr w:rsidR="009D416A" w:rsidRPr="009D416A" w14:paraId="56551B8E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1CA8" w14:textId="30942D8F" w:rsidR="009D416A" w:rsidRPr="00225740" w:rsidRDefault="00346C83" w:rsidP="009D416A">
            <w:pPr>
              <w:spacing w:after="0" w:line="240" w:lineRule="auto"/>
              <w:ind w:left="0" w:right="0"/>
            </w:pPr>
            <w:r w:rsidRPr="00225740">
              <w:t>OPMOPF1/</w:t>
            </w:r>
            <w:proofErr w:type="spellStart"/>
            <w:r w:rsidRPr="00225740">
              <w:t>epifora</w:t>
            </w:r>
            <w:proofErr w:type="spellEnd"/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2802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>Tidigare diagnostiserad tårkanalstenos med inflammation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26D1" w14:textId="045D5765" w:rsidR="009D416A" w:rsidRPr="009D416A" w:rsidRDefault="00C424FD" w:rsidP="009D416A">
            <w:pPr>
              <w:spacing w:after="0" w:line="240" w:lineRule="auto"/>
              <w:ind w:left="0" w:right="0"/>
            </w:pPr>
            <w:proofErr w:type="spellStart"/>
            <w:r>
              <w:t>P</w:t>
            </w:r>
            <w:r w:rsidR="009D416A" w:rsidRPr="009D416A">
              <w:t>rio</w:t>
            </w:r>
            <w:proofErr w:type="spellEnd"/>
            <w:r w:rsidR="009D416A" w:rsidRPr="009D416A">
              <w:t xml:space="preserve"> 30</w:t>
            </w:r>
            <w:r w:rsidR="00FC5971">
              <w:t xml:space="preserve"> </w:t>
            </w:r>
          </w:p>
        </w:tc>
      </w:tr>
      <w:tr w:rsidR="009D416A" w:rsidRPr="009D416A" w14:paraId="44D2FE43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0B8D" w14:textId="49325F63" w:rsidR="009D416A" w:rsidRPr="00225740" w:rsidRDefault="00902674" w:rsidP="009D416A">
            <w:pPr>
              <w:spacing w:after="0" w:line="240" w:lineRule="auto"/>
              <w:ind w:left="0" w:right="0"/>
            </w:pPr>
            <w:r w:rsidRPr="00225740">
              <w:t>OPMOPF1/</w:t>
            </w:r>
            <w:proofErr w:type="spellStart"/>
            <w:r w:rsidRPr="00225740">
              <w:t>epifora</w:t>
            </w:r>
            <w:proofErr w:type="spellEnd"/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E874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>Tidigare diagnostiserad tårkanalstenos utan inflammation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7F21" w14:textId="547E3B8B" w:rsidR="009D416A" w:rsidRPr="009D416A" w:rsidRDefault="00C424FD" w:rsidP="009D416A">
            <w:pPr>
              <w:spacing w:after="0" w:line="240" w:lineRule="auto"/>
              <w:ind w:left="0" w:right="0"/>
            </w:pPr>
            <w:proofErr w:type="spellStart"/>
            <w:r>
              <w:t>P</w:t>
            </w:r>
            <w:r w:rsidR="009D416A" w:rsidRPr="009D416A">
              <w:t>rio</w:t>
            </w:r>
            <w:proofErr w:type="spellEnd"/>
            <w:r w:rsidR="009D416A" w:rsidRPr="009D416A">
              <w:t xml:space="preserve"> 90</w:t>
            </w:r>
          </w:p>
        </w:tc>
      </w:tr>
      <w:tr w:rsidR="009D416A" w:rsidRPr="009D416A" w14:paraId="6D096D5D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321E" w14:textId="411DFA21" w:rsidR="009D416A" w:rsidRPr="00225740" w:rsidRDefault="00C13A03" w:rsidP="009D416A">
            <w:pPr>
              <w:spacing w:after="0" w:line="240" w:lineRule="auto"/>
              <w:ind w:left="0" w:right="0"/>
            </w:pPr>
            <w:r w:rsidRPr="00225740">
              <w:t>OPMOPF2/CBBEN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CAAAD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proofErr w:type="spellStart"/>
            <w:r w:rsidRPr="009D416A">
              <w:rPr>
                <w:bCs/>
              </w:rPr>
              <w:t>Chalazion</w:t>
            </w:r>
            <w:proofErr w:type="spellEnd"/>
            <w:r w:rsidRPr="009D416A">
              <w:rPr>
                <w:bCs/>
              </w:rPr>
              <w:t xml:space="preserve"> (om </w:t>
            </w:r>
            <w:proofErr w:type="gramStart"/>
            <w:r w:rsidRPr="009D416A">
              <w:rPr>
                <w:bCs/>
              </w:rPr>
              <w:t>duration &gt;</w:t>
            </w:r>
            <w:proofErr w:type="gramEnd"/>
            <w:r w:rsidRPr="009D416A">
              <w:rPr>
                <w:bCs/>
              </w:rPr>
              <w:t xml:space="preserve"> 6 mån. annars återsända remiss)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33FE" w14:textId="05C0C7CE" w:rsidR="009D416A" w:rsidRPr="009D416A" w:rsidRDefault="00C424FD" w:rsidP="009D416A">
            <w:pPr>
              <w:spacing w:after="0" w:line="240" w:lineRule="auto"/>
              <w:ind w:left="0" w:right="0"/>
            </w:pPr>
            <w:proofErr w:type="spellStart"/>
            <w:r>
              <w:t>U</w:t>
            </w:r>
            <w:r w:rsidR="009D416A" w:rsidRPr="009D416A">
              <w:t>sk</w:t>
            </w:r>
            <w:proofErr w:type="spellEnd"/>
            <w:r w:rsidR="009D416A" w:rsidRPr="009D416A">
              <w:t xml:space="preserve"> </w:t>
            </w:r>
            <w:proofErr w:type="spellStart"/>
            <w:r w:rsidR="009D416A" w:rsidRPr="009D416A">
              <w:t>prio</w:t>
            </w:r>
            <w:proofErr w:type="spellEnd"/>
            <w:r w:rsidR="009D416A" w:rsidRPr="009D416A">
              <w:t xml:space="preserve"> 90</w:t>
            </w:r>
            <w:r w:rsidR="00FF61A3">
              <w:t xml:space="preserve"> </w:t>
            </w:r>
          </w:p>
        </w:tc>
      </w:tr>
      <w:tr w:rsidR="009D416A" w:rsidRPr="009D416A" w14:paraId="104241ED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7DAD" w14:textId="79EB08BB" w:rsidR="009D416A" w:rsidRPr="00225740" w:rsidRDefault="00E542CB" w:rsidP="009D416A">
            <w:pPr>
              <w:spacing w:after="0" w:line="240" w:lineRule="auto"/>
              <w:ind w:left="0" w:right="0"/>
            </w:pPr>
            <w:r w:rsidRPr="00225740">
              <w:t>AAM2/jour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3171C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 xml:space="preserve">Akut </w:t>
            </w:r>
            <w:proofErr w:type="spellStart"/>
            <w:r w:rsidRPr="009D416A">
              <w:rPr>
                <w:bCs/>
              </w:rPr>
              <w:t>ptos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A6F07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>Akut (samma dag)</w:t>
            </w:r>
          </w:p>
        </w:tc>
      </w:tr>
      <w:tr w:rsidR="009D416A" w:rsidRPr="009D416A" w14:paraId="0C5B7DC6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E787" w14:textId="30907A5E" w:rsidR="009D416A" w:rsidRPr="00225740" w:rsidRDefault="00E542CB" w:rsidP="009D416A">
            <w:pPr>
              <w:spacing w:after="0" w:line="240" w:lineRule="auto"/>
              <w:ind w:left="0" w:right="0"/>
            </w:pPr>
            <w:r w:rsidRPr="00225740">
              <w:t>OPMOPF</w:t>
            </w:r>
            <w:r w:rsidR="00641083" w:rsidRPr="00225740">
              <w:t>1/ögonlock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1C5B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 xml:space="preserve">Bilat </w:t>
            </w:r>
            <w:proofErr w:type="spellStart"/>
            <w:r w:rsidRPr="009D416A">
              <w:rPr>
                <w:bCs/>
              </w:rPr>
              <w:t>ptos</w:t>
            </w:r>
            <w:proofErr w:type="spellEnd"/>
            <w:r w:rsidRPr="009D416A">
              <w:rPr>
                <w:bCs/>
              </w:rPr>
              <w:t>, täcker mer än hälften av pupillen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EA1A1" w14:textId="3FAF90F4" w:rsidR="009D416A" w:rsidRPr="009D416A" w:rsidRDefault="00C424FD" w:rsidP="009D416A">
            <w:pPr>
              <w:spacing w:after="0" w:line="240" w:lineRule="auto"/>
              <w:ind w:left="0" w:right="0"/>
              <w:rPr>
                <w:bCs/>
              </w:rPr>
            </w:pPr>
            <w:proofErr w:type="spellStart"/>
            <w:r>
              <w:rPr>
                <w:bCs/>
              </w:rPr>
              <w:t>P</w:t>
            </w:r>
            <w:r w:rsidR="009D416A" w:rsidRPr="009D416A">
              <w:rPr>
                <w:bCs/>
              </w:rPr>
              <w:t>rio</w:t>
            </w:r>
            <w:proofErr w:type="spellEnd"/>
            <w:r w:rsidR="009D416A" w:rsidRPr="009D416A">
              <w:rPr>
                <w:bCs/>
              </w:rPr>
              <w:t xml:space="preserve"> 30</w:t>
            </w:r>
          </w:p>
        </w:tc>
      </w:tr>
      <w:tr w:rsidR="009D416A" w:rsidRPr="009D416A" w14:paraId="328BE003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D811" w14:textId="4D24394B" w:rsidR="009D416A" w:rsidRPr="00225740" w:rsidRDefault="00360239" w:rsidP="009D416A">
            <w:pPr>
              <w:spacing w:after="0" w:line="240" w:lineRule="auto"/>
              <w:ind w:left="0" w:right="0"/>
            </w:pPr>
            <w:r w:rsidRPr="00225740">
              <w:t>OPMOPF1/ögonlock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1D46C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 xml:space="preserve">Ensidig (senil) </w:t>
            </w:r>
            <w:proofErr w:type="spellStart"/>
            <w:r w:rsidRPr="009D416A">
              <w:rPr>
                <w:bCs/>
              </w:rPr>
              <w:t>ptos</w:t>
            </w:r>
            <w:proofErr w:type="spellEnd"/>
            <w:r w:rsidRPr="009D416A">
              <w:rPr>
                <w:bCs/>
              </w:rPr>
              <w:t xml:space="preserve"> – täcker mer än hälften av pupillen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21AD" w14:textId="5F97F69F" w:rsidR="009D416A" w:rsidRPr="009D416A" w:rsidRDefault="00C424FD" w:rsidP="009D416A">
            <w:pPr>
              <w:spacing w:after="0" w:line="240" w:lineRule="auto"/>
              <w:ind w:left="0" w:right="0"/>
              <w:rPr>
                <w:bCs/>
              </w:rPr>
            </w:pPr>
            <w:proofErr w:type="spellStart"/>
            <w:r>
              <w:rPr>
                <w:bCs/>
              </w:rPr>
              <w:t>P</w:t>
            </w:r>
            <w:r w:rsidR="009D416A" w:rsidRPr="009D416A">
              <w:rPr>
                <w:bCs/>
              </w:rPr>
              <w:t>rio</w:t>
            </w:r>
            <w:proofErr w:type="spellEnd"/>
            <w:r w:rsidR="009D416A" w:rsidRPr="009D416A">
              <w:rPr>
                <w:bCs/>
              </w:rPr>
              <w:t xml:space="preserve"> 90</w:t>
            </w:r>
          </w:p>
        </w:tc>
      </w:tr>
      <w:tr w:rsidR="009D416A" w:rsidRPr="009D416A" w14:paraId="3AF53325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97CD" w14:textId="702991EE" w:rsidR="009D416A" w:rsidRPr="00225740" w:rsidRDefault="009D416A" w:rsidP="009D416A">
            <w:pPr>
              <w:spacing w:after="0" w:line="240" w:lineRule="auto"/>
              <w:ind w:left="0" w:right="0"/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5C99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 xml:space="preserve">(Senil) </w:t>
            </w:r>
            <w:proofErr w:type="spellStart"/>
            <w:r w:rsidRPr="009D416A">
              <w:rPr>
                <w:bCs/>
              </w:rPr>
              <w:t>ptos</w:t>
            </w:r>
            <w:proofErr w:type="spellEnd"/>
            <w:r w:rsidRPr="009D416A">
              <w:rPr>
                <w:bCs/>
              </w:rPr>
              <w:t>, täcker hälften av pupillen eller mindre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E6493" w14:textId="554E5A3D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>Tas ej omhand</w:t>
            </w:r>
            <w:r w:rsidR="00A6007C">
              <w:rPr>
                <w:bCs/>
              </w:rPr>
              <w:t xml:space="preserve">, </w:t>
            </w:r>
            <w:r w:rsidR="00ED038E">
              <w:rPr>
                <w:bCs/>
              </w:rPr>
              <w:t>remiss i retur</w:t>
            </w:r>
          </w:p>
        </w:tc>
      </w:tr>
      <w:tr w:rsidR="009D416A" w:rsidRPr="009D416A" w14:paraId="76B2DFE9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E0D0" w14:textId="77777777" w:rsidR="009D416A" w:rsidRPr="00225740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225740">
              <w:rPr>
                <w:b/>
                <w:bCs/>
              </w:rPr>
              <w:t>Anmärkning: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88B9E" w14:textId="1EB36B6C" w:rsidR="009D416A" w:rsidRPr="009D416A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  <w:proofErr w:type="spellStart"/>
            <w:r w:rsidRPr="009D416A">
              <w:rPr>
                <w:b/>
                <w:bCs/>
              </w:rPr>
              <w:t>Blefarochalsis</w:t>
            </w:r>
            <w:proofErr w:type="spellEnd"/>
            <w:r w:rsidRPr="009D416A">
              <w:rPr>
                <w:b/>
                <w:bCs/>
              </w:rPr>
              <w:t xml:space="preserve"> tas ej omhand – återsänd remiss med standardbrev.</w:t>
            </w:r>
            <w:r w:rsidR="00B15483">
              <w:rPr>
                <w:b/>
                <w:bCs/>
              </w:rPr>
              <w:t xml:space="preserve"> Undantag om </w:t>
            </w:r>
            <w:proofErr w:type="spellStart"/>
            <w:r w:rsidR="00B15483">
              <w:rPr>
                <w:b/>
                <w:bCs/>
              </w:rPr>
              <w:t>blef</w:t>
            </w:r>
            <w:proofErr w:type="spellEnd"/>
            <w:r w:rsidR="00B15483">
              <w:rPr>
                <w:b/>
                <w:bCs/>
              </w:rPr>
              <w:t xml:space="preserve"> orsakar sår/eksem</w:t>
            </w:r>
            <w:r w:rsidR="0071755C">
              <w:rPr>
                <w:b/>
                <w:bCs/>
              </w:rPr>
              <w:t xml:space="preserve"> eller ger</w:t>
            </w:r>
            <w:r w:rsidR="003F7901">
              <w:rPr>
                <w:b/>
                <w:bCs/>
              </w:rPr>
              <w:t xml:space="preserve"> så </w:t>
            </w:r>
            <w:r w:rsidR="0071755C">
              <w:rPr>
                <w:b/>
                <w:bCs/>
              </w:rPr>
              <w:t>uttalad synfältsinskränkning att bilkörning är olämpligt.</w:t>
            </w:r>
          </w:p>
          <w:p w14:paraId="7C50F035" w14:textId="259D7BE8" w:rsidR="009D416A" w:rsidRPr="009D416A" w:rsidRDefault="009D416A" w:rsidP="009D416A">
            <w:pPr>
              <w:spacing w:after="0" w:line="240" w:lineRule="auto"/>
              <w:ind w:left="0" w:right="0"/>
              <w:rPr>
                <w:b/>
              </w:rPr>
            </w:pPr>
            <w:r w:rsidRPr="009D416A">
              <w:rPr>
                <w:b/>
              </w:rPr>
              <w:t xml:space="preserve">Begär foto för dessa bedömningar: </w:t>
            </w:r>
            <w:proofErr w:type="spellStart"/>
            <w:r w:rsidRPr="009D416A">
              <w:rPr>
                <w:b/>
              </w:rPr>
              <w:t>blef</w:t>
            </w:r>
            <w:proofErr w:type="spellEnd"/>
            <w:r w:rsidRPr="009D416A">
              <w:rPr>
                <w:b/>
              </w:rPr>
              <w:t xml:space="preserve">, </w:t>
            </w:r>
            <w:proofErr w:type="spellStart"/>
            <w:r w:rsidRPr="009D416A">
              <w:rPr>
                <w:b/>
              </w:rPr>
              <w:t>ptos</w:t>
            </w:r>
            <w:proofErr w:type="spellEnd"/>
            <w:r w:rsidRPr="009D416A">
              <w:rPr>
                <w:b/>
              </w:rPr>
              <w:t xml:space="preserve">, </w:t>
            </w:r>
            <w:proofErr w:type="spellStart"/>
            <w:r w:rsidRPr="009D416A">
              <w:rPr>
                <w:b/>
              </w:rPr>
              <w:t>entropion</w:t>
            </w:r>
            <w:proofErr w:type="spellEnd"/>
            <w:r w:rsidRPr="009D416A">
              <w:rPr>
                <w:b/>
              </w:rPr>
              <w:t xml:space="preserve">, </w:t>
            </w:r>
            <w:proofErr w:type="spellStart"/>
            <w:r w:rsidRPr="009D416A">
              <w:rPr>
                <w:b/>
              </w:rPr>
              <w:t>ektropion</w:t>
            </w:r>
            <w:proofErr w:type="spellEnd"/>
            <w:r w:rsidRPr="009D416A">
              <w:rPr>
                <w:b/>
              </w:rPr>
              <w:t>, vårta/tumör om inte diagnos tydligt framgår.</w:t>
            </w:r>
            <w:r w:rsidR="00F717D5">
              <w:rPr>
                <w:b/>
              </w:rPr>
              <w:t xml:space="preserve"> Även enkelt visus om det inte finns med på remiss från VC/optiker.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09DB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</w:p>
        </w:tc>
      </w:tr>
      <w:tr w:rsidR="009D416A" w:rsidRPr="009D416A" w14:paraId="776CD698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D3101" w14:textId="2BBF75AD" w:rsidR="009D416A" w:rsidRPr="00225740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225740">
              <w:rPr>
                <w:b/>
                <w:bCs/>
              </w:rPr>
              <w:t>Ögonlock</w:t>
            </w:r>
            <w:r w:rsidR="00240138" w:rsidRPr="00225740">
              <w:rPr>
                <w:b/>
                <w:bCs/>
              </w:rPr>
              <w:br/>
            </w:r>
            <w:r w:rsidR="00240138" w:rsidRPr="00225740">
              <w:t>OPMOPF2/CBB</w:t>
            </w:r>
            <w:r w:rsidR="003F7901" w:rsidRPr="00225740">
              <w:t>IO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F3F2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proofErr w:type="spellStart"/>
            <w:r w:rsidRPr="009D416A">
              <w:rPr>
                <w:bCs/>
              </w:rPr>
              <w:t>Basaliom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E82D" w14:textId="3523A150" w:rsidR="009D416A" w:rsidRPr="009D416A" w:rsidRDefault="00C424FD" w:rsidP="009D416A">
            <w:pPr>
              <w:spacing w:after="0" w:line="240" w:lineRule="auto"/>
              <w:ind w:left="0" w:right="0"/>
            </w:pPr>
            <w:proofErr w:type="spellStart"/>
            <w:r>
              <w:t>P</w:t>
            </w:r>
            <w:r w:rsidR="009D416A" w:rsidRPr="009D416A">
              <w:t>rio</w:t>
            </w:r>
            <w:proofErr w:type="spellEnd"/>
            <w:r w:rsidR="009D416A" w:rsidRPr="009D416A">
              <w:t xml:space="preserve"> 14</w:t>
            </w:r>
            <w:r w:rsidR="00D60691">
              <w:t xml:space="preserve"> </w:t>
            </w:r>
          </w:p>
        </w:tc>
      </w:tr>
      <w:tr w:rsidR="009D416A" w:rsidRPr="009D416A" w14:paraId="45E1EDD3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73AA" w14:textId="58468703" w:rsidR="009D416A" w:rsidRPr="00225740" w:rsidRDefault="00240138" w:rsidP="009D416A">
            <w:pPr>
              <w:spacing w:after="0" w:line="240" w:lineRule="auto"/>
              <w:ind w:left="0" w:right="0"/>
            </w:pPr>
            <w:r w:rsidRPr="00225740">
              <w:t>OPMOPF2/CBB</w:t>
            </w:r>
            <w:r w:rsidR="003F7901" w:rsidRPr="00225740">
              <w:t>IO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10B6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>Tumör av osäker dignitet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CA70" w14:textId="593B6929" w:rsidR="009D416A" w:rsidRPr="009D416A" w:rsidRDefault="00C424FD" w:rsidP="009D416A">
            <w:pPr>
              <w:spacing w:after="0" w:line="240" w:lineRule="auto"/>
              <w:ind w:left="0" w:right="0"/>
            </w:pPr>
            <w:proofErr w:type="spellStart"/>
            <w:r>
              <w:t>P</w:t>
            </w:r>
            <w:r w:rsidR="009D416A" w:rsidRPr="009D416A">
              <w:t>rio</w:t>
            </w:r>
            <w:proofErr w:type="spellEnd"/>
            <w:r w:rsidR="009D416A" w:rsidRPr="009D416A">
              <w:t xml:space="preserve"> 14</w:t>
            </w:r>
            <w:r w:rsidR="007A5CD4">
              <w:t xml:space="preserve"> </w:t>
            </w:r>
          </w:p>
        </w:tc>
      </w:tr>
      <w:tr w:rsidR="009D416A" w:rsidRPr="009D416A" w14:paraId="41AD691B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87E8" w14:textId="77777777" w:rsidR="009D416A" w:rsidRPr="00225740" w:rsidRDefault="009D416A" w:rsidP="009D416A">
            <w:pPr>
              <w:spacing w:after="0" w:line="240" w:lineRule="auto"/>
              <w:ind w:left="0" w:right="0"/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37101" w14:textId="64F7CFB6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>Godartad hudförändring, endast kosmetiskt störande</w:t>
            </w:r>
            <w:r w:rsidR="00034EB3">
              <w:rPr>
                <w:bCs/>
              </w:rPr>
              <w:t xml:space="preserve">. </w:t>
            </w:r>
            <w:proofErr w:type="spellStart"/>
            <w:r w:rsidR="00034EB3">
              <w:rPr>
                <w:bCs/>
              </w:rPr>
              <w:t>Xantelasma</w:t>
            </w:r>
            <w:proofErr w:type="spellEnd"/>
            <w:r w:rsidR="00034EB3">
              <w:rPr>
                <w:bCs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2DCCC" w14:textId="77777777" w:rsidR="009D416A" w:rsidRPr="009D416A" w:rsidRDefault="009D416A" w:rsidP="009D416A">
            <w:pPr>
              <w:spacing w:after="0" w:line="240" w:lineRule="auto"/>
              <w:ind w:left="0" w:right="0"/>
            </w:pPr>
            <w:r w:rsidRPr="009D416A">
              <w:t>Tas ej omhand - standardbrev</w:t>
            </w:r>
          </w:p>
        </w:tc>
      </w:tr>
      <w:tr w:rsidR="009D416A" w:rsidRPr="009D416A" w14:paraId="18497733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AE8C" w14:textId="1FA2207F" w:rsidR="009D416A" w:rsidRPr="00225740" w:rsidRDefault="004E3207" w:rsidP="009D416A">
            <w:pPr>
              <w:spacing w:after="0" w:line="240" w:lineRule="auto"/>
              <w:ind w:left="0" w:right="0"/>
            </w:pPr>
            <w:r w:rsidRPr="00225740">
              <w:t>OPMOPF1/ögonlock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F258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proofErr w:type="spellStart"/>
            <w:r w:rsidRPr="009D416A">
              <w:rPr>
                <w:bCs/>
              </w:rPr>
              <w:t>Entropion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ABF3" w14:textId="05F93475" w:rsidR="009D416A" w:rsidRPr="009D416A" w:rsidRDefault="00C424FD" w:rsidP="009D416A">
            <w:pPr>
              <w:spacing w:after="0" w:line="240" w:lineRule="auto"/>
              <w:ind w:left="0" w:right="0"/>
            </w:pPr>
            <w:proofErr w:type="spellStart"/>
            <w:r>
              <w:t>P</w:t>
            </w:r>
            <w:r w:rsidR="009D416A" w:rsidRPr="009D416A">
              <w:t>ri</w:t>
            </w:r>
            <w:r w:rsidR="007A5CD4">
              <w:t>o</w:t>
            </w:r>
            <w:proofErr w:type="spellEnd"/>
            <w:r w:rsidR="007A5CD4">
              <w:t xml:space="preserve"> </w:t>
            </w:r>
            <w:r w:rsidR="009D416A" w:rsidRPr="009D416A">
              <w:t>30</w:t>
            </w:r>
            <w:r w:rsidR="009706EC">
              <w:t xml:space="preserve"> </w:t>
            </w:r>
          </w:p>
        </w:tc>
      </w:tr>
      <w:tr w:rsidR="009D416A" w:rsidRPr="009D416A" w14:paraId="0588CAB5" w14:textId="77777777" w:rsidTr="00017928">
        <w:trPr>
          <w:trHeight w:val="610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A4E9" w14:textId="77777777" w:rsidR="009D416A" w:rsidRPr="00225740" w:rsidRDefault="009D416A" w:rsidP="009D416A">
            <w:pPr>
              <w:spacing w:after="0" w:line="240" w:lineRule="auto"/>
              <w:ind w:left="0" w:right="0"/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96021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 xml:space="preserve">Lätt </w:t>
            </w:r>
            <w:proofErr w:type="spellStart"/>
            <w:r w:rsidRPr="009D416A">
              <w:rPr>
                <w:bCs/>
              </w:rPr>
              <w:t>ektropion</w:t>
            </w:r>
            <w:proofErr w:type="spellEnd"/>
            <w:r w:rsidRPr="009D416A">
              <w:rPr>
                <w:bCs/>
              </w:rPr>
              <w:t xml:space="preserve"> med </w:t>
            </w:r>
            <w:proofErr w:type="spellStart"/>
            <w:r w:rsidRPr="009D416A">
              <w:rPr>
                <w:bCs/>
              </w:rPr>
              <w:t>eversion</w:t>
            </w:r>
            <w:proofErr w:type="spellEnd"/>
            <w:r w:rsidRPr="009D416A">
              <w:rPr>
                <w:bCs/>
              </w:rPr>
              <w:t xml:space="preserve"> av </w:t>
            </w:r>
            <w:proofErr w:type="spellStart"/>
            <w:r w:rsidRPr="009D416A">
              <w:rPr>
                <w:bCs/>
              </w:rPr>
              <w:t>punctum</w:t>
            </w:r>
            <w:proofErr w:type="spellEnd"/>
            <w:r w:rsidRPr="009D416A">
              <w:rPr>
                <w:bCs/>
              </w:rPr>
              <w:t xml:space="preserve"> </w:t>
            </w:r>
            <w:proofErr w:type="spellStart"/>
            <w:r w:rsidRPr="009D416A">
              <w:rPr>
                <w:bCs/>
              </w:rPr>
              <w:t>lacrimalis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C315" w14:textId="77777777" w:rsidR="009D416A" w:rsidRPr="009D416A" w:rsidRDefault="009D416A" w:rsidP="009D416A">
            <w:pPr>
              <w:spacing w:after="0" w:line="240" w:lineRule="auto"/>
              <w:ind w:left="0" w:right="0"/>
            </w:pPr>
            <w:r w:rsidRPr="009D416A">
              <w:t>Tas ej omhand</w:t>
            </w:r>
          </w:p>
        </w:tc>
      </w:tr>
      <w:tr w:rsidR="009D416A" w:rsidRPr="009D416A" w14:paraId="516679A8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3F91" w14:textId="4FFE6076" w:rsidR="009D416A" w:rsidRPr="00225740" w:rsidRDefault="00017928" w:rsidP="009D416A">
            <w:pPr>
              <w:spacing w:after="0" w:line="240" w:lineRule="auto"/>
              <w:ind w:left="0" w:right="0"/>
            </w:pPr>
            <w:r w:rsidRPr="00225740">
              <w:t>OPMOPF1/ögonlock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49842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 xml:space="preserve">Måttlig </w:t>
            </w:r>
            <w:proofErr w:type="spellStart"/>
            <w:r w:rsidRPr="009D416A">
              <w:rPr>
                <w:bCs/>
              </w:rPr>
              <w:t>ektropion</w:t>
            </w:r>
            <w:proofErr w:type="spellEnd"/>
            <w:r w:rsidRPr="009D416A">
              <w:rPr>
                <w:bCs/>
              </w:rPr>
              <w:t xml:space="preserve"> med recidiverande konjunktiviter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99CF" w14:textId="67740F15" w:rsidR="009D416A" w:rsidRPr="009D416A" w:rsidRDefault="00C424FD" w:rsidP="009D416A">
            <w:pPr>
              <w:spacing w:after="0" w:line="240" w:lineRule="auto"/>
              <w:ind w:left="0" w:right="0"/>
            </w:pPr>
            <w:proofErr w:type="spellStart"/>
            <w:r>
              <w:t>P</w:t>
            </w:r>
            <w:r w:rsidR="008B4CE6">
              <w:t>rio</w:t>
            </w:r>
            <w:proofErr w:type="spellEnd"/>
            <w:r w:rsidR="009D416A" w:rsidRPr="009D416A">
              <w:t xml:space="preserve"> 90</w:t>
            </w:r>
            <w:r w:rsidR="00E56A42">
              <w:t xml:space="preserve"> </w:t>
            </w:r>
          </w:p>
        </w:tc>
      </w:tr>
      <w:tr w:rsidR="003F7901" w:rsidRPr="009D416A" w14:paraId="6D607C8D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C042" w14:textId="1EC521D8" w:rsidR="003F7901" w:rsidRPr="00225740" w:rsidRDefault="003F7901" w:rsidP="003F7901">
            <w:pPr>
              <w:spacing w:after="0" w:line="240" w:lineRule="auto"/>
              <w:ind w:left="0" w:right="0"/>
            </w:pPr>
            <w:r w:rsidRPr="00225740">
              <w:t>OPMOPF1/ögonlock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8396" w14:textId="0BB0256D" w:rsidR="003F7901" w:rsidRPr="009D416A" w:rsidRDefault="003F7901" w:rsidP="003F7901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 xml:space="preserve">Kraftigt </w:t>
            </w:r>
            <w:proofErr w:type="spellStart"/>
            <w:r w:rsidRPr="009D416A">
              <w:rPr>
                <w:bCs/>
              </w:rPr>
              <w:t>ektropion</w:t>
            </w:r>
            <w:proofErr w:type="spellEnd"/>
            <w:r w:rsidRPr="009D416A">
              <w:rPr>
                <w:bCs/>
              </w:rPr>
              <w:t xml:space="preserve"> med </w:t>
            </w:r>
            <w:proofErr w:type="spellStart"/>
            <w:r w:rsidRPr="009D416A">
              <w:rPr>
                <w:bCs/>
              </w:rPr>
              <w:t>keratinisering</w:t>
            </w:r>
            <w:proofErr w:type="spellEnd"/>
            <w:r w:rsidRPr="009D416A">
              <w:rPr>
                <w:bCs/>
              </w:rPr>
              <w:t xml:space="preserve"> av </w:t>
            </w:r>
            <w:proofErr w:type="spellStart"/>
            <w:r w:rsidRPr="009D416A">
              <w:rPr>
                <w:bCs/>
              </w:rPr>
              <w:t>konjunktiva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E2A5" w14:textId="6B8225AD" w:rsidR="003F7901" w:rsidRPr="009D416A" w:rsidRDefault="00C424FD" w:rsidP="003F7901">
            <w:pPr>
              <w:spacing w:after="0" w:line="240" w:lineRule="auto"/>
              <w:ind w:left="0" w:right="0"/>
            </w:pPr>
            <w:proofErr w:type="spellStart"/>
            <w:r>
              <w:t>P</w:t>
            </w:r>
            <w:r w:rsidR="003F7901" w:rsidRPr="009D416A">
              <w:t>rio</w:t>
            </w:r>
            <w:proofErr w:type="spellEnd"/>
            <w:r w:rsidR="003F7901" w:rsidRPr="009D416A">
              <w:t xml:space="preserve"> 30</w:t>
            </w:r>
          </w:p>
        </w:tc>
      </w:tr>
    </w:tbl>
    <w:p w14:paraId="5C79E322" w14:textId="77777777" w:rsidR="00C424FD" w:rsidRDefault="00C424FD">
      <w:r>
        <w:br w:type="page"/>
      </w: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2"/>
        <w:gridCol w:w="4831"/>
        <w:gridCol w:w="1702"/>
      </w:tblGrid>
      <w:tr w:rsidR="009D416A" w:rsidRPr="009D416A" w14:paraId="6042140A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5CD81" w14:textId="4C1854CC" w:rsidR="009D416A" w:rsidRPr="00225740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225740">
              <w:rPr>
                <w:b/>
                <w:bCs/>
              </w:rPr>
              <w:lastRenderedPageBreak/>
              <w:t>KATARAKT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A899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F482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</w:p>
        </w:tc>
      </w:tr>
      <w:tr w:rsidR="009D416A" w:rsidRPr="009D416A" w14:paraId="5635596A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A44A" w14:textId="1D3859EC" w:rsidR="009D416A" w:rsidRPr="00225740" w:rsidRDefault="00E8758F" w:rsidP="009D416A">
            <w:pPr>
              <w:spacing w:after="0" w:line="240" w:lineRule="auto"/>
              <w:ind w:left="0" w:right="0"/>
            </w:pPr>
            <w:r w:rsidRPr="00225740">
              <w:t>OPKFUS/kat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90DC" w14:textId="3C6B44B3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 xml:space="preserve">Om misstänkt katarakt är den enda remissorsaken </w:t>
            </w:r>
            <w:r w:rsidR="00E8758F">
              <w:rPr>
                <w:bCs/>
              </w:rPr>
              <w:t xml:space="preserve">och visus 0,7 eller sämre </w:t>
            </w:r>
            <w:r w:rsidRPr="009D416A">
              <w:rPr>
                <w:bCs/>
              </w:rPr>
              <w:t xml:space="preserve">sätts </w:t>
            </w:r>
            <w:proofErr w:type="spellStart"/>
            <w:r w:rsidRPr="009D416A">
              <w:rPr>
                <w:bCs/>
              </w:rPr>
              <w:t>prio</w:t>
            </w:r>
            <w:proofErr w:type="spellEnd"/>
            <w:r w:rsidRPr="009D416A">
              <w:rPr>
                <w:bCs/>
              </w:rPr>
              <w:t xml:space="preserve"> generellt på </w:t>
            </w:r>
            <w:proofErr w:type="spellStart"/>
            <w:r w:rsidRPr="009D416A">
              <w:rPr>
                <w:bCs/>
              </w:rPr>
              <w:t>prio</w:t>
            </w:r>
            <w:proofErr w:type="spellEnd"/>
            <w:r w:rsidRPr="009D416A">
              <w:rPr>
                <w:bCs/>
              </w:rPr>
              <w:t xml:space="preserve"> 90</w:t>
            </w:r>
            <w:r w:rsidR="00D37E08">
              <w:rPr>
                <w:bCs/>
              </w:rPr>
              <w:t>. Visus &gt;</w:t>
            </w:r>
            <w:r w:rsidR="00793906">
              <w:rPr>
                <w:bCs/>
              </w:rPr>
              <w:t>0,7 opereras generellt inte.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29ED" w14:textId="13FC9E5E" w:rsidR="009D416A" w:rsidRPr="009D416A" w:rsidRDefault="00C424FD" w:rsidP="009D416A">
            <w:pPr>
              <w:spacing w:after="0" w:line="240" w:lineRule="auto"/>
              <w:ind w:left="0" w:right="0"/>
              <w:rPr>
                <w:bCs/>
              </w:rPr>
            </w:pPr>
            <w:proofErr w:type="spellStart"/>
            <w:r>
              <w:rPr>
                <w:bCs/>
              </w:rPr>
              <w:t>P</w:t>
            </w:r>
            <w:r w:rsidR="009D416A" w:rsidRPr="009D416A">
              <w:rPr>
                <w:bCs/>
              </w:rPr>
              <w:t>rio</w:t>
            </w:r>
            <w:proofErr w:type="spellEnd"/>
            <w:r w:rsidR="009D416A" w:rsidRPr="009D416A">
              <w:rPr>
                <w:bCs/>
              </w:rPr>
              <w:t xml:space="preserve"> 90</w:t>
            </w:r>
          </w:p>
        </w:tc>
      </w:tr>
      <w:tr w:rsidR="009D416A" w:rsidRPr="009D416A" w14:paraId="0D87378A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1C23" w14:textId="16978100" w:rsidR="009D416A" w:rsidRPr="00225740" w:rsidRDefault="009400BD" w:rsidP="009D416A">
            <w:pPr>
              <w:spacing w:after="0" w:line="240" w:lineRule="auto"/>
              <w:ind w:left="0" w:right="0"/>
            </w:pPr>
            <w:r w:rsidRPr="00225740">
              <w:t>OPKFUS/kat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4262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 xml:space="preserve">Undantag från </w:t>
            </w:r>
            <w:proofErr w:type="spellStart"/>
            <w:r w:rsidRPr="009D416A">
              <w:rPr>
                <w:bCs/>
              </w:rPr>
              <w:t>prio</w:t>
            </w:r>
            <w:proofErr w:type="spellEnd"/>
            <w:r w:rsidRPr="009D416A">
              <w:rPr>
                <w:bCs/>
              </w:rPr>
              <w:t xml:space="preserve"> 90: visus bästa öga &lt;0,5</w:t>
            </w:r>
            <w:r w:rsidRPr="009D416A">
              <w:rPr>
                <w:bCs/>
              </w:rPr>
              <w:br/>
              <w:t>Mycket subjektiv påverkan i det dagliga livet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7102" w14:textId="01DC1CFE" w:rsidR="009D416A" w:rsidRPr="009D416A" w:rsidRDefault="00C424FD" w:rsidP="009D416A">
            <w:pPr>
              <w:spacing w:after="0" w:line="240" w:lineRule="auto"/>
              <w:ind w:left="0" w:right="0"/>
              <w:rPr>
                <w:bCs/>
              </w:rPr>
            </w:pPr>
            <w:proofErr w:type="spellStart"/>
            <w:r>
              <w:rPr>
                <w:bCs/>
              </w:rPr>
              <w:t>P</w:t>
            </w:r>
            <w:r w:rsidR="009D416A" w:rsidRPr="009D416A">
              <w:rPr>
                <w:bCs/>
              </w:rPr>
              <w:t>rio</w:t>
            </w:r>
            <w:proofErr w:type="spellEnd"/>
            <w:r w:rsidR="009D416A" w:rsidRPr="009D416A">
              <w:rPr>
                <w:bCs/>
              </w:rPr>
              <w:t xml:space="preserve"> 30</w:t>
            </w:r>
          </w:p>
        </w:tc>
      </w:tr>
      <w:tr w:rsidR="009D416A" w:rsidRPr="009D416A" w14:paraId="081F084A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6C7F" w14:textId="2014A31B" w:rsidR="009D416A" w:rsidRPr="00225740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225740">
              <w:rPr>
                <w:b/>
                <w:bCs/>
              </w:rPr>
              <w:t>Katarakt läk-FUS</w:t>
            </w:r>
            <w:r w:rsidR="00B706D9" w:rsidRPr="00225740">
              <w:rPr>
                <w:b/>
                <w:bCs/>
              </w:rPr>
              <w:br/>
            </w:r>
            <w:r w:rsidR="00B706D9" w:rsidRPr="00225740">
              <w:rPr>
                <w:b/>
                <w:bCs/>
              </w:rPr>
              <w:br/>
              <w:t>Glöm inte att sätta grad 2 eller 3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02ED" w14:textId="7CEE4060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>Alla remisser från andra vårdgivare än ögonläkare.</w:t>
            </w:r>
            <w:r w:rsidRPr="009D416A">
              <w:rPr>
                <w:bCs/>
              </w:rPr>
              <w:br/>
              <w:t xml:space="preserve">Patienter där det behövs ett beslut om när operationen ska ske med hänsyn till övriga ögonsjukdomar (ex pågående anti-VEGF behandling, kronisk </w:t>
            </w:r>
            <w:proofErr w:type="spellStart"/>
            <w:r w:rsidRPr="009D416A">
              <w:rPr>
                <w:bCs/>
              </w:rPr>
              <w:t>irit</w:t>
            </w:r>
            <w:proofErr w:type="spellEnd"/>
            <w:r w:rsidRPr="009D416A">
              <w:rPr>
                <w:bCs/>
              </w:rPr>
              <w:t xml:space="preserve"> eller </w:t>
            </w:r>
            <w:proofErr w:type="spellStart"/>
            <w:r w:rsidRPr="009D416A">
              <w:rPr>
                <w:bCs/>
              </w:rPr>
              <w:t>korneala</w:t>
            </w:r>
            <w:proofErr w:type="spellEnd"/>
            <w:r w:rsidRPr="009D416A">
              <w:rPr>
                <w:bCs/>
              </w:rPr>
              <w:t xml:space="preserve"> sjukdomar som kan påverka operationen).</w:t>
            </w:r>
            <w:r w:rsidRPr="009D416A">
              <w:rPr>
                <w:bCs/>
              </w:rPr>
              <w:br/>
              <w:t xml:space="preserve">Patienter med handikapp eller sjukdomar som påverkar operationen eller förundersökningen (ex demens, svårt fysiskt handikapp som permobil eller svår </w:t>
            </w:r>
            <w:proofErr w:type="spellStart"/>
            <w:r w:rsidRPr="009D416A">
              <w:rPr>
                <w:bCs/>
              </w:rPr>
              <w:t>Bechterews</w:t>
            </w:r>
            <w:proofErr w:type="spellEnd"/>
            <w:r w:rsidRPr="009D416A">
              <w:rPr>
                <w:bCs/>
              </w:rPr>
              <w:t xml:space="preserve"> </w:t>
            </w:r>
            <w:proofErr w:type="spellStart"/>
            <w:r w:rsidRPr="009D416A">
              <w:rPr>
                <w:bCs/>
              </w:rPr>
              <w:t>sjd</w:t>
            </w:r>
            <w:proofErr w:type="spellEnd"/>
            <w:r w:rsidRPr="009D416A">
              <w:rPr>
                <w:bCs/>
              </w:rPr>
              <w:t>).</w:t>
            </w:r>
            <w:r w:rsidRPr="009D416A">
              <w:rPr>
                <w:bCs/>
              </w:rPr>
              <w:br/>
              <w:t xml:space="preserve">patienter där en läkare behöver ta ställning till eller ge specifik information om operation eller narkos (ex ung patient eller </w:t>
            </w:r>
            <w:proofErr w:type="spellStart"/>
            <w:r w:rsidRPr="009D416A">
              <w:rPr>
                <w:bCs/>
              </w:rPr>
              <w:t>speciallins</w:t>
            </w:r>
            <w:proofErr w:type="spellEnd"/>
            <w:r w:rsidRPr="009D416A">
              <w:rPr>
                <w:bCs/>
              </w:rPr>
              <w:t xml:space="preserve"> nämnd i remissen eller i journalanteckning).</w:t>
            </w:r>
            <w:r w:rsidR="00FF47BE">
              <w:rPr>
                <w:bCs/>
              </w:rPr>
              <w:br/>
              <w:t xml:space="preserve">Patienter med astigmatism över -2,5 D i remissen, då det ofta behövs mer tid för bedömning av detta och </w:t>
            </w:r>
            <w:proofErr w:type="spellStart"/>
            <w:r w:rsidR="00FF47BE">
              <w:rPr>
                <w:bCs/>
              </w:rPr>
              <w:t>ev</w:t>
            </w:r>
            <w:proofErr w:type="spellEnd"/>
            <w:r w:rsidR="00FF47BE">
              <w:rPr>
                <w:bCs/>
              </w:rPr>
              <w:t xml:space="preserve"> </w:t>
            </w:r>
            <w:proofErr w:type="spellStart"/>
            <w:r w:rsidR="00FF47BE">
              <w:rPr>
                <w:bCs/>
              </w:rPr>
              <w:t>corneal</w:t>
            </w:r>
            <w:proofErr w:type="spellEnd"/>
            <w:r w:rsidR="00FF47BE">
              <w:rPr>
                <w:bCs/>
              </w:rPr>
              <w:t xml:space="preserve"> tomografi (</w:t>
            </w:r>
            <w:proofErr w:type="spellStart"/>
            <w:r w:rsidR="00FF47BE">
              <w:rPr>
                <w:bCs/>
              </w:rPr>
              <w:t>Pentacam</w:t>
            </w:r>
            <w:proofErr w:type="spellEnd"/>
            <w:r w:rsidR="00FF47BE">
              <w:rPr>
                <w:bCs/>
              </w:rPr>
              <w:t>).</w:t>
            </w:r>
          </w:p>
          <w:p w14:paraId="356A202E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55A2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</w:p>
        </w:tc>
      </w:tr>
      <w:tr w:rsidR="009D416A" w:rsidRPr="009D416A" w14:paraId="293CEFAD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A998" w14:textId="47136B06" w:rsidR="009D416A" w:rsidRPr="00225740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225740">
              <w:rPr>
                <w:b/>
                <w:bCs/>
              </w:rPr>
              <w:t>Katarakt</w:t>
            </w:r>
            <w:r w:rsidR="643724DF" w:rsidRPr="00225740">
              <w:rPr>
                <w:b/>
                <w:bCs/>
              </w:rPr>
              <w:t xml:space="preserve"> SOF</w:t>
            </w:r>
            <w:r w:rsidRPr="00225740">
              <w:rPr>
                <w:b/>
                <w:bCs/>
              </w:rPr>
              <w:t>-FUS</w:t>
            </w:r>
            <w:r w:rsidR="00322368" w:rsidRPr="00225740">
              <w:rPr>
                <w:b/>
                <w:bCs/>
              </w:rPr>
              <w:br/>
            </w:r>
            <w:r w:rsidR="00322368" w:rsidRPr="00225740">
              <w:rPr>
                <w:b/>
                <w:bCs/>
              </w:rPr>
              <w:br/>
              <w:t>Glöm inte att sätta grad 2 eller 3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F43A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>Alla remisser från ögonläkare externt eller internt som inte faller under ovanstående kriterier.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1DE7" w14:textId="06BA911E" w:rsidR="009D416A" w:rsidRPr="009D416A" w:rsidRDefault="00A6640C" w:rsidP="009D416A">
            <w:pPr>
              <w:spacing w:after="0" w:line="240" w:lineRule="auto"/>
              <w:ind w:left="0" w:right="0"/>
              <w:rPr>
                <w:bCs/>
              </w:rPr>
            </w:pPr>
            <w:proofErr w:type="spellStart"/>
            <w:r>
              <w:rPr>
                <w:bCs/>
              </w:rPr>
              <w:t>Prio</w:t>
            </w:r>
            <w:proofErr w:type="spellEnd"/>
            <w:r>
              <w:rPr>
                <w:bCs/>
              </w:rPr>
              <w:t xml:space="preserve"> 30 </w:t>
            </w:r>
            <w:r>
              <w:rPr>
                <w:bCs/>
              </w:rPr>
              <w:br/>
            </w:r>
            <w:proofErr w:type="spellStart"/>
            <w:r>
              <w:rPr>
                <w:bCs/>
              </w:rPr>
              <w:t>Op</w:t>
            </w:r>
            <w:proofErr w:type="spellEnd"/>
            <w:r>
              <w:rPr>
                <w:bCs/>
              </w:rPr>
              <w:t xml:space="preserve">-anmälan i </w:t>
            </w:r>
            <w:proofErr w:type="spellStart"/>
            <w:r>
              <w:rPr>
                <w:bCs/>
              </w:rPr>
              <w:t>Orbit</w:t>
            </w:r>
            <w:proofErr w:type="spellEnd"/>
            <w:r w:rsidR="00BB6F23">
              <w:rPr>
                <w:bCs/>
              </w:rPr>
              <w:t xml:space="preserve">, </w:t>
            </w:r>
            <w:proofErr w:type="spellStart"/>
            <w:r w:rsidR="00BB6F23">
              <w:rPr>
                <w:bCs/>
              </w:rPr>
              <w:t>enl</w:t>
            </w:r>
            <w:proofErr w:type="spellEnd"/>
            <w:r w:rsidR="00BB6F23">
              <w:rPr>
                <w:bCs/>
              </w:rPr>
              <w:t xml:space="preserve"> separat rutin.</w:t>
            </w:r>
          </w:p>
        </w:tc>
      </w:tr>
      <w:tr w:rsidR="009D416A" w:rsidRPr="009D416A" w14:paraId="18702AF4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381A3" w14:textId="77777777" w:rsidR="009D416A" w:rsidRPr="00225740" w:rsidRDefault="009D416A" w:rsidP="009D416A">
            <w:pPr>
              <w:spacing w:after="0" w:line="240" w:lineRule="auto"/>
              <w:ind w:left="0" w:right="0"/>
              <w:rPr>
                <w:b/>
              </w:rPr>
            </w:pPr>
            <w:r w:rsidRPr="00225740">
              <w:rPr>
                <w:b/>
              </w:rPr>
              <w:t>Anmärkning: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1101F" w14:textId="4917A6F9" w:rsidR="009D416A" w:rsidRPr="009D416A" w:rsidRDefault="009D416A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9D416A">
              <w:rPr>
                <w:b/>
                <w:bCs/>
              </w:rPr>
              <w:t xml:space="preserve">Ny remiss på katarakt andra ögat, följer samma </w:t>
            </w:r>
            <w:proofErr w:type="spellStart"/>
            <w:r w:rsidRPr="009D416A">
              <w:rPr>
                <w:b/>
                <w:bCs/>
              </w:rPr>
              <w:t>prio</w:t>
            </w:r>
            <w:proofErr w:type="spellEnd"/>
            <w:r w:rsidRPr="009D416A">
              <w:rPr>
                <w:b/>
                <w:bCs/>
              </w:rPr>
              <w:t xml:space="preserve"> som första ögat.</w:t>
            </w:r>
            <w:r w:rsidR="00BB6F23">
              <w:rPr>
                <w:b/>
                <w:bCs/>
              </w:rPr>
              <w:t xml:space="preserve"> Läg</w:t>
            </w:r>
            <w:r w:rsidR="00336FE3">
              <w:rPr>
                <w:b/>
                <w:bCs/>
              </w:rPr>
              <w:t>gs</w:t>
            </w:r>
            <w:r w:rsidR="00BB6F23">
              <w:rPr>
                <w:b/>
                <w:bCs/>
              </w:rPr>
              <w:t xml:space="preserve"> till operatören, om hen är kvar på kliniken, för </w:t>
            </w:r>
            <w:proofErr w:type="spellStart"/>
            <w:r w:rsidR="00BB6F23">
              <w:rPr>
                <w:b/>
                <w:bCs/>
              </w:rPr>
              <w:t>ev</w:t>
            </w:r>
            <w:proofErr w:type="spellEnd"/>
            <w:r w:rsidR="00BB6F23">
              <w:rPr>
                <w:b/>
                <w:bCs/>
              </w:rPr>
              <w:t xml:space="preserve"> uppsättning till </w:t>
            </w:r>
            <w:proofErr w:type="spellStart"/>
            <w:r w:rsidR="00BB6F23">
              <w:rPr>
                <w:b/>
                <w:bCs/>
              </w:rPr>
              <w:t>op</w:t>
            </w:r>
            <w:proofErr w:type="spellEnd"/>
            <w:r w:rsidR="00BB6F23">
              <w:rPr>
                <w:b/>
                <w:bCs/>
              </w:rPr>
              <w:t xml:space="preserve"> direkt. Annars till annan kat-operatör. Om FUS 5 år eller äldre, ny FUS</w:t>
            </w:r>
            <w:r w:rsidR="00F47DB8">
              <w:rPr>
                <w:b/>
                <w:bCs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6129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</w:p>
        </w:tc>
      </w:tr>
      <w:tr w:rsidR="009D416A" w:rsidRPr="009D416A" w14:paraId="64C14486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89F1" w14:textId="77777777" w:rsidR="009D416A" w:rsidRPr="00225740" w:rsidRDefault="009D416A" w:rsidP="009D416A">
            <w:pPr>
              <w:spacing w:after="0" w:line="240" w:lineRule="auto"/>
              <w:ind w:left="0" w:right="0"/>
              <w:rPr>
                <w:b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497FA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>Barn med avsaknad av röd reflex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718DB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>Akut (inom 2 dygn)</w:t>
            </w:r>
          </w:p>
        </w:tc>
      </w:tr>
      <w:tr w:rsidR="009D416A" w:rsidRPr="009D416A" w14:paraId="7A115D91" w14:textId="77777777" w:rsidTr="00F47DB8">
        <w:trPr>
          <w:trHeight w:val="555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C90D" w14:textId="77777777" w:rsidR="009D416A" w:rsidRPr="00225740" w:rsidRDefault="009D416A" w:rsidP="009D416A">
            <w:pPr>
              <w:spacing w:after="0" w:line="240" w:lineRule="auto"/>
              <w:ind w:left="0" w:right="0"/>
              <w:rPr>
                <w:b/>
              </w:rPr>
            </w:pPr>
            <w:r w:rsidRPr="00225740">
              <w:rPr>
                <w:b/>
              </w:rPr>
              <w:t>Efterstarr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9E2F2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>Efterstarr, visus 0,8 eller bättre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434FC" w14:textId="77777777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>Behandlas ej</w:t>
            </w:r>
          </w:p>
        </w:tc>
      </w:tr>
      <w:tr w:rsidR="009D416A" w:rsidRPr="009D416A" w14:paraId="193BA325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8275" w14:textId="6A886980" w:rsidR="009D416A" w:rsidRPr="00225740" w:rsidRDefault="00BB6F23" w:rsidP="009D416A">
            <w:pPr>
              <w:spacing w:after="0" w:line="240" w:lineRule="auto"/>
              <w:ind w:left="0" w:right="0"/>
              <w:rPr>
                <w:bCs/>
              </w:rPr>
            </w:pPr>
            <w:r w:rsidRPr="00225740">
              <w:rPr>
                <w:bCs/>
              </w:rPr>
              <w:t>AALAS/CJYAG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C82DE" w14:textId="6051302C" w:rsidR="009D416A" w:rsidRPr="009D416A" w:rsidRDefault="009D416A" w:rsidP="009D416A">
            <w:pPr>
              <w:spacing w:after="0" w:line="240" w:lineRule="auto"/>
              <w:ind w:left="0" w:right="0"/>
              <w:rPr>
                <w:bCs/>
              </w:rPr>
            </w:pPr>
            <w:r w:rsidRPr="009D416A">
              <w:rPr>
                <w:bCs/>
              </w:rPr>
              <w:t xml:space="preserve">Efterstarr, visus </w:t>
            </w:r>
            <w:r w:rsidR="00AB727D">
              <w:rPr>
                <w:bCs/>
              </w:rPr>
              <w:t xml:space="preserve">sämre än </w:t>
            </w:r>
            <w:r w:rsidRPr="009D416A">
              <w:rPr>
                <w:bCs/>
              </w:rPr>
              <w:t>0,7 på det aktuella ögat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599E" w14:textId="5D138C91" w:rsidR="009D416A" w:rsidRPr="009D416A" w:rsidRDefault="00C424FD" w:rsidP="009D416A">
            <w:pPr>
              <w:spacing w:after="0" w:line="240" w:lineRule="auto"/>
              <w:ind w:left="0" w:right="0"/>
              <w:rPr>
                <w:bCs/>
              </w:rPr>
            </w:pPr>
            <w:proofErr w:type="spellStart"/>
            <w:r>
              <w:rPr>
                <w:bCs/>
              </w:rPr>
              <w:t>P</w:t>
            </w:r>
            <w:r w:rsidR="009D416A" w:rsidRPr="009D416A">
              <w:rPr>
                <w:bCs/>
              </w:rPr>
              <w:t>rio</w:t>
            </w:r>
            <w:proofErr w:type="spellEnd"/>
            <w:r w:rsidR="009D416A" w:rsidRPr="009D416A">
              <w:rPr>
                <w:bCs/>
              </w:rPr>
              <w:t xml:space="preserve"> 90</w:t>
            </w:r>
          </w:p>
        </w:tc>
      </w:tr>
      <w:tr w:rsidR="009D416A" w:rsidRPr="009D416A" w14:paraId="3E34BCFE" w14:textId="77777777" w:rsidTr="7E00B8BD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7EC5" w14:textId="77777777" w:rsidR="009D416A" w:rsidRPr="00225740" w:rsidRDefault="009D416A" w:rsidP="009D416A">
            <w:pPr>
              <w:spacing w:after="0" w:line="240" w:lineRule="auto"/>
              <w:ind w:left="0" w:right="0"/>
              <w:rPr>
                <w:b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2481" w14:textId="7AA6DF81" w:rsidR="009D416A" w:rsidRPr="0020427B" w:rsidRDefault="00BB6F23" w:rsidP="009D416A">
            <w:pPr>
              <w:spacing w:after="0" w:line="240" w:lineRule="auto"/>
              <w:ind w:left="0" w:right="0"/>
            </w:pPr>
            <w:r w:rsidRPr="0020427B">
              <w:t>Efterstarr visus 0,7 eller bättre på aktuellt öga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5A01" w14:textId="4C9A12F5" w:rsidR="009D416A" w:rsidRPr="009D416A" w:rsidRDefault="00BB6F23" w:rsidP="009D416A">
            <w:pPr>
              <w:spacing w:after="0" w:line="240" w:lineRule="auto"/>
              <w:ind w:left="0" w:right="0"/>
              <w:rPr>
                <w:b/>
                <w:bCs/>
              </w:rPr>
            </w:pPr>
            <w:r>
              <w:rPr>
                <w:b/>
                <w:bCs/>
              </w:rPr>
              <w:t>Behandlas inte, remiss i retur</w:t>
            </w:r>
          </w:p>
        </w:tc>
      </w:tr>
    </w:tbl>
    <w:p w14:paraId="084333F1" w14:textId="77777777" w:rsidR="009D416A" w:rsidRPr="009D416A" w:rsidRDefault="009D416A" w:rsidP="009D416A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D416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D1AE9" w14:textId="77777777" w:rsidR="0039389F" w:rsidRDefault="0039389F">
      <w:r>
        <w:separator/>
      </w:r>
    </w:p>
  </w:endnote>
  <w:endnote w:type="continuationSeparator" w:id="0">
    <w:p w14:paraId="64167BFB" w14:textId="77777777" w:rsidR="0039389F" w:rsidRDefault="0039389F">
      <w:r>
        <w:continuationSeparator/>
      </w:r>
    </w:p>
  </w:endnote>
  <w:endnote w:type="continuationNotice" w:id="1">
    <w:p w14:paraId="6E62BBC3" w14:textId="77777777" w:rsidR="0039389F" w:rsidRDefault="003938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88933099" name="Bildobjekt 18893309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04A40" w14:textId="77777777" w:rsidR="0039389F" w:rsidRDefault="0039389F"/>
  </w:footnote>
  <w:footnote w:type="continuationSeparator" w:id="0">
    <w:p w14:paraId="7BEB45FC" w14:textId="77777777" w:rsidR="0039389F" w:rsidRDefault="0039389F">
      <w:r>
        <w:continuationSeparator/>
      </w:r>
    </w:p>
  </w:footnote>
  <w:footnote w:type="continuationNotice" w:id="1">
    <w:p w14:paraId="7D874375" w14:textId="77777777" w:rsidR="0039389F" w:rsidRDefault="003938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63545456" name="Bildobjekt 6354545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6304E7"/>
    <w:multiLevelType w:val="hybridMultilevel"/>
    <w:tmpl w:val="840E8A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79130239">
    <w:abstractNumId w:val="18"/>
  </w:num>
  <w:num w:numId="2" w16cid:durableId="1484851681">
    <w:abstractNumId w:val="15"/>
  </w:num>
  <w:num w:numId="3" w16cid:durableId="1466968906">
    <w:abstractNumId w:val="0"/>
  </w:num>
  <w:num w:numId="4" w16cid:durableId="829248695">
    <w:abstractNumId w:val="7"/>
  </w:num>
  <w:num w:numId="5" w16cid:durableId="1820685354">
    <w:abstractNumId w:val="16"/>
  </w:num>
  <w:num w:numId="6" w16cid:durableId="474302629">
    <w:abstractNumId w:val="3"/>
  </w:num>
  <w:num w:numId="7" w16cid:durableId="1076897293">
    <w:abstractNumId w:val="12"/>
  </w:num>
  <w:num w:numId="8" w16cid:durableId="2081247107">
    <w:abstractNumId w:val="9"/>
  </w:num>
  <w:num w:numId="9" w16cid:durableId="900605118">
    <w:abstractNumId w:val="1"/>
  </w:num>
  <w:num w:numId="10" w16cid:durableId="1508406480">
    <w:abstractNumId w:val="1"/>
  </w:num>
  <w:num w:numId="11" w16cid:durableId="1272393779">
    <w:abstractNumId w:val="4"/>
  </w:num>
  <w:num w:numId="12" w16cid:durableId="834035200">
    <w:abstractNumId w:val="5"/>
  </w:num>
  <w:num w:numId="13" w16cid:durableId="272783281">
    <w:abstractNumId w:val="14"/>
  </w:num>
  <w:num w:numId="14" w16cid:durableId="1988778276">
    <w:abstractNumId w:val="10"/>
  </w:num>
  <w:num w:numId="15" w16cid:durableId="1926256101">
    <w:abstractNumId w:val="8"/>
  </w:num>
  <w:num w:numId="16" w16cid:durableId="1808013115">
    <w:abstractNumId w:val="13"/>
  </w:num>
  <w:num w:numId="17" w16cid:durableId="15347484">
    <w:abstractNumId w:val="6"/>
  </w:num>
  <w:num w:numId="18" w16cid:durableId="153037549">
    <w:abstractNumId w:val="11"/>
  </w:num>
  <w:num w:numId="19" w16cid:durableId="328867897">
    <w:abstractNumId w:val="17"/>
  </w:num>
  <w:num w:numId="20" w16cid:durableId="16878263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7928"/>
    <w:rsid w:val="0002435C"/>
    <w:rsid w:val="00030DDD"/>
    <w:rsid w:val="000313BB"/>
    <w:rsid w:val="00033ED5"/>
    <w:rsid w:val="00034EB3"/>
    <w:rsid w:val="00050500"/>
    <w:rsid w:val="0005691C"/>
    <w:rsid w:val="00056ECB"/>
    <w:rsid w:val="00056ED5"/>
    <w:rsid w:val="000655CC"/>
    <w:rsid w:val="000700AE"/>
    <w:rsid w:val="00080924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431A"/>
    <w:rsid w:val="000E0683"/>
    <w:rsid w:val="000E463B"/>
    <w:rsid w:val="000E5A7E"/>
    <w:rsid w:val="000F43A3"/>
    <w:rsid w:val="000F7681"/>
    <w:rsid w:val="00103031"/>
    <w:rsid w:val="001044FE"/>
    <w:rsid w:val="001113CA"/>
    <w:rsid w:val="001139D4"/>
    <w:rsid w:val="001227ED"/>
    <w:rsid w:val="00131B08"/>
    <w:rsid w:val="00132A59"/>
    <w:rsid w:val="00133337"/>
    <w:rsid w:val="00133A0F"/>
    <w:rsid w:val="0013580F"/>
    <w:rsid w:val="00137B6D"/>
    <w:rsid w:val="0014070B"/>
    <w:rsid w:val="001422C1"/>
    <w:rsid w:val="001444B5"/>
    <w:rsid w:val="001522AE"/>
    <w:rsid w:val="00157D5B"/>
    <w:rsid w:val="00161FE6"/>
    <w:rsid w:val="001647EA"/>
    <w:rsid w:val="00164C3D"/>
    <w:rsid w:val="00166D3A"/>
    <w:rsid w:val="0016763F"/>
    <w:rsid w:val="00181FDC"/>
    <w:rsid w:val="001860B9"/>
    <w:rsid w:val="00186F2B"/>
    <w:rsid w:val="001874D6"/>
    <w:rsid w:val="0019632A"/>
    <w:rsid w:val="001A4E7C"/>
    <w:rsid w:val="001B2E34"/>
    <w:rsid w:val="001B762C"/>
    <w:rsid w:val="001C4D0A"/>
    <w:rsid w:val="001C5FEF"/>
    <w:rsid w:val="001F7706"/>
    <w:rsid w:val="00203F21"/>
    <w:rsid w:val="0020427B"/>
    <w:rsid w:val="00211487"/>
    <w:rsid w:val="00211D91"/>
    <w:rsid w:val="00215986"/>
    <w:rsid w:val="00217DEC"/>
    <w:rsid w:val="002236DD"/>
    <w:rsid w:val="00225740"/>
    <w:rsid w:val="00235B57"/>
    <w:rsid w:val="00240138"/>
    <w:rsid w:val="00240A68"/>
    <w:rsid w:val="002423A6"/>
    <w:rsid w:val="00250F24"/>
    <w:rsid w:val="002523C5"/>
    <w:rsid w:val="0025380B"/>
    <w:rsid w:val="0025703A"/>
    <w:rsid w:val="00262F3D"/>
    <w:rsid w:val="00263281"/>
    <w:rsid w:val="002651D6"/>
    <w:rsid w:val="0026551F"/>
    <w:rsid w:val="00265A5E"/>
    <w:rsid w:val="00265FA1"/>
    <w:rsid w:val="00280A85"/>
    <w:rsid w:val="00284119"/>
    <w:rsid w:val="00290B5C"/>
    <w:rsid w:val="00291094"/>
    <w:rsid w:val="00294791"/>
    <w:rsid w:val="002B0B30"/>
    <w:rsid w:val="002B0C78"/>
    <w:rsid w:val="002C0C02"/>
    <w:rsid w:val="002C1277"/>
    <w:rsid w:val="002C45F0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07E4B"/>
    <w:rsid w:val="00311401"/>
    <w:rsid w:val="003203D7"/>
    <w:rsid w:val="00320F86"/>
    <w:rsid w:val="00322368"/>
    <w:rsid w:val="00324171"/>
    <w:rsid w:val="00326C24"/>
    <w:rsid w:val="00336FE3"/>
    <w:rsid w:val="00337F99"/>
    <w:rsid w:val="0034307B"/>
    <w:rsid w:val="00345EB1"/>
    <w:rsid w:val="00346C83"/>
    <w:rsid w:val="00350CC4"/>
    <w:rsid w:val="00352A84"/>
    <w:rsid w:val="00360239"/>
    <w:rsid w:val="00360E0D"/>
    <w:rsid w:val="0036357D"/>
    <w:rsid w:val="00363B23"/>
    <w:rsid w:val="0036594C"/>
    <w:rsid w:val="00366F14"/>
    <w:rsid w:val="00367D19"/>
    <w:rsid w:val="00371BED"/>
    <w:rsid w:val="00373EB1"/>
    <w:rsid w:val="00384019"/>
    <w:rsid w:val="003854F1"/>
    <w:rsid w:val="0039118E"/>
    <w:rsid w:val="0039389F"/>
    <w:rsid w:val="00397F54"/>
    <w:rsid w:val="003A0D43"/>
    <w:rsid w:val="003B2A4B"/>
    <w:rsid w:val="003B53AE"/>
    <w:rsid w:val="003D099E"/>
    <w:rsid w:val="003D21A2"/>
    <w:rsid w:val="003D29D2"/>
    <w:rsid w:val="003D7A4B"/>
    <w:rsid w:val="003D7CF8"/>
    <w:rsid w:val="003D7EF0"/>
    <w:rsid w:val="003E03CF"/>
    <w:rsid w:val="003E0705"/>
    <w:rsid w:val="003E2FF7"/>
    <w:rsid w:val="003F1013"/>
    <w:rsid w:val="003F1ACF"/>
    <w:rsid w:val="003F634F"/>
    <w:rsid w:val="003F7901"/>
    <w:rsid w:val="00404948"/>
    <w:rsid w:val="00406BEA"/>
    <w:rsid w:val="00413A60"/>
    <w:rsid w:val="004230F7"/>
    <w:rsid w:val="00423155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330F"/>
    <w:rsid w:val="00480DC7"/>
    <w:rsid w:val="004876F6"/>
    <w:rsid w:val="0049236A"/>
    <w:rsid w:val="00492556"/>
    <w:rsid w:val="00492718"/>
    <w:rsid w:val="004A355D"/>
    <w:rsid w:val="004A4970"/>
    <w:rsid w:val="004A7116"/>
    <w:rsid w:val="004B2183"/>
    <w:rsid w:val="004B2A01"/>
    <w:rsid w:val="004C2559"/>
    <w:rsid w:val="004C6A88"/>
    <w:rsid w:val="004C71B3"/>
    <w:rsid w:val="004D669C"/>
    <w:rsid w:val="004D7BA3"/>
    <w:rsid w:val="004E3207"/>
    <w:rsid w:val="004E34C9"/>
    <w:rsid w:val="004F356E"/>
    <w:rsid w:val="004F4518"/>
    <w:rsid w:val="004F4C62"/>
    <w:rsid w:val="004F755C"/>
    <w:rsid w:val="00501433"/>
    <w:rsid w:val="00504262"/>
    <w:rsid w:val="00511104"/>
    <w:rsid w:val="00511CC4"/>
    <w:rsid w:val="00531E60"/>
    <w:rsid w:val="00532921"/>
    <w:rsid w:val="00536A5A"/>
    <w:rsid w:val="00541D07"/>
    <w:rsid w:val="00544BAB"/>
    <w:rsid w:val="00545F31"/>
    <w:rsid w:val="005545FE"/>
    <w:rsid w:val="005554F8"/>
    <w:rsid w:val="005578FA"/>
    <w:rsid w:val="00565129"/>
    <w:rsid w:val="00565CD0"/>
    <w:rsid w:val="0056703A"/>
    <w:rsid w:val="00567820"/>
    <w:rsid w:val="00576176"/>
    <w:rsid w:val="005770AD"/>
    <w:rsid w:val="00581414"/>
    <w:rsid w:val="00582490"/>
    <w:rsid w:val="005826FA"/>
    <w:rsid w:val="00597E28"/>
    <w:rsid w:val="005A2E3B"/>
    <w:rsid w:val="005A52C0"/>
    <w:rsid w:val="005A54ED"/>
    <w:rsid w:val="005A5D5B"/>
    <w:rsid w:val="005A6081"/>
    <w:rsid w:val="005A627D"/>
    <w:rsid w:val="005A6928"/>
    <w:rsid w:val="005B790E"/>
    <w:rsid w:val="005C0045"/>
    <w:rsid w:val="005C084E"/>
    <w:rsid w:val="005C4606"/>
    <w:rsid w:val="005D0B0C"/>
    <w:rsid w:val="005D427E"/>
    <w:rsid w:val="005E02B3"/>
    <w:rsid w:val="005E0831"/>
    <w:rsid w:val="005E1E24"/>
    <w:rsid w:val="00603F6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3D66"/>
    <w:rsid w:val="00635F10"/>
    <w:rsid w:val="00641083"/>
    <w:rsid w:val="00646E10"/>
    <w:rsid w:val="0065595B"/>
    <w:rsid w:val="00656D02"/>
    <w:rsid w:val="00660269"/>
    <w:rsid w:val="0066471E"/>
    <w:rsid w:val="00665F89"/>
    <w:rsid w:val="00673C92"/>
    <w:rsid w:val="006753EC"/>
    <w:rsid w:val="006A2789"/>
    <w:rsid w:val="006A3C84"/>
    <w:rsid w:val="006A4978"/>
    <w:rsid w:val="006A7261"/>
    <w:rsid w:val="006B0D29"/>
    <w:rsid w:val="006B1819"/>
    <w:rsid w:val="006B3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2DFB"/>
    <w:rsid w:val="00710B77"/>
    <w:rsid w:val="0071755C"/>
    <w:rsid w:val="0072075B"/>
    <w:rsid w:val="007221C2"/>
    <w:rsid w:val="00725816"/>
    <w:rsid w:val="00726BEF"/>
    <w:rsid w:val="00730955"/>
    <w:rsid w:val="00733A9C"/>
    <w:rsid w:val="00736574"/>
    <w:rsid w:val="007367E0"/>
    <w:rsid w:val="00737215"/>
    <w:rsid w:val="007436F2"/>
    <w:rsid w:val="00754905"/>
    <w:rsid w:val="00760038"/>
    <w:rsid w:val="00762EE0"/>
    <w:rsid w:val="00765C41"/>
    <w:rsid w:val="00771100"/>
    <w:rsid w:val="007759DD"/>
    <w:rsid w:val="00781B93"/>
    <w:rsid w:val="0078609F"/>
    <w:rsid w:val="00787449"/>
    <w:rsid w:val="00790E12"/>
    <w:rsid w:val="007917BA"/>
    <w:rsid w:val="00792FB3"/>
    <w:rsid w:val="00793906"/>
    <w:rsid w:val="007A5C6F"/>
    <w:rsid w:val="007A5CD4"/>
    <w:rsid w:val="007C4326"/>
    <w:rsid w:val="007D4241"/>
    <w:rsid w:val="007D4317"/>
    <w:rsid w:val="007D4EA3"/>
    <w:rsid w:val="007F1CFF"/>
    <w:rsid w:val="007F2C32"/>
    <w:rsid w:val="007F5DD5"/>
    <w:rsid w:val="0080055D"/>
    <w:rsid w:val="00821A1B"/>
    <w:rsid w:val="0082251F"/>
    <w:rsid w:val="008262E9"/>
    <w:rsid w:val="00827E69"/>
    <w:rsid w:val="00830BA2"/>
    <w:rsid w:val="00835C4D"/>
    <w:rsid w:val="00843F48"/>
    <w:rsid w:val="00851423"/>
    <w:rsid w:val="00854BFD"/>
    <w:rsid w:val="0085718A"/>
    <w:rsid w:val="00857848"/>
    <w:rsid w:val="00864F61"/>
    <w:rsid w:val="008654B6"/>
    <w:rsid w:val="0087139C"/>
    <w:rsid w:val="00874DAF"/>
    <w:rsid w:val="00880E83"/>
    <w:rsid w:val="00892F28"/>
    <w:rsid w:val="008A0C5F"/>
    <w:rsid w:val="008A3DEA"/>
    <w:rsid w:val="008A4709"/>
    <w:rsid w:val="008A4EB9"/>
    <w:rsid w:val="008A74C0"/>
    <w:rsid w:val="008B1694"/>
    <w:rsid w:val="008B4CE6"/>
    <w:rsid w:val="008C3636"/>
    <w:rsid w:val="008C4B27"/>
    <w:rsid w:val="008C7F2A"/>
    <w:rsid w:val="008D1487"/>
    <w:rsid w:val="008E36F8"/>
    <w:rsid w:val="008E46B2"/>
    <w:rsid w:val="008E682C"/>
    <w:rsid w:val="008E78A1"/>
    <w:rsid w:val="008F589F"/>
    <w:rsid w:val="008F6515"/>
    <w:rsid w:val="00900325"/>
    <w:rsid w:val="00902674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7B1A"/>
    <w:rsid w:val="009400BD"/>
    <w:rsid w:val="00942257"/>
    <w:rsid w:val="00945B06"/>
    <w:rsid w:val="009471BF"/>
    <w:rsid w:val="00950E4E"/>
    <w:rsid w:val="00950FE2"/>
    <w:rsid w:val="009529BD"/>
    <w:rsid w:val="009533B4"/>
    <w:rsid w:val="009706EC"/>
    <w:rsid w:val="00971D93"/>
    <w:rsid w:val="00973FA2"/>
    <w:rsid w:val="009835AE"/>
    <w:rsid w:val="009A0D02"/>
    <w:rsid w:val="009B1F6B"/>
    <w:rsid w:val="009C0D12"/>
    <w:rsid w:val="009C192E"/>
    <w:rsid w:val="009D20F3"/>
    <w:rsid w:val="009D416A"/>
    <w:rsid w:val="009D6819"/>
    <w:rsid w:val="009D6D1C"/>
    <w:rsid w:val="009E0CF9"/>
    <w:rsid w:val="009E531B"/>
    <w:rsid w:val="009E5336"/>
    <w:rsid w:val="009E6C56"/>
    <w:rsid w:val="009E7DCF"/>
    <w:rsid w:val="009F4A56"/>
    <w:rsid w:val="009F4E65"/>
    <w:rsid w:val="00A006A5"/>
    <w:rsid w:val="00A05942"/>
    <w:rsid w:val="00A07BEC"/>
    <w:rsid w:val="00A22FBD"/>
    <w:rsid w:val="00A264BE"/>
    <w:rsid w:val="00A272CA"/>
    <w:rsid w:val="00A33051"/>
    <w:rsid w:val="00A407AD"/>
    <w:rsid w:val="00A40923"/>
    <w:rsid w:val="00A41C05"/>
    <w:rsid w:val="00A42426"/>
    <w:rsid w:val="00A475F8"/>
    <w:rsid w:val="00A514B7"/>
    <w:rsid w:val="00A54A0B"/>
    <w:rsid w:val="00A6007C"/>
    <w:rsid w:val="00A60542"/>
    <w:rsid w:val="00A65FD4"/>
    <w:rsid w:val="00A6640C"/>
    <w:rsid w:val="00A70F60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4571"/>
    <w:rsid w:val="00AB727D"/>
    <w:rsid w:val="00AC3FF6"/>
    <w:rsid w:val="00AD60DA"/>
    <w:rsid w:val="00AD73EC"/>
    <w:rsid w:val="00AE5BC7"/>
    <w:rsid w:val="00AF3429"/>
    <w:rsid w:val="00AF5AAF"/>
    <w:rsid w:val="00B046D8"/>
    <w:rsid w:val="00B13F4C"/>
    <w:rsid w:val="00B15483"/>
    <w:rsid w:val="00B16219"/>
    <w:rsid w:val="00B16C59"/>
    <w:rsid w:val="00B33FDD"/>
    <w:rsid w:val="00B359CC"/>
    <w:rsid w:val="00B36107"/>
    <w:rsid w:val="00B41789"/>
    <w:rsid w:val="00B4242D"/>
    <w:rsid w:val="00B44430"/>
    <w:rsid w:val="00B46C03"/>
    <w:rsid w:val="00B51C08"/>
    <w:rsid w:val="00B60C6C"/>
    <w:rsid w:val="00B619A9"/>
    <w:rsid w:val="00B65A9D"/>
    <w:rsid w:val="00B66D60"/>
    <w:rsid w:val="00B706D9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3A3E"/>
    <w:rsid w:val="00BB69DB"/>
    <w:rsid w:val="00BB6F23"/>
    <w:rsid w:val="00BB755E"/>
    <w:rsid w:val="00BC322E"/>
    <w:rsid w:val="00BC44CD"/>
    <w:rsid w:val="00BC48A6"/>
    <w:rsid w:val="00BD274C"/>
    <w:rsid w:val="00BE7978"/>
    <w:rsid w:val="00BF5F17"/>
    <w:rsid w:val="00C07DDB"/>
    <w:rsid w:val="00C13A03"/>
    <w:rsid w:val="00C206DB"/>
    <w:rsid w:val="00C4115D"/>
    <w:rsid w:val="00C424F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3E99"/>
    <w:rsid w:val="00CD6647"/>
    <w:rsid w:val="00CE4B73"/>
    <w:rsid w:val="00CF70BB"/>
    <w:rsid w:val="00D074DB"/>
    <w:rsid w:val="00D139CF"/>
    <w:rsid w:val="00D37E08"/>
    <w:rsid w:val="00D37E7F"/>
    <w:rsid w:val="00D47AD7"/>
    <w:rsid w:val="00D51529"/>
    <w:rsid w:val="00D60691"/>
    <w:rsid w:val="00D6746E"/>
    <w:rsid w:val="00D85218"/>
    <w:rsid w:val="00D915B1"/>
    <w:rsid w:val="00D93FB1"/>
    <w:rsid w:val="00DA299D"/>
    <w:rsid w:val="00DA65C4"/>
    <w:rsid w:val="00DD2BE0"/>
    <w:rsid w:val="00DD3F19"/>
    <w:rsid w:val="00DE4447"/>
    <w:rsid w:val="00DE5830"/>
    <w:rsid w:val="00DE5DA2"/>
    <w:rsid w:val="00DF0033"/>
    <w:rsid w:val="00DF6FB7"/>
    <w:rsid w:val="00E0204D"/>
    <w:rsid w:val="00E026BF"/>
    <w:rsid w:val="00E07B1B"/>
    <w:rsid w:val="00E11853"/>
    <w:rsid w:val="00E42501"/>
    <w:rsid w:val="00E452C2"/>
    <w:rsid w:val="00E52A86"/>
    <w:rsid w:val="00E52CD5"/>
    <w:rsid w:val="00E542CB"/>
    <w:rsid w:val="00E54B47"/>
    <w:rsid w:val="00E553BF"/>
    <w:rsid w:val="00E55D93"/>
    <w:rsid w:val="00E56A42"/>
    <w:rsid w:val="00E61294"/>
    <w:rsid w:val="00E7237C"/>
    <w:rsid w:val="00E77C46"/>
    <w:rsid w:val="00E8643E"/>
    <w:rsid w:val="00E86CE8"/>
    <w:rsid w:val="00E8758F"/>
    <w:rsid w:val="00E90E82"/>
    <w:rsid w:val="00EA00CB"/>
    <w:rsid w:val="00EA1BAA"/>
    <w:rsid w:val="00EA3FCD"/>
    <w:rsid w:val="00EA42A0"/>
    <w:rsid w:val="00EB6714"/>
    <w:rsid w:val="00EC0A68"/>
    <w:rsid w:val="00EC5006"/>
    <w:rsid w:val="00ED038E"/>
    <w:rsid w:val="00ED49C3"/>
    <w:rsid w:val="00ED6CE8"/>
    <w:rsid w:val="00ED6EBA"/>
    <w:rsid w:val="00ED7AA6"/>
    <w:rsid w:val="00EE2A56"/>
    <w:rsid w:val="00EE3818"/>
    <w:rsid w:val="00EE3CA0"/>
    <w:rsid w:val="00F22264"/>
    <w:rsid w:val="00F23455"/>
    <w:rsid w:val="00F2564D"/>
    <w:rsid w:val="00F35B05"/>
    <w:rsid w:val="00F413D9"/>
    <w:rsid w:val="00F4232D"/>
    <w:rsid w:val="00F47DB8"/>
    <w:rsid w:val="00F5135F"/>
    <w:rsid w:val="00F51F78"/>
    <w:rsid w:val="00F64D23"/>
    <w:rsid w:val="00F67366"/>
    <w:rsid w:val="00F717D5"/>
    <w:rsid w:val="00F73EB7"/>
    <w:rsid w:val="00F81ED1"/>
    <w:rsid w:val="00F84265"/>
    <w:rsid w:val="00F86F47"/>
    <w:rsid w:val="00F90B64"/>
    <w:rsid w:val="00F92A49"/>
    <w:rsid w:val="00FB2F0F"/>
    <w:rsid w:val="00FB5086"/>
    <w:rsid w:val="00FB5411"/>
    <w:rsid w:val="00FB6392"/>
    <w:rsid w:val="00FC5971"/>
    <w:rsid w:val="00FD1997"/>
    <w:rsid w:val="00FD3C70"/>
    <w:rsid w:val="00FD6820"/>
    <w:rsid w:val="00FE0825"/>
    <w:rsid w:val="00FE12D8"/>
    <w:rsid w:val="00FE141B"/>
    <w:rsid w:val="00FF47BE"/>
    <w:rsid w:val="00FF61A3"/>
    <w:rsid w:val="00FF7C02"/>
    <w:rsid w:val="024801E3"/>
    <w:rsid w:val="10A22E8F"/>
    <w:rsid w:val="10A56A80"/>
    <w:rsid w:val="14149029"/>
    <w:rsid w:val="26F43314"/>
    <w:rsid w:val="361EF416"/>
    <w:rsid w:val="45A549F5"/>
    <w:rsid w:val="643724DF"/>
    <w:rsid w:val="647B2B65"/>
    <w:rsid w:val="6AF16958"/>
    <w:rsid w:val="6B2CF8ED"/>
    <w:rsid w:val="6E2B695C"/>
    <w:rsid w:val="7E00B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7C4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5</Pages>
  <Words>1208</Words>
  <Characters>7240</Characters>
  <Application>Microsoft Office Word</Application>
  <DocSecurity>0</DocSecurity>
  <Lines>452</Lines>
  <Paragraphs>272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Remisskriterier - bedömning av vårdbegäran ögonkliniken</vt:lpstr>
    </vt:vector>
  </TitlesOfParts>
  <Manager/>
  <Company/>
  <LinksUpToDate>false</LinksUpToDate>
  <CharactersWithSpaces>8176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Remisskriterier - bedömning av vårdbegäran ögonkliniken</dc:title>
  <dc:subject/>
  <dc:creator>patrik.jens.johansson@vgregion.se</dc:creator>
  <keywords/>
  <lastModifiedBy>Pernilla Edvinsson</lastModifiedBy>
  <revision>2</revision>
  <lastPrinted>2016-03-31T10:56:00.0000000Z</lastPrinted>
  <dcterms:created xsi:type="dcterms:W3CDTF">2026-05-13T10:57:00.0000000Z</dcterms:created>
  <dcterms:modified xsi:type="dcterms:W3CDTF">2026-05-13T10:57:00.0000000Z</dcterms:modified>
</coreProperties>
</file>