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F5BD86" w14:textId="77777777" w:rsidR="00567AF6" w:rsidRDefault="00567AF6" w:rsidP="00F35B05">
      <w:pPr>
        <w:pStyle w:val="Rubrik2"/>
        <w:sectPr w:rsidR="00567AF6" w:rsidSect="00567AF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94A4181" w14:textId="77777777" w:rsidR="00567AF6" w:rsidRPr="00567AF6" w:rsidRDefault="00567AF6" w:rsidP="00567AF6">
      <w:pPr>
        <w:spacing w:after="0" w:line="240" w:lineRule="auto"/>
        <w:ind w:left="0" w:right="0"/>
        <w:rPr>
          <w:szCs w:val="20"/>
        </w:rPr>
      </w:pPr>
    </w:p>
    <w:p w14:paraId="60BFE8FF" w14:textId="77777777" w:rsidR="00567AF6" w:rsidRPr="00567AF6" w:rsidRDefault="00567AF6" w:rsidP="00567AF6">
      <w:pPr>
        <w:spacing w:after="0" w:line="240" w:lineRule="auto"/>
        <w:ind w:left="0" w:right="0"/>
        <w:rPr>
          <w:szCs w:val="20"/>
        </w:rPr>
      </w:pPr>
    </w:p>
    <w:p w14:paraId="3D5A777F" w14:textId="77777777" w:rsidR="00567AF6" w:rsidRPr="00567AF6" w:rsidRDefault="00567AF6" w:rsidP="00567AF6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567AF6">
        <w:rPr>
          <w:szCs w:val="20"/>
        </w:rPr>
        <w:tab/>
      </w:r>
    </w:p>
    <w:p w14:paraId="52A71C73" w14:textId="245932BE" w:rsidR="00567AF6" w:rsidRPr="00567AF6" w:rsidRDefault="00567AF6" w:rsidP="00567AF6">
      <w:pPr>
        <w:spacing w:after="0" w:line="240" w:lineRule="auto"/>
        <w:ind w:left="0" w:right="-568"/>
        <w:rPr>
          <w:szCs w:val="20"/>
        </w:rPr>
      </w:pPr>
      <w:r w:rsidRPr="00567AF6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BFDF608" wp14:editId="38335539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rut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8D48246" w14:textId="77777777" w:rsidR="00567AF6" w:rsidRPr="003D37FD" w:rsidRDefault="00567AF6" w:rsidP="00567AF6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30030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BFDF608" id="_x0000_t202" coordsize="21600,21600" o:spt="202" path="m,l,21600r21600,l21600,xe">
                <v:stroke joinstyle="miter"/>
                <v:path gradientshapeok="t" o:connecttype="rect"/>
              </v:shapetype>
              <v:shape id="Textruta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38D48246" w14:textId="77777777" w:rsidR="00567AF6" w:rsidRPr="003D37FD" w:rsidRDefault="00567AF6" w:rsidP="00567AF6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30030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567AF6" w:rsidRPr="00567AF6" w14:paraId="1807F9EE" w14:textId="77777777" w:rsidTr="00544A64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FFB5565" w14:textId="77777777" w:rsidR="00567AF6" w:rsidRPr="00567AF6" w:rsidRDefault="00567AF6" w:rsidP="00567AF6">
            <w:pPr>
              <w:keepNext/>
              <w:spacing w:after="0" w:line="240" w:lineRule="auto"/>
              <w:ind w:left="0" w:right="0"/>
              <w:outlineLvl w:val="0"/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</w:pPr>
            <w:bookmarkStart w:id="1" w:name="_1314629194"/>
            <w:bookmarkStart w:id="2" w:name="Rubrik"/>
            <w:bookmarkEnd w:id="1"/>
            <w:bookmarkEnd w:id="2"/>
            <w:r w:rsidRPr="00567AF6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Läkemedelsleverans till ögonkliniken, Uddevalla sjukhus</w:t>
            </w:r>
          </w:p>
        </w:tc>
      </w:tr>
    </w:tbl>
    <w:p w14:paraId="050BEB38" w14:textId="77777777" w:rsidR="00567AF6" w:rsidRPr="00567AF6" w:rsidRDefault="00567AF6" w:rsidP="00567AF6">
      <w:pPr>
        <w:spacing w:after="0" w:line="240" w:lineRule="auto"/>
        <w:ind w:left="0" w:right="0"/>
        <w:rPr>
          <w:szCs w:val="20"/>
        </w:rPr>
      </w:pPr>
    </w:p>
    <w:p w14:paraId="354B68F5" w14:textId="77777777" w:rsidR="00567AF6" w:rsidRPr="00567AF6" w:rsidRDefault="00567AF6" w:rsidP="00567AF6">
      <w:pPr>
        <w:spacing w:after="0" w:line="240" w:lineRule="auto"/>
        <w:ind w:left="0" w:right="0"/>
        <w:rPr>
          <w:rFonts w:ascii="Arial" w:hAnsi="Arial" w:cs="Arial"/>
          <w:b/>
        </w:rPr>
      </w:pPr>
      <w:r w:rsidRPr="00567AF6">
        <w:rPr>
          <w:rFonts w:ascii="Arial" w:hAnsi="Arial" w:cs="Arial"/>
          <w:b/>
        </w:rPr>
        <w:t>Redigerat i denna version</w:t>
      </w:r>
    </w:p>
    <w:p w14:paraId="29065FE3" w14:textId="77777777" w:rsidR="00567AF6" w:rsidRPr="00567AF6" w:rsidRDefault="00567AF6" w:rsidP="00567AF6">
      <w:pPr>
        <w:spacing w:after="0" w:line="240" w:lineRule="auto"/>
        <w:ind w:left="0" w:right="0"/>
        <w:rPr>
          <w:szCs w:val="20"/>
        </w:rPr>
      </w:pPr>
      <w:r w:rsidRPr="00567AF6">
        <w:rPr>
          <w:szCs w:val="20"/>
        </w:rPr>
        <w:t xml:space="preserve">Texten under rubriken Leverans. </w:t>
      </w:r>
    </w:p>
    <w:p w14:paraId="74995BFB" w14:textId="77777777" w:rsidR="00567AF6" w:rsidRPr="00567AF6" w:rsidRDefault="00567AF6" w:rsidP="00567AF6">
      <w:pPr>
        <w:keepNext/>
        <w:spacing w:before="240" w:after="60" w:line="240" w:lineRule="auto"/>
        <w:ind w:left="0" w:right="0"/>
        <w:outlineLvl w:val="1"/>
        <w:rPr>
          <w:rFonts w:ascii="Arial Fet" w:hAnsi="Arial Fet" w:cs="Arial"/>
          <w:b/>
          <w:bCs/>
          <w:iCs/>
        </w:rPr>
      </w:pPr>
      <w:r w:rsidRPr="00567AF6">
        <w:rPr>
          <w:rFonts w:ascii="Arial Fet" w:hAnsi="Arial Fet" w:cs="Arial"/>
          <w:b/>
          <w:bCs/>
          <w:iCs/>
        </w:rPr>
        <w:t xml:space="preserve">Sammanfattning/syfte </w:t>
      </w:r>
    </w:p>
    <w:p w14:paraId="3A6AA831" w14:textId="77777777" w:rsidR="00567AF6" w:rsidRPr="00567AF6" w:rsidRDefault="00567AF6" w:rsidP="00567AF6">
      <w:pPr>
        <w:spacing w:after="0" w:line="240" w:lineRule="auto"/>
        <w:ind w:left="0" w:right="0"/>
      </w:pPr>
      <w:r w:rsidRPr="00567AF6">
        <w:t>Rutin för mottagande av läkemedelsleverans från läkemedelsenheten.</w:t>
      </w:r>
    </w:p>
    <w:p w14:paraId="28C32AF5" w14:textId="77777777" w:rsidR="00567AF6" w:rsidRPr="00567AF6" w:rsidRDefault="00567AF6" w:rsidP="00567AF6">
      <w:pPr>
        <w:spacing w:after="0" w:line="240" w:lineRule="auto"/>
        <w:ind w:left="0" w:right="0"/>
      </w:pPr>
    </w:p>
    <w:p w14:paraId="6253B399" w14:textId="77777777" w:rsidR="00567AF6" w:rsidRPr="00567AF6" w:rsidRDefault="00567AF6" w:rsidP="00567AF6">
      <w:pPr>
        <w:spacing w:after="0" w:line="240" w:lineRule="auto"/>
        <w:ind w:left="0" w:right="0"/>
        <w:rPr>
          <w:rFonts w:ascii="Arial" w:hAnsi="Arial" w:cs="Arial"/>
          <w:b/>
        </w:rPr>
      </w:pPr>
      <w:r w:rsidRPr="00567AF6">
        <w:rPr>
          <w:rFonts w:ascii="Arial" w:hAnsi="Arial" w:cs="Arial"/>
          <w:b/>
        </w:rPr>
        <w:t>Leverans</w:t>
      </w:r>
    </w:p>
    <w:p w14:paraId="401DD012" w14:textId="77777777" w:rsidR="00567AF6" w:rsidRPr="00567AF6" w:rsidRDefault="00567AF6" w:rsidP="00567AF6">
      <w:pPr>
        <w:spacing w:after="0" w:line="240" w:lineRule="auto"/>
        <w:ind w:left="0" w:right="0"/>
      </w:pPr>
      <w:r w:rsidRPr="00567AF6">
        <w:t xml:space="preserve">Ögonmottagningen blå korridor får leverans av läkemedel torsdag förmiddag. Läkemedelsenheten plockar upp läkemedel för blå korridor. </w:t>
      </w:r>
    </w:p>
    <w:p w14:paraId="52C4140F" w14:textId="77777777" w:rsidR="00567AF6" w:rsidRPr="00567AF6" w:rsidRDefault="00567AF6" w:rsidP="00567AF6">
      <w:pPr>
        <w:spacing w:after="0" w:line="240" w:lineRule="auto"/>
        <w:ind w:left="0" w:right="0"/>
      </w:pPr>
    </w:p>
    <w:p w14:paraId="47427544" w14:textId="073FF2D7" w:rsidR="00567AF6" w:rsidRPr="00567AF6" w:rsidRDefault="00567AF6" w:rsidP="00567AF6">
      <w:pPr>
        <w:spacing w:after="0" w:line="240" w:lineRule="auto"/>
        <w:ind w:left="0" w:right="0"/>
      </w:pPr>
      <w:r w:rsidRPr="00567AF6">
        <w:t xml:space="preserve">Ögonmottagningen grön korridor får leverans av läkemedel </w:t>
      </w:r>
      <w:r w:rsidR="004517B8">
        <w:t>fred</w:t>
      </w:r>
      <w:r w:rsidRPr="00567AF6">
        <w:t>ag förmiddag.</w:t>
      </w:r>
    </w:p>
    <w:p w14:paraId="5B99882B" w14:textId="77777777" w:rsidR="00567AF6" w:rsidRPr="00567AF6" w:rsidRDefault="00567AF6" w:rsidP="00567AF6">
      <w:pPr>
        <w:spacing w:after="0" w:line="240" w:lineRule="auto"/>
        <w:ind w:left="0" w:right="0"/>
      </w:pPr>
    </w:p>
    <w:p w14:paraId="2C09CAFD" w14:textId="77777777" w:rsidR="00567AF6" w:rsidRPr="00567AF6" w:rsidRDefault="00567AF6" w:rsidP="00567AF6">
      <w:pPr>
        <w:spacing w:after="0" w:line="240" w:lineRule="auto"/>
        <w:ind w:left="0" w:right="0"/>
      </w:pPr>
      <w:r w:rsidRPr="00567AF6">
        <w:t>Ögonoperation får leverans varje onsdag förmiddag.</w:t>
      </w:r>
    </w:p>
    <w:p w14:paraId="0EBD1EEF" w14:textId="77777777" w:rsidR="00567AF6" w:rsidRPr="00567AF6" w:rsidRDefault="00567AF6" w:rsidP="00567AF6">
      <w:pPr>
        <w:spacing w:after="0" w:line="240" w:lineRule="auto"/>
        <w:ind w:left="0" w:right="0"/>
      </w:pPr>
    </w:p>
    <w:p w14:paraId="08587432" w14:textId="77777777" w:rsidR="00567AF6" w:rsidRPr="00567AF6" w:rsidRDefault="00567AF6" w:rsidP="00567AF6">
      <w:pPr>
        <w:spacing w:after="0" w:line="240" w:lineRule="auto"/>
        <w:ind w:left="0" w:right="0"/>
        <w:rPr>
          <w:rFonts w:ascii="Arial" w:hAnsi="Arial" w:cs="Arial"/>
          <w:b/>
        </w:rPr>
      </w:pPr>
      <w:r w:rsidRPr="00567AF6">
        <w:rPr>
          <w:rFonts w:ascii="Arial" w:hAnsi="Arial" w:cs="Arial"/>
          <w:b/>
        </w:rPr>
        <w:t>Åtgärder</w:t>
      </w:r>
    </w:p>
    <w:p w14:paraId="446E4C93" w14:textId="77777777" w:rsidR="00567AF6" w:rsidRPr="00567AF6" w:rsidRDefault="00567AF6" w:rsidP="00567AF6">
      <w:pPr>
        <w:spacing w:after="0" w:line="240" w:lineRule="auto"/>
        <w:ind w:left="0" w:right="0"/>
      </w:pPr>
      <w:r w:rsidRPr="00567AF6">
        <w:t>Legitimerad sjuksköterska skall kvittera försändelsen.</w:t>
      </w:r>
    </w:p>
    <w:p w14:paraId="567C75E6" w14:textId="77777777" w:rsidR="00567AF6" w:rsidRPr="00567AF6" w:rsidRDefault="00567AF6" w:rsidP="00567AF6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67AF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C3DEF4" w14:textId="77777777" w:rsidR="002F6E02" w:rsidRDefault="002F6E02">
      <w:r>
        <w:separator/>
      </w:r>
    </w:p>
  </w:endnote>
  <w:endnote w:type="continuationSeparator" w:id="0">
    <w:p w14:paraId="79D9073B" w14:textId="77777777" w:rsidR="002F6E02" w:rsidRDefault="002F6E02">
      <w:r>
        <w:continuationSeparator/>
      </w:r>
    </w:p>
  </w:endnote>
  <w:endnote w:type="continuationNotice" w:id="1">
    <w:p w14:paraId="4AEF62A9" w14:textId="77777777" w:rsidR="002F6E02" w:rsidRDefault="002F6E0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1EF40D" w14:textId="77777777" w:rsidR="002F6E02" w:rsidRDefault="002F6E02"/>
  </w:footnote>
  <w:footnote w:type="continuationSeparator" w:id="0">
    <w:p w14:paraId="52F7701B" w14:textId="77777777" w:rsidR="002F6E02" w:rsidRDefault="002F6E02">
      <w:r>
        <w:continuationSeparator/>
      </w:r>
    </w:p>
  </w:footnote>
  <w:footnote w:type="continuationNotice" w:id="1">
    <w:p w14:paraId="5831A574" w14:textId="77777777" w:rsidR="002F6E02" w:rsidRDefault="002F6E0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806655">
    <w:abstractNumId w:val="17"/>
  </w:num>
  <w:num w:numId="2" w16cid:durableId="1883057861">
    <w:abstractNumId w:val="14"/>
  </w:num>
  <w:num w:numId="3" w16cid:durableId="1120614191">
    <w:abstractNumId w:val="0"/>
  </w:num>
  <w:num w:numId="4" w16cid:durableId="1423407767">
    <w:abstractNumId w:val="6"/>
  </w:num>
  <w:num w:numId="5" w16cid:durableId="1580014744">
    <w:abstractNumId w:val="15"/>
  </w:num>
  <w:num w:numId="6" w16cid:durableId="71048330">
    <w:abstractNumId w:val="2"/>
  </w:num>
  <w:num w:numId="7" w16cid:durableId="1700812298">
    <w:abstractNumId w:val="11"/>
  </w:num>
  <w:num w:numId="8" w16cid:durableId="1717394265">
    <w:abstractNumId w:val="8"/>
  </w:num>
  <w:num w:numId="9" w16cid:durableId="155802071">
    <w:abstractNumId w:val="1"/>
  </w:num>
  <w:num w:numId="10" w16cid:durableId="193691262">
    <w:abstractNumId w:val="1"/>
  </w:num>
  <w:num w:numId="11" w16cid:durableId="1417943435">
    <w:abstractNumId w:val="3"/>
  </w:num>
  <w:num w:numId="12" w16cid:durableId="1505172908">
    <w:abstractNumId w:val="4"/>
  </w:num>
  <w:num w:numId="13" w16cid:durableId="78723900">
    <w:abstractNumId w:val="13"/>
  </w:num>
  <w:num w:numId="14" w16cid:durableId="270359573">
    <w:abstractNumId w:val="9"/>
  </w:num>
  <w:num w:numId="15" w16cid:durableId="800999218">
    <w:abstractNumId w:val="7"/>
  </w:num>
  <w:num w:numId="16" w16cid:durableId="842863581">
    <w:abstractNumId w:val="12"/>
  </w:num>
  <w:num w:numId="17" w16cid:durableId="1040402708">
    <w:abstractNumId w:val="5"/>
  </w:num>
  <w:num w:numId="18" w16cid:durableId="1381829422">
    <w:abstractNumId w:val="10"/>
  </w:num>
  <w:num w:numId="19" w16cid:durableId="1677996955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03F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6E02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7B8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67AF6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7DD8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0E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</TotalTime>
  <Pages>1</Pages>
  <Words>87</Words>
  <Characters>465</Characters>
  <Application>Microsoft Office Word</Application>
  <DocSecurity>0</DocSecurity>
  <Lines>3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551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Läkemedelsleverans till ögonkliniken Uddevalla sjukhus</dc:title>
  <dc:subject/>
  <dc:creator>patrik.jens.johansson@vgregion.se</dc:creator>
  <keywords/>
  <lastModifiedBy>Pernilla Edvinsson</lastModifiedBy>
  <revision>5</revision>
  <lastPrinted>2016-03-31T10:56:00.0000000Z</lastPrinted>
  <dcterms:created xsi:type="dcterms:W3CDTF">2022-05-12T03:49:00.0000000Z</dcterms:created>
  <dcterms:modified xsi:type="dcterms:W3CDTF">2024-04-12T05:59:00.0000000Z</dcterms:modified>
</coreProperties>
</file>