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271DA" w14:textId="5975A055" w:rsidR="00DE71DD" w:rsidRDefault="00C77791" w:rsidP="006A6848">
      <w:pPr>
        <w:pStyle w:val="Rubrik1"/>
        <w:sectPr w:rsidR="00DE71DD" w:rsidSect="00DE71DD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  <w:r>
        <w:t xml:space="preserve">Katarakt - </w:t>
      </w:r>
      <w:r w:rsidR="006A6848">
        <w:t xml:space="preserve">Förundersökning direkt (FUS-direkt) </w:t>
      </w:r>
    </w:p>
    <w:p w14:paraId="43B834D0" w14:textId="07D112D8" w:rsidR="004D0E30" w:rsidRDefault="004D0E30" w:rsidP="003E08BC">
      <w:pPr>
        <w:pStyle w:val="Rubrik2"/>
      </w:pPr>
      <w:r>
        <w:t>Reviderat i denna version</w:t>
      </w:r>
    </w:p>
    <w:p w14:paraId="13F52234" w14:textId="39F8A9F4" w:rsidR="004D0E30" w:rsidRDefault="003C5FAA" w:rsidP="004D0E30">
      <w:r>
        <w:t>Hela rutinen är upp</w:t>
      </w:r>
      <w:r w:rsidR="00AF365A">
        <w:t>d</w:t>
      </w:r>
      <w:r>
        <w:t>aterad</w:t>
      </w:r>
      <w:r w:rsidR="004D0E30">
        <w:t xml:space="preserve">. </w:t>
      </w:r>
    </w:p>
    <w:p w14:paraId="1244C774" w14:textId="152ECB9D" w:rsidR="004D0E30" w:rsidRDefault="004D0E30" w:rsidP="004D0E30">
      <w:pPr>
        <w:pStyle w:val="Rubrik2"/>
      </w:pPr>
      <w:r>
        <w:t>Primärmottagning</w:t>
      </w:r>
    </w:p>
    <w:p w14:paraId="1362E6D7" w14:textId="77777777" w:rsidR="00CA398E" w:rsidRDefault="00CA398E" w:rsidP="00CA398E">
      <w:r>
        <w:t>Primärmottagningen där katarakten upptäckts svarar för att följande är utfört:</w:t>
      </w:r>
    </w:p>
    <w:p w14:paraId="5B37A5EC" w14:textId="29CDACCB" w:rsidR="0023233D" w:rsidRDefault="0023233D" w:rsidP="0023233D">
      <w:pPr>
        <w:pStyle w:val="Punktlista"/>
      </w:pPr>
      <w:r>
        <w:t xml:space="preserve">Visus (habitualvisus och visus med bästa korrektion, helst också STPH), om inte detta gjorts senaste 3 månader. </w:t>
      </w:r>
    </w:p>
    <w:p w14:paraId="00E52714" w14:textId="3C1E90CB" w:rsidR="0023233D" w:rsidRDefault="0023233D" w:rsidP="0023233D">
      <w:pPr>
        <w:pStyle w:val="Punktlista"/>
      </w:pPr>
      <w:r>
        <w:t>Tryck</w:t>
      </w:r>
      <w:r w:rsidR="00DC5009">
        <w:t xml:space="preserve"> (NCT eller applanation vid glaukom)</w:t>
      </w:r>
      <w:r>
        <w:t>.</w:t>
      </w:r>
    </w:p>
    <w:p w14:paraId="7218E3A8" w14:textId="064B3EA3" w:rsidR="0023233D" w:rsidRDefault="0023233D" w:rsidP="0023233D">
      <w:pPr>
        <w:pStyle w:val="Punktlista"/>
      </w:pPr>
      <w:r>
        <w:t>Dilatation</w:t>
      </w:r>
      <w:r w:rsidR="005F4AFD">
        <w:t xml:space="preserve"> - pupillstorlek</w:t>
      </w:r>
      <w:r>
        <w:t>.</w:t>
      </w:r>
    </w:p>
    <w:p w14:paraId="3FE2A97B" w14:textId="77777777" w:rsidR="0023233D" w:rsidRDefault="0023233D" w:rsidP="0023233D">
      <w:pPr>
        <w:pStyle w:val="Punktlista"/>
      </w:pPr>
      <w:r>
        <w:t>Autorefraktor.</w:t>
      </w:r>
    </w:p>
    <w:p w14:paraId="758CA607" w14:textId="2ED1B5FD" w:rsidR="0023233D" w:rsidRDefault="0023233D" w:rsidP="0023233D">
      <w:pPr>
        <w:pStyle w:val="Punktlista"/>
      </w:pPr>
      <w:r>
        <w:t xml:space="preserve">Avlästa </w:t>
      </w:r>
      <w:r w:rsidR="005F4AFD">
        <w:t>avstånds</w:t>
      </w:r>
      <w:r>
        <w:t>glas.</w:t>
      </w:r>
    </w:p>
    <w:p w14:paraId="2FCA4C49" w14:textId="77777777" w:rsidR="0023233D" w:rsidRDefault="0023233D" w:rsidP="0023233D">
      <w:pPr>
        <w:pStyle w:val="Punktlista"/>
      </w:pPr>
      <w:r>
        <w:t>Diktat i Melior.</w:t>
      </w:r>
    </w:p>
    <w:p w14:paraId="7EDD5C2A" w14:textId="77777777" w:rsidR="0023233D" w:rsidRDefault="0023233D" w:rsidP="0023233D">
      <w:pPr>
        <w:pStyle w:val="Punktlista"/>
      </w:pPr>
      <w:r>
        <w:t xml:space="preserve">Kontakta sköterska/optiker som gör FUS och meddela att det finns en patient för FUS och lämna patientuppgifter. </w:t>
      </w:r>
    </w:p>
    <w:p w14:paraId="36B9DD13" w14:textId="7BFBCC53" w:rsidR="00CA398E" w:rsidRDefault="00DD1114" w:rsidP="00DD1114">
      <w:pPr>
        <w:pStyle w:val="Rubrik2"/>
      </w:pPr>
      <w:r>
        <w:t>FUS hos sköterska/optiker</w:t>
      </w:r>
    </w:p>
    <w:p w14:paraId="1641E41B" w14:textId="77777777" w:rsidR="001039FF" w:rsidRDefault="007678A1" w:rsidP="007678A1">
      <w:pPr>
        <w:pStyle w:val="Punktlista"/>
      </w:pPr>
      <w:r>
        <w:t xml:space="preserve">Biometri. Mät med IOL Master: Keratometer, axellängd och främre kammardjup. Barrett Suite formeln används som standard. Använd i utgångspunkt ”emmetropi” som målrefraktion, om inte läkaren anger annat värde. </w:t>
      </w:r>
      <w:r w:rsidR="006F3912">
        <w:t>Vid myopi &gt;-2,0</w:t>
      </w:r>
      <w:r w:rsidR="001039FF">
        <w:t xml:space="preserve"> uträkning till -2,5 läsmyopi.</w:t>
      </w:r>
      <w:r w:rsidR="006F3912">
        <w:t xml:space="preserve"> </w:t>
      </w:r>
    </w:p>
    <w:p w14:paraId="4EE481DC" w14:textId="6A4EB461" w:rsidR="007678A1" w:rsidRDefault="007678A1" w:rsidP="007678A1">
      <w:pPr>
        <w:pStyle w:val="Punktlista"/>
      </w:pPr>
      <w:r>
        <w:t xml:space="preserve">Vid uträkning av linsstyrkan på sekundära implantationer används linser Artisan. Man använder då formeln SRK/T. (Viktigt att återställa till ursprungslinserna efter att man ändrat). Om IOL-master inte fungerar p g a corneala defekter, hög cylinder etc, försök med Pentacam. Då det av olika anledningar inte går att mäta med IOL Master måste man använda </w:t>
      </w:r>
      <w:r>
        <w:lastRenderedPageBreak/>
        <w:t>ultraljudsmätning (</w:t>
      </w:r>
      <w:r w:rsidR="00707407">
        <w:t>Sonomed)</w:t>
      </w:r>
      <w:r>
        <w:t xml:space="preserve">. Klistra </w:t>
      </w:r>
      <w:r w:rsidR="00707407">
        <w:t>Sonomed</w:t>
      </w:r>
      <w:r>
        <w:t>-utskriften på ett eget ark tillsammans med namn och födelsedata.</w:t>
      </w:r>
    </w:p>
    <w:p w14:paraId="2F56A373" w14:textId="7C9DBA32" w:rsidR="007678A1" w:rsidRDefault="00621B66" w:rsidP="007678A1">
      <w:pPr>
        <w:pStyle w:val="Punktlista"/>
      </w:pPr>
      <w:r>
        <w:t>P</w:t>
      </w:r>
      <w:r w:rsidR="007678A1">
        <w:t xml:space="preserve">atienten </w:t>
      </w:r>
      <w:r>
        <w:t xml:space="preserve">ska fylla i </w:t>
      </w:r>
      <w:r w:rsidR="007678A1">
        <w:t xml:space="preserve">ett </w:t>
      </w:r>
      <w:hyperlink r:id="rId17" w:history="1">
        <w:r w:rsidR="00990F54" w:rsidRPr="00990F54">
          <w:rPr>
            <w:rStyle w:val="Hyperlnk"/>
          </w:rPr>
          <w:t xml:space="preserve">Frågeformulär </w:t>
        </w:r>
        <w:r w:rsidR="00E01007">
          <w:rPr>
            <w:rStyle w:val="Hyperlnk"/>
          </w:rPr>
          <w:t>Ö</w:t>
        </w:r>
        <w:r w:rsidR="00990F54" w:rsidRPr="00990F54">
          <w:rPr>
            <w:rStyle w:val="Hyperlnk"/>
          </w:rPr>
          <w:t>gon.</w:t>
        </w:r>
      </w:hyperlink>
    </w:p>
    <w:p w14:paraId="26DE457E" w14:textId="01AA8E0C" w:rsidR="007678A1" w:rsidRDefault="007678A1" w:rsidP="00E01007">
      <w:pPr>
        <w:pStyle w:val="Punktlista"/>
      </w:pPr>
      <w:r>
        <w:t xml:space="preserve">Vidtala FUS-läkare. </w:t>
      </w:r>
    </w:p>
    <w:p w14:paraId="4FF39694" w14:textId="381CAECB" w:rsidR="007678A1" w:rsidRDefault="007678A1" w:rsidP="007678A1">
      <w:pPr>
        <w:pStyle w:val="Punktlista"/>
      </w:pPr>
      <w:r>
        <w:t>Visa informationsfilm.</w:t>
      </w:r>
    </w:p>
    <w:p w14:paraId="42F639D0" w14:textId="441B6DA0" w:rsidR="00E01007" w:rsidRDefault="00E01007" w:rsidP="007678A1">
      <w:pPr>
        <w:pStyle w:val="Punktlista"/>
      </w:pPr>
      <w:r>
        <w:t>Dokumentera.</w:t>
      </w:r>
    </w:p>
    <w:p w14:paraId="792E4530" w14:textId="7ACE74E9" w:rsidR="00E01007" w:rsidRDefault="00E01007" w:rsidP="007678A1">
      <w:pPr>
        <w:pStyle w:val="Punktlista"/>
      </w:pPr>
      <w:r>
        <w:t>Iordningsställ följesedel, Frågeformulär Ögon och läkemedelslista.</w:t>
      </w:r>
    </w:p>
    <w:p w14:paraId="61065C3A" w14:textId="6014545C" w:rsidR="007678A1" w:rsidRDefault="007678A1" w:rsidP="007678A1">
      <w:pPr>
        <w:pStyle w:val="Rubrik2"/>
      </w:pPr>
      <w:r>
        <w:t>Sekreterare</w:t>
      </w:r>
    </w:p>
    <w:p w14:paraId="3BA3695B" w14:textId="77777777" w:rsidR="00103ABC" w:rsidRDefault="00103ABC" w:rsidP="00103ABC">
      <w:pPr>
        <w:pStyle w:val="Punktlista"/>
      </w:pPr>
      <w:r>
        <w:t>Skriver ut diktat.</w:t>
      </w:r>
    </w:p>
    <w:p w14:paraId="4BCE125D" w14:textId="65BD479D" w:rsidR="00103ABC" w:rsidRDefault="00103ABC" w:rsidP="00103ABC">
      <w:pPr>
        <w:pStyle w:val="Rubrik2"/>
      </w:pPr>
      <w:r>
        <w:t>FUS-läkare</w:t>
      </w:r>
    </w:p>
    <w:p w14:paraId="49A2800C" w14:textId="1AAAA497" w:rsidR="003129B9" w:rsidRPr="00DE71DD" w:rsidRDefault="003129B9" w:rsidP="003129B9">
      <w:pPr>
        <w:pStyle w:val="Punktlista"/>
        <w:rPr>
          <w:lang w:eastAsia="ar-SA"/>
        </w:rPr>
      </w:pPr>
      <w:r>
        <w:t>Förundersöker</w:t>
      </w:r>
      <w:r w:rsidRPr="00DE71DD">
        <w:rPr>
          <w:lang w:eastAsia="ar-SA"/>
        </w:rPr>
        <w:t xml:space="preserve"> och operationsanmäler</w:t>
      </w:r>
      <w:r w:rsidR="00E9689F">
        <w:rPr>
          <w:lang w:eastAsia="ar-SA"/>
        </w:rPr>
        <w:t xml:space="preserve"> i Orbit</w:t>
      </w:r>
      <w:r w:rsidRPr="00DE71DD">
        <w:rPr>
          <w:lang w:eastAsia="ar-SA"/>
        </w:rPr>
        <w:t>. (Om läkaren på primärmottagningen är kataraktoperatör i Uddevalla så gör hen själv förundersökningen).</w:t>
      </w:r>
    </w:p>
    <w:p w14:paraId="638BF66F" w14:textId="76313D32" w:rsidR="003129B9" w:rsidRPr="00DE71DD" w:rsidRDefault="003129B9" w:rsidP="003129B9">
      <w:pPr>
        <w:pStyle w:val="Punktlista"/>
        <w:rPr>
          <w:lang w:eastAsia="ar-SA"/>
        </w:rPr>
      </w:pPr>
      <w:r w:rsidRPr="00DE71DD">
        <w:rPr>
          <w:lang w:eastAsia="ar-SA"/>
        </w:rPr>
        <w:t>Om det inte finns någon läkare som kan ta förundersökningen får patienten sättas upp för FUS vid nästa besök och detta ombesörjs då av koordinator.</w:t>
      </w:r>
      <w:r>
        <w:t xml:space="preserve"> </w:t>
      </w:r>
    </w:p>
    <w:p w14:paraId="0AD7A540" w14:textId="097C3891" w:rsidR="003129B9" w:rsidRDefault="003129B9" w:rsidP="003129B9">
      <w:pPr>
        <w:pStyle w:val="Punktlista"/>
      </w:pPr>
      <w:r>
        <w:t xml:space="preserve">Om det inte finns möjlighet till biometri samma dag men är bedömt av operatör, kan patienten sättas upp på </w:t>
      </w:r>
      <w:r w:rsidR="00614556">
        <w:t>OPKFUS SO</w:t>
      </w:r>
      <w:r>
        <w:t xml:space="preserve"> men </w:t>
      </w:r>
      <w:r w:rsidR="006334AC">
        <w:t>klar</w:t>
      </w:r>
      <w:r>
        <w:t>anmäl inte i Orbit tills biometrin är granskad av operatör. Operatör anmäler därefter. (</w:t>
      </w:r>
      <w:r w:rsidR="006334AC">
        <w:t>r</w:t>
      </w:r>
      <w:r>
        <w:t xml:space="preserve">isk för att patient som är anmäld inte har biometri och kallas till operation innan biometri är färdig). </w:t>
      </w:r>
    </w:p>
    <w:p w14:paraId="628455C8" w14:textId="2E10DB95" w:rsidR="00DE71DD" w:rsidRPr="00DE71DD" w:rsidRDefault="003129B9" w:rsidP="003129B9">
      <w:pPr>
        <w:pStyle w:val="Punktlista"/>
        <w:rPr>
          <w:lang w:eastAsia="ar-SA"/>
        </w:rPr>
      </w:pPr>
      <w:r w:rsidRPr="00DE71DD">
        <w:rPr>
          <w:lang w:eastAsia="ar-SA"/>
        </w:rPr>
        <w:t xml:space="preserve">Om det inte finns möjlighet till biometri samma dag men operatör bedömer att det går att göra biometri på operationsdagen, kan patienten anmälas i Orbit. Obs! Skriv i planeringsanmärkning samt upplysning till operationspersonal att biometri </w:t>
      </w:r>
      <w:r>
        <w:t>ska</w:t>
      </w:r>
      <w:r w:rsidRPr="00DE71DD">
        <w:rPr>
          <w:lang w:eastAsia="ar-SA"/>
        </w:rPr>
        <w:t xml:space="preserve"> göras på operationsdag, så sköterska på </w:t>
      </w:r>
      <w:r>
        <w:t>Torget</w:t>
      </w:r>
      <w:r w:rsidRPr="00DE71DD">
        <w:rPr>
          <w:lang w:eastAsia="ar-SA"/>
        </w:rPr>
        <w:t xml:space="preserve"> kan förbereda.</w:t>
      </w:r>
      <w:r>
        <w:t xml:space="preserve"> </w:t>
      </w:r>
    </w:p>
    <w:p w14:paraId="09DBD0CC" w14:textId="77777777" w:rsidR="00DE71DD" w:rsidRPr="00DE71DD" w:rsidRDefault="00DE71DD" w:rsidP="00DE71DD">
      <w:pPr>
        <w:suppressAutoHyphens/>
        <w:spacing w:after="0" w:line="240" w:lineRule="auto"/>
        <w:ind w:left="0" w:right="0"/>
        <w:rPr>
          <w:lang w:eastAsia="ar-SA"/>
        </w:rPr>
      </w:pPr>
    </w:p>
    <w:p w14:paraId="50E5CE3E" w14:textId="57C4B89F" w:rsidR="00DE71DD" w:rsidRPr="00964617" w:rsidRDefault="00DE71DD" w:rsidP="00964617">
      <w:pPr>
        <w:rPr>
          <w:b/>
          <w:bCs/>
          <w:lang w:eastAsia="ar-SA"/>
        </w:rPr>
      </w:pPr>
      <w:r w:rsidRPr="00964617">
        <w:rPr>
          <w:b/>
          <w:bCs/>
          <w:lang w:eastAsia="ar-SA"/>
        </w:rPr>
        <w:t xml:space="preserve">Telefonnummer till förundersökningssköterska: </w:t>
      </w:r>
      <w:r w:rsidRPr="00964617">
        <w:rPr>
          <w:b/>
          <w:bCs/>
          <w:lang w:val="en-US" w:eastAsia="ar-SA"/>
        </w:rPr>
        <w:t xml:space="preserve"> 010 – (43) 53261</w:t>
      </w:r>
      <w:r w:rsidR="003129B9">
        <w:rPr>
          <w:b/>
          <w:bCs/>
          <w:lang w:val="en-US" w:eastAsia="ar-SA"/>
        </w:rPr>
        <w:t>.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DE71DD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62FA8" w14:textId="77777777" w:rsidR="00495A5B" w:rsidRDefault="00495A5B">
      <w:r>
        <w:separator/>
      </w:r>
    </w:p>
  </w:endnote>
  <w:endnote w:type="continuationSeparator" w:id="0">
    <w:p w14:paraId="318E9C3C" w14:textId="77777777" w:rsidR="00495A5B" w:rsidRDefault="00495A5B">
      <w:r>
        <w:continuationSeparator/>
      </w:r>
    </w:p>
  </w:endnote>
  <w:endnote w:type="continuationNotice" w:id="1">
    <w:p w14:paraId="4248E23F" w14:textId="77777777" w:rsidR="00495A5B" w:rsidRDefault="00495A5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3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Picture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CBC30" w14:textId="77777777" w:rsidR="00495A5B" w:rsidRDefault="00495A5B"/>
  </w:footnote>
  <w:footnote w:type="continuationSeparator" w:id="0">
    <w:p w14:paraId="2743634B" w14:textId="77777777" w:rsidR="00495A5B" w:rsidRDefault="00495A5B">
      <w:r>
        <w:continuationSeparator/>
      </w:r>
    </w:p>
  </w:footnote>
  <w:footnote w:type="continuationNotice" w:id="1">
    <w:p w14:paraId="72A8484C" w14:textId="77777777" w:rsidR="00495A5B" w:rsidRDefault="00495A5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-13.6pt;margin-top:-5.15pt;width:367.5pt;height:25.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2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10D5476"/>
    <w:multiLevelType w:val="hybridMultilevel"/>
    <w:tmpl w:val="FBB6195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11726826">
    <w:abstractNumId w:val="18"/>
  </w:num>
  <w:num w:numId="2" w16cid:durableId="1851219797">
    <w:abstractNumId w:val="15"/>
  </w:num>
  <w:num w:numId="3" w16cid:durableId="345785909">
    <w:abstractNumId w:val="0"/>
  </w:num>
  <w:num w:numId="4" w16cid:durableId="724451525">
    <w:abstractNumId w:val="7"/>
  </w:num>
  <w:num w:numId="5" w16cid:durableId="232470114">
    <w:abstractNumId w:val="16"/>
  </w:num>
  <w:num w:numId="6" w16cid:durableId="2145999184">
    <w:abstractNumId w:val="2"/>
  </w:num>
  <w:num w:numId="7" w16cid:durableId="390619372">
    <w:abstractNumId w:val="12"/>
  </w:num>
  <w:num w:numId="8" w16cid:durableId="2146923078">
    <w:abstractNumId w:val="9"/>
  </w:num>
  <w:num w:numId="9" w16cid:durableId="973486320">
    <w:abstractNumId w:val="1"/>
  </w:num>
  <w:num w:numId="10" w16cid:durableId="2097170082">
    <w:abstractNumId w:val="1"/>
  </w:num>
  <w:num w:numId="11" w16cid:durableId="21131575">
    <w:abstractNumId w:val="3"/>
  </w:num>
  <w:num w:numId="12" w16cid:durableId="181289875">
    <w:abstractNumId w:val="5"/>
  </w:num>
  <w:num w:numId="13" w16cid:durableId="760679837">
    <w:abstractNumId w:val="14"/>
  </w:num>
  <w:num w:numId="14" w16cid:durableId="1768887126">
    <w:abstractNumId w:val="10"/>
  </w:num>
  <w:num w:numId="15" w16cid:durableId="1991707165">
    <w:abstractNumId w:val="8"/>
  </w:num>
  <w:num w:numId="16" w16cid:durableId="621419975">
    <w:abstractNumId w:val="13"/>
  </w:num>
  <w:num w:numId="17" w16cid:durableId="327876933">
    <w:abstractNumId w:val="6"/>
  </w:num>
  <w:num w:numId="18" w16cid:durableId="1729961906">
    <w:abstractNumId w:val="11"/>
  </w:num>
  <w:num w:numId="19" w16cid:durableId="433549387">
    <w:abstractNumId w:val="17"/>
  </w:num>
  <w:num w:numId="20" w16cid:durableId="9872504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77D9C"/>
    <w:rsid w:val="00084024"/>
    <w:rsid w:val="0009062C"/>
    <w:rsid w:val="00095368"/>
    <w:rsid w:val="000954C4"/>
    <w:rsid w:val="000A0673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39FF"/>
    <w:rsid w:val="00103ABC"/>
    <w:rsid w:val="001044FE"/>
    <w:rsid w:val="001139D4"/>
    <w:rsid w:val="00123D96"/>
    <w:rsid w:val="00131B08"/>
    <w:rsid w:val="00132A59"/>
    <w:rsid w:val="00133337"/>
    <w:rsid w:val="00133A0F"/>
    <w:rsid w:val="0013580F"/>
    <w:rsid w:val="00137B6D"/>
    <w:rsid w:val="0014070B"/>
    <w:rsid w:val="001422C1"/>
    <w:rsid w:val="001436BE"/>
    <w:rsid w:val="001522AE"/>
    <w:rsid w:val="00157D5B"/>
    <w:rsid w:val="00161FE6"/>
    <w:rsid w:val="001647EA"/>
    <w:rsid w:val="00164C3D"/>
    <w:rsid w:val="00166D3A"/>
    <w:rsid w:val="00177436"/>
    <w:rsid w:val="00181FDC"/>
    <w:rsid w:val="001860B9"/>
    <w:rsid w:val="00186F2B"/>
    <w:rsid w:val="001874D6"/>
    <w:rsid w:val="00196259"/>
    <w:rsid w:val="0019632A"/>
    <w:rsid w:val="001A4E7C"/>
    <w:rsid w:val="001B762C"/>
    <w:rsid w:val="001C4D0A"/>
    <w:rsid w:val="001C5FEF"/>
    <w:rsid w:val="00211487"/>
    <w:rsid w:val="00211D91"/>
    <w:rsid w:val="00217DEC"/>
    <w:rsid w:val="0023233D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907"/>
    <w:rsid w:val="00280A85"/>
    <w:rsid w:val="00284119"/>
    <w:rsid w:val="00290B5C"/>
    <w:rsid w:val="00294791"/>
    <w:rsid w:val="002A1B04"/>
    <w:rsid w:val="002B0B30"/>
    <w:rsid w:val="002B0C78"/>
    <w:rsid w:val="002C0C02"/>
    <w:rsid w:val="002C1277"/>
    <w:rsid w:val="002C60AD"/>
    <w:rsid w:val="002D0E0E"/>
    <w:rsid w:val="002D5D1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29B9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5FAA"/>
    <w:rsid w:val="003D099E"/>
    <w:rsid w:val="003D21A2"/>
    <w:rsid w:val="003D29D2"/>
    <w:rsid w:val="003E0705"/>
    <w:rsid w:val="003E08BC"/>
    <w:rsid w:val="003E2FF7"/>
    <w:rsid w:val="003F1013"/>
    <w:rsid w:val="003F1ACF"/>
    <w:rsid w:val="00404948"/>
    <w:rsid w:val="00406BEA"/>
    <w:rsid w:val="00413A60"/>
    <w:rsid w:val="00417835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251"/>
    <w:rsid w:val="004876F6"/>
    <w:rsid w:val="0049236A"/>
    <w:rsid w:val="00492718"/>
    <w:rsid w:val="00495A5B"/>
    <w:rsid w:val="004A355D"/>
    <w:rsid w:val="004A4970"/>
    <w:rsid w:val="004B2183"/>
    <w:rsid w:val="004B2A01"/>
    <w:rsid w:val="004B2C79"/>
    <w:rsid w:val="004C2559"/>
    <w:rsid w:val="004D0E30"/>
    <w:rsid w:val="004D7BA3"/>
    <w:rsid w:val="004F4518"/>
    <w:rsid w:val="004F4C62"/>
    <w:rsid w:val="00501433"/>
    <w:rsid w:val="00501470"/>
    <w:rsid w:val="00511CC4"/>
    <w:rsid w:val="00526412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F4AFD"/>
    <w:rsid w:val="0060596B"/>
    <w:rsid w:val="00606D97"/>
    <w:rsid w:val="00614556"/>
    <w:rsid w:val="00614E64"/>
    <w:rsid w:val="00617710"/>
    <w:rsid w:val="00617EE6"/>
    <w:rsid w:val="0062184C"/>
    <w:rsid w:val="00621B66"/>
    <w:rsid w:val="00623724"/>
    <w:rsid w:val="00627BEA"/>
    <w:rsid w:val="006319DB"/>
    <w:rsid w:val="006334AC"/>
    <w:rsid w:val="0065595B"/>
    <w:rsid w:val="00660269"/>
    <w:rsid w:val="00665F89"/>
    <w:rsid w:val="00673C92"/>
    <w:rsid w:val="006753EC"/>
    <w:rsid w:val="006A0762"/>
    <w:rsid w:val="006A2789"/>
    <w:rsid w:val="006A4978"/>
    <w:rsid w:val="006A684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3912"/>
    <w:rsid w:val="00707407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678A1"/>
    <w:rsid w:val="00771100"/>
    <w:rsid w:val="007759DD"/>
    <w:rsid w:val="0078609F"/>
    <w:rsid w:val="007917BA"/>
    <w:rsid w:val="007A5C6F"/>
    <w:rsid w:val="007D4241"/>
    <w:rsid w:val="007D4317"/>
    <w:rsid w:val="007D4EA3"/>
    <w:rsid w:val="007E3B82"/>
    <w:rsid w:val="007F1CFF"/>
    <w:rsid w:val="007F5DD5"/>
    <w:rsid w:val="00803FE1"/>
    <w:rsid w:val="008118BD"/>
    <w:rsid w:val="00821A1B"/>
    <w:rsid w:val="008262E9"/>
    <w:rsid w:val="00827E69"/>
    <w:rsid w:val="00835C4D"/>
    <w:rsid w:val="00843F48"/>
    <w:rsid w:val="00851423"/>
    <w:rsid w:val="00857848"/>
    <w:rsid w:val="008654B6"/>
    <w:rsid w:val="0087066D"/>
    <w:rsid w:val="0087139C"/>
    <w:rsid w:val="00880E83"/>
    <w:rsid w:val="00892F28"/>
    <w:rsid w:val="00894060"/>
    <w:rsid w:val="008A0C5F"/>
    <w:rsid w:val="008A3DEA"/>
    <w:rsid w:val="008A4EB9"/>
    <w:rsid w:val="008A74C0"/>
    <w:rsid w:val="008B1694"/>
    <w:rsid w:val="008C14A3"/>
    <w:rsid w:val="008C24DD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02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64617"/>
    <w:rsid w:val="00971D93"/>
    <w:rsid w:val="00977CFB"/>
    <w:rsid w:val="00990F54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10B0"/>
    <w:rsid w:val="00AA6EB4"/>
    <w:rsid w:val="00AA767D"/>
    <w:rsid w:val="00AB0CC9"/>
    <w:rsid w:val="00AC3FF6"/>
    <w:rsid w:val="00AD73EC"/>
    <w:rsid w:val="00AE5BC7"/>
    <w:rsid w:val="00AF365A"/>
    <w:rsid w:val="00AF5AAF"/>
    <w:rsid w:val="00B046D8"/>
    <w:rsid w:val="00B13F4C"/>
    <w:rsid w:val="00B16219"/>
    <w:rsid w:val="00B16C59"/>
    <w:rsid w:val="00B22CC3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BF2B50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77791"/>
    <w:rsid w:val="00C85DA1"/>
    <w:rsid w:val="00C9071C"/>
    <w:rsid w:val="00C908FF"/>
    <w:rsid w:val="00C97BD3"/>
    <w:rsid w:val="00CA398E"/>
    <w:rsid w:val="00CA39EF"/>
    <w:rsid w:val="00CA521F"/>
    <w:rsid w:val="00CA771D"/>
    <w:rsid w:val="00CB0493"/>
    <w:rsid w:val="00CB17FF"/>
    <w:rsid w:val="00CB1ED7"/>
    <w:rsid w:val="00CC167C"/>
    <w:rsid w:val="00CC52D9"/>
    <w:rsid w:val="00CD0831"/>
    <w:rsid w:val="00CD6647"/>
    <w:rsid w:val="00CD79D8"/>
    <w:rsid w:val="00CE4B73"/>
    <w:rsid w:val="00CF70BB"/>
    <w:rsid w:val="00D074DB"/>
    <w:rsid w:val="00D139CF"/>
    <w:rsid w:val="00D3450C"/>
    <w:rsid w:val="00D37E7F"/>
    <w:rsid w:val="00D4463A"/>
    <w:rsid w:val="00D47AD7"/>
    <w:rsid w:val="00D51529"/>
    <w:rsid w:val="00D6613F"/>
    <w:rsid w:val="00D85218"/>
    <w:rsid w:val="00D915B1"/>
    <w:rsid w:val="00DA299D"/>
    <w:rsid w:val="00DA65C4"/>
    <w:rsid w:val="00DC5009"/>
    <w:rsid w:val="00DD1114"/>
    <w:rsid w:val="00DD2BE0"/>
    <w:rsid w:val="00DE4447"/>
    <w:rsid w:val="00DE5DA2"/>
    <w:rsid w:val="00DE71DD"/>
    <w:rsid w:val="00DF0033"/>
    <w:rsid w:val="00E01007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689F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E3A20"/>
    <w:rsid w:val="00F22264"/>
    <w:rsid w:val="00F2564D"/>
    <w:rsid w:val="00F35B05"/>
    <w:rsid w:val="00F413D9"/>
    <w:rsid w:val="00F50D89"/>
    <w:rsid w:val="00F5135F"/>
    <w:rsid w:val="00F51F78"/>
    <w:rsid w:val="00F54E7E"/>
    <w:rsid w:val="00F85206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87813903-26B4-46EA-B82B-F18E679AD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990F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5126-1510767356-381/surrogate/Patientformul%c3%a4r%20%c3%b6gon%20-%20h%c3%a4lsodeklaration.pdf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30</TotalTime>
  <Pages>2</Pages>
  <Words>348</Words>
  <Characters>2363</Characters>
  <Application>Microsoft Office Word</Application>
  <DocSecurity>0</DocSecurity>
  <Lines>65</Lines>
  <Paragraphs>34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2677</CharactersWithSpaces>
  <SharedDoc>false</SharedDoc>
  <HyperlinkBase/>
  <HLinks>
    <vt:vector size="6" baseType="variant">
      <vt:variant>
        <vt:i4>3080311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https://mellanarkiv-offentlig.vgregion.se/alfresco/s/archive/stream/public/v1/source/available/sofia/nu5126-1510767356-381/surrogate/Patientformul%c3%a4r %c3%b6gon - h%c3%a4lsodeklaration.pdf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Katarakt - förundersökning direkt (FUS-Direkt) katarakt</dc:title>
  <dc:subject/>
  <dc:creator>patrik.jens.johansson@vgregion.se</dc:creator>
  <keywords/>
  <lastModifiedBy>Pernilla Edvinsson</lastModifiedBy>
  <revision>32</revision>
  <lastPrinted>2016-04-01T04:56:00.0000000Z</lastPrinted>
  <dcterms:created xsi:type="dcterms:W3CDTF">2022-05-12T21:47:00.0000000Z</dcterms:created>
  <dcterms:modified xsi:type="dcterms:W3CDTF">2026-02-19T13:13:00.0000000Z</dcterms:modified>
</coreProperties>
</file>