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DFCCD" w14:textId="77777777" w:rsidR="00C0455D" w:rsidRDefault="00C0455D" w:rsidP="00F35B05">
      <w:pPr>
        <w:pStyle w:val="Heading2"/>
        <w:sectPr w:rsidR="00C0455D" w:rsidSect="00C0455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2382043" w14:textId="77777777" w:rsidR="00C0455D" w:rsidRPr="00C0455D" w:rsidRDefault="00C0455D" w:rsidP="00C0455D">
      <w:pPr>
        <w:spacing w:after="0" w:line="240" w:lineRule="auto"/>
        <w:ind w:left="0" w:right="0"/>
        <w:rPr>
          <w:szCs w:val="20"/>
        </w:rPr>
      </w:pPr>
    </w:p>
    <w:tbl>
      <w:tblPr>
        <w:tblStyle w:val="TableGrid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C0455D" w:rsidRPr="00C0455D" w14:paraId="231C2AD8" w14:textId="77777777" w:rsidTr="0081567C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E3A715E" w14:textId="77777777" w:rsidR="00C0455D" w:rsidRPr="00C0455D" w:rsidRDefault="00C0455D" w:rsidP="00C0455D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</w:pPr>
            <w:r w:rsidRPr="00C0455D"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  <w:t>Akutvagn ögonmottagningen plan 8</w:t>
            </w:r>
          </w:p>
        </w:tc>
      </w:tr>
    </w:tbl>
    <w:p w14:paraId="0AA47883" w14:textId="77777777" w:rsidR="00C0455D" w:rsidRPr="00C0455D" w:rsidRDefault="00C0455D" w:rsidP="00C0455D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szCs w:val="26"/>
        </w:rPr>
      </w:pPr>
      <w:bookmarkStart w:id="1" w:name="_Toc501440349"/>
    </w:p>
    <w:p w14:paraId="62AFFD79" w14:textId="77777777" w:rsidR="00C0455D" w:rsidRPr="00C0455D" w:rsidRDefault="00C0455D" w:rsidP="00C0455D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id="2" w:name="_Toc501440351"/>
      <w:bookmarkEnd w:id="1"/>
      <w:r w:rsidRPr="00C0455D">
        <w:rPr>
          <w:rFonts w:ascii="Calibri" w:hAnsi="Calibri" w:cs="Arial"/>
          <w:b/>
          <w:bCs/>
          <w:iCs/>
          <w:sz w:val="28"/>
          <w:szCs w:val="28"/>
        </w:rPr>
        <w:t>Sammanfattning/syfte</w:t>
      </w:r>
    </w:p>
    <w:p w14:paraId="149BFA87" w14:textId="77777777" w:rsidR="00C0455D" w:rsidRPr="00C0455D" w:rsidRDefault="00C0455D" w:rsidP="00C0455D">
      <w:pPr>
        <w:spacing w:after="0" w:line="240" w:lineRule="auto"/>
        <w:ind w:left="0" w:right="0"/>
        <w:rPr>
          <w:szCs w:val="20"/>
        </w:rPr>
      </w:pPr>
      <w:r w:rsidRPr="00C0455D">
        <w:rPr>
          <w:szCs w:val="20"/>
        </w:rPr>
        <w:t>Tillägg av läkemedel som skall finnas i akutvagn, ögonmottagningen plan 8.</w:t>
      </w:r>
    </w:p>
    <w:p w14:paraId="3EE6D247" w14:textId="77777777" w:rsidR="00C0455D" w:rsidRPr="00C0455D" w:rsidRDefault="00C0455D" w:rsidP="00C0455D">
      <w:pPr>
        <w:spacing w:after="0" w:line="240" w:lineRule="auto"/>
        <w:ind w:left="0" w:right="0"/>
        <w:rPr>
          <w:szCs w:val="20"/>
        </w:rPr>
      </w:pPr>
    </w:p>
    <w:p w14:paraId="381DC157" w14:textId="77777777" w:rsidR="00C0455D" w:rsidRPr="00C0455D" w:rsidRDefault="00C0455D" w:rsidP="00C0455D">
      <w:pPr>
        <w:spacing w:after="0" w:line="240" w:lineRule="auto"/>
        <w:ind w:left="0" w:right="0"/>
      </w:pPr>
      <w:r w:rsidRPr="00C0455D">
        <w:rPr>
          <w:szCs w:val="20"/>
        </w:rPr>
        <w:br/>
      </w:r>
      <w:r w:rsidRPr="00C0455D">
        <w:t>Injektionsvätska Betapred 4 mg/ml, 5 x 1 ml</w:t>
      </w:r>
    </w:p>
    <w:p w14:paraId="688EEE62" w14:textId="77777777" w:rsidR="00C0455D" w:rsidRPr="00C0455D" w:rsidRDefault="00C0455D" w:rsidP="00C0455D">
      <w:pPr>
        <w:spacing w:after="0" w:line="240" w:lineRule="auto"/>
        <w:ind w:left="0" w:right="0"/>
      </w:pPr>
      <w:r w:rsidRPr="00C0455D">
        <w:t>Injektionsvätska, autoinjektor Emereade 300 ug, 1 x 300 ug</w:t>
      </w:r>
    </w:p>
    <w:p w14:paraId="4E5C2641" w14:textId="77777777" w:rsidR="00C0455D" w:rsidRPr="00C0455D" w:rsidRDefault="00C0455D" w:rsidP="00C0455D">
      <w:pPr>
        <w:spacing w:after="0" w:line="240" w:lineRule="auto"/>
        <w:ind w:left="0" w:right="0"/>
      </w:pPr>
      <w:r w:rsidRPr="00C0455D">
        <w:t>Inhalationspulver, avdelad dos Ventoline 0,2 mg/dos, 1 x 60</w:t>
      </w:r>
    </w:p>
    <w:p w14:paraId="403460BB" w14:textId="77777777" w:rsidR="00C0455D" w:rsidRPr="00C0455D" w:rsidRDefault="00C0455D" w:rsidP="00C0455D">
      <w:pPr>
        <w:spacing w:after="0" w:line="240" w:lineRule="auto"/>
        <w:ind w:left="0" w:right="0"/>
      </w:pPr>
    </w:p>
    <w:p w14:paraId="346FCCF6" w14:textId="77777777" w:rsidR="00C0455D" w:rsidRPr="00C0455D" w:rsidRDefault="00C0455D" w:rsidP="00C0455D">
      <w:pPr>
        <w:spacing w:after="0" w:line="240" w:lineRule="auto"/>
        <w:ind w:left="0" w:right="0"/>
      </w:pPr>
    </w:p>
    <w:p w14:paraId="4016C9D7" w14:textId="77777777" w:rsidR="00C0455D" w:rsidRPr="00C0455D" w:rsidRDefault="00C0455D" w:rsidP="00C0455D">
      <w:pPr>
        <w:spacing w:after="60" w:line="240" w:lineRule="auto"/>
        <w:ind w:left="0" w:right="0"/>
      </w:pPr>
      <w:r w:rsidRPr="00C0455D">
        <w:t>Akutvagnens läkemedel kontrolleras avseende hållbarhet en gång per månad i samband med övriga läkemedelsförråd.</w:t>
      </w:r>
    </w:p>
    <w:p w14:paraId="454A1A17" w14:textId="77777777" w:rsidR="00C0455D" w:rsidRPr="00C0455D" w:rsidRDefault="00C0455D" w:rsidP="00C0455D">
      <w:pPr>
        <w:spacing w:after="60" w:line="240" w:lineRule="auto"/>
        <w:ind w:left="0" w:right="0"/>
      </w:pPr>
    </w:p>
    <w:p w14:paraId="46D7CE27" w14:textId="77777777" w:rsidR="00C0455D" w:rsidRPr="00C0455D" w:rsidRDefault="00C0455D" w:rsidP="00C0455D">
      <w:pPr>
        <w:spacing w:after="0" w:line="240" w:lineRule="auto"/>
        <w:ind w:left="0" w:right="0"/>
      </w:pPr>
      <w:r w:rsidRPr="00C0455D">
        <w:t>Läkemedel på akutvagnen som använts ersätts snarast möjligt.</w:t>
      </w:r>
    </w:p>
    <w:bookmarkEnd w:id="2"/>
    <w:p w14:paraId="600C9A4A" w14:textId="77777777" w:rsidR="00C0455D" w:rsidRPr="00C0455D" w:rsidRDefault="00C0455D" w:rsidP="00C0455D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0455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09083911">
    <w:abstractNumId w:val="17"/>
  </w:num>
  <w:num w:numId="2" w16cid:durableId="774130945">
    <w:abstractNumId w:val="14"/>
  </w:num>
  <w:num w:numId="3" w16cid:durableId="471598346">
    <w:abstractNumId w:val="0"/>
  </w:num>
  <w:num w:numId="4" w16cid:durableId="1568766160">
    <w:abstractNumId w:val="6"/>
  </w:num>
  <w:num w:numId="5" w16cid:durableId="1504277771">
    <w:abstractNumId w:val="15"/>
  </w:num>
  <w:num w:numId="6" w16cid:durableId="511799441">
    <w:abstractNumId w:val="2"/>
  </w:num>
  <w:num w:numId="7" w16cid:durableId="1075007963">
    <w:abstractNumId w:val="11"/>
  </w:num>
  <w:num w:numId="8" w16cid:durableId="258680165">
    <w:abstractNumId w:val="8"/>
  </w:num>
  <w:num w:numId="9" w16cid:durableId="1551457749">
    <w:abstractNumId w:val="1"/>
  </w:num>
  <w:num w:numId="10" w16cid:durableId="808017758">
    <w:abstractNumId w:val="1"/>
  </w:num>
  <w:num w:numId="11" w16cid:durableId="1191845294">
    <w:abstractNumId w:val="3"/>
  </w:num>
  <w:num w:numId="12" w16cid:durableId="565409826">
    <w:abstractNumId w:val="4"/>
  </w:num>
  <w:num w:numId="13" w16cid:durableId="1138651129">
    <w:abstractNumId w:val="13"/>
  </w:num>
  <w:num w:numId="14" w16cid:durableId="1020274500">
    <w:abstractNumId w:val="9"/>
  </w:num>
  <w:num w:numId="15" w16cid:durableId="1495954127">
    <w:abstractNumId w:val="7"/>
  </w:num>
  <w:num w:numId="16" w16cid:durableId="337851138">
    <w:abstractNumId w:val="12"/>
  </w:num>
  <w:num w:numId="17" w16cid:durableId="1821144199">
    <w:abstractNumId w:val="5"/>
  </w:num>
  <w:num w:numId="18" w16cid:durableId="68116189">
    <w:abstractNumId w:val="10"/>
  </w:num>
  <w:num w:numId="19" w16cid:durableId="19480755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455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4.xml><?xml version="1.0" encoding="utf-8"?>
<ds:datastoreItem xmlns:ds="http://schemas.openxmlformats.org/officeDocument/2006/customXml" ds:itemID="{938201C9-E0BF-43DF-B9B1-4596869D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75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Akutvagn ögonmottagning plan 8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2022-05-12T03:32:00.0000000Z</dcterms:created>
  <dcterms:modified xsi:type="dcterms:W3CDTF">2022-05-12T03:32:00.0000000Z</dcterms:modified>
</coreProperties>
</file>