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26C4" w14:textId="77777777" w:rsidR="000A1F5C" w:rsidRDefault="000A1F5C" w:rsidP="00F35B05">
      <w:pPr>
        <w:pStyle w:val="Rubrik2"/>
        <w:sectPr w:rsidR="000A1F5C" w:rsidSect="000A1F5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09E585" w14:textId="77777777" w:rsidR="000A1F5C" w:rsidRPr="000A1F5C" w:rsidRDefault="000A1F5C" w:rsidP="000A1F5C">
      <w:pPr>
        <w:spacing w:after="0" w:line="240" w:lineRule="auto"/>
        <w:ind w:left="0" w:right="0"/>
        <w:rPr>
          <w:szCs w:val="20"/>
        </w:rPr>
      </w:pPr>
    </w:p>
    <w:p w14:paraId="61B6EAFE" w14:textId="77777777" w:rsidR="000A1F5C" w:rsidRPr="000A1F5C" w:rsidRDefault="000A1F5C" w:rsidP="000A1F5C">
      <w:pPr>
        <w:spacing w:after="0" w:line="240" w:lineRule="auto"/>
        <w:ind w:left="0" w:right="0"/>
        <w:rPr>
          <w:szCs w:val="20"/>
        </w:rPr>
      </w:pPr>
    </w:p>
    <w:p w14:paraId="4161FDA5" w14:textId="77777777" w:rsidR="000A1F5C" w:rsidRPr="000A1F5C" w:rsidRDefault="000A1F5C" w:rsidP="000A1F5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A1F5C">
        <w:rPr>
          <w:szCs w:val="20"/>
        </w:rPr>
        <w:tab/>
      </w:r>
    </w:p>
    <w:p w14:paraId="674C87F1" w14:textId="17B0CDB5" w:rsidR="000A1F5C" w:rsidRPr="000A1F5C" w:rsidRDefault="000A1F5C" w:rsidP="000A1F5C">
      <w:pPr>
        <w:spacing w:after="0" w:line="240" w:lineRule="auto"/>
        <w:ind w:left="0" w:right="0"/>
        <w:rPr>
          <w:szCs w:val="20"/>
        </w:rPr>
      </w:pPr>
      <w:r w:rsidRPr="000A1F5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1C160" wp14:editId="2B0C735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4566A" w14:textId="77777777" w:rsidR="000A1F5C" w:rsidRPr="003D37FD" w:rsidRDefault="000A1F5C" w:rsidP="000A1F5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16370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C1C1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024566A" w14:textId="77777777" w:rsidR="000A1F5C" w:rsidRPr="003D37FD" w:rsidRDefault="000A1F5C" w:rsidP="000A1F5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16370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A1F5C" w:rsidRPr="000A1F5C" w14:paraId="1935CF9E" w14:textId="77777777" w:rsidTr="006A5A9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E08230E" w14:textId="58131B21" w:rsidR="000A1F5C" w:rsidRPr="000A1F5C" w:rsidRDefault="000A1F5C" w:rsidP="000A1F5C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0A1F5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Jourresurs (rutinbeskrivning)</w:t>
            </w:r>
          </w:p>
        </w:tc>
      </w:tr>
    </w:tbl>
    <w:p w14:paraId="406A99DE" w14:textId="77777777" w:rsidR="000A1F5C" w:rsidRPr="000A1F5C" w:rsidRDefault="000A1F5C" w:rsidP="000A1F5C">
      <w:pPr>
        <w:spacing w:after="0" w:line="240" w:lineRule="auto"/>
        <w:ind w:left="0" w:right="0"/>
      </w:pPr>
    </w:p>
    <w:p w14:paraId="549DBFB3" w14:textId="77777777" w:rsidR="000A1F5C" w:rsidRPr="000A1F5C" w:rsidRDefault="000A1F5C" w:rsidP="000A1F5C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0A1F5C">
        <w:rPr>
          <w:rFonts w:ascii="Arial" w:hAnsi="Arial" w:cs="Arial"/>
          <w:b/>
          <w:sz w:val="26"/>
          <w:szCs w:val="26"/>
        </w:rPr>
        <w:t>Revidering i denna version</w:t>
      </w:r>
    </w:p>
    <w:p w14:paraId="42D01F01" w14:textId="5A3D115E" w:rsidR="000A1F5C" w:rsidRPr="000A1F5C" w:rsidRDefault="003F697E" w:rsidP="000A1F5C">
      <w:pPr>
        <w:spacing w:after="0" w:line="240" w:lineRule="auto"/>
        <w:ind w:left="0" w:right="0"/>
      </w:pPr>
      <w:r>
        <w:t xml:space="preserve">Rubrik, punkt 2, 3 och 4 </w:t>
      </w:r>
      <w:r w:rsidR="005755B9">
        <w:t>är uppdaterad</w:t>
      </w:r>
      <w:r w:rsidR="003949DD">
        <w:t>.</w:t>
      </w:r>
    </w:p>
    <w:p w14:paraId="45422F32" w14:textId="77777777" w:rsidR="000A1F5C" w:rsidRPr="000A1F5C" w:rsidRDefault="000A1F5C" w:rsidP="000A1F5C">
      <w:pPr>
        <w:spacing w:after="0" w:line="240" w:lineRule="auto"/>
        <w:ind w:left="0" w:right="0"/>
      </w:pPr>
    </w:p>
    <w:p w14:paraId="17197618" w14:textId="77777777" w:rsidR="000A1F5C" w:rsidRPr="000A1F5C" w:rsidRDefault="000A1F5C" w:rsidP="000A1F5C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0A1F5C">
        <w:rPr>
          <w:rFonts w:ascii="Arial" w:hAnsi="Arial" w:cs="Arial"/>
          <w:b/>
          <w:sz w:val="26"/>
          <w:szCs w:val="26"/>
        </w:rPr>
        <w:t>Jourresurs</w:t>
      </w:r>
    </w:p>
    <w:p w14:paraId="46D443E5" w14:textId="77777777" w:rsidR="000A1F5C" w:rsidRPr="000A1F5C" w:rsidRDefault="000A1F5C" w:rsidP="000A1F5C">
      <w:pPr>
        <w:spacing w:after="0" w:line="240" w:lineRule="auto"/>
        <w:ind w:left="0" w:right="0"/>
      </w:pPr>
    </w:p>
    <w:p w14:paraId="117F23E4" w14:textId="319F323B" w:rsidR="003F697E" w:rsidRDefault="000A1F5C" w:rsidP="003F697E">
      <w:pPr>
        <w:numPr>
          <w:ilvl w:val="0"/>
          <w:numId w:val="20"/>
        </w:numPr>
        <w:spacing w:after="0" w:line="240" w:lineRule="auto"/>
        <w:ind w:right="0"/>
      </w:pPr>
      <w:r w:rsidRPr="000A1F5C">
        <w:t>Kommunikation och samarbete med joursköterskan kontinuerligt under dagen.</w:t>
      </w:r>
      <w:r w:rsidR="003F697E">
        <w:br/>
      </w:r>
    </w:p>
    <w:p w14:paraId="2FEDDDBD" w14:textId="7894708B" w:rsidR="003F697E" w:rsidRDefault="003F697E" w:rsidP="003F697E">
      <w:pPr>
        <w:numPr>
          <w:ilvl w:val="0"/>
          <w:numId w:val="20"/>
        </w:numPr>
        <w:spacing w:after="0" w:line="240" w:lineRule="auto"/>
        <w:ind w:right="0"/>
      </w:pPr>
      <w:r>
        <w:t>Förbereda patienter till jouren.</w:t>
      </w:r>
      <w:r>
        <w:br/>
      </w:r>
    </w:p>
    <w:p w14:paraId="73A2FB11" w14:textId="71C6F43B" w:rsidR="003F697E" w:rsidRPr="000A1F5C" w:rsidRDefault="003F697E" w:rsidP="003F697E">
      <w:pPr>
        <w:numPr>
          <w:ilvl w:val="0"/>
          <w:numId w:val="20"/>
        </w:numPr>
        <w:spacing w:after="0" w:line="240" w:lineRule="auto"/>
        <w:ind w:right="0"/>
      </w:pPr>
      <w:r>
        <w:t>Ringa in och boka patienter till jouren.</w:t>
      </w:r>
    </w:p>
    <w:p w14:paraId="4B3678A1" w14:textId="77777777" w:rsidR="000A1F5C" w:rsidRPr="000A1F5C" w:rsidRDefault="000A1F5C" w:rsidP="000A1F5C">
      <w:pPr>
        <w:spacing w:after="0" w:line="240" w:lineRule="auto"/>
        <w:ind w:left="720" w:right="0"/>
      </w:pPr>
    </w:p>
    <w:p w14:paraId="03BE9421" w14:textId="45CFBE78" w:rsidR="000A1F5C" w:rsidRPr="000A1F5C" w:rsidRDefault="00E67336" w:rsidP="000A1F5C">
      <w:pPr>
        <w:numPr>
          <w:ilvl w:val="0"/>
          <w:numId w:val="20"/>
        </w:numPr>
        <w:spacing w:after="0" w:line="240" w:lineRule="auto"/>
        <w:ind w:right="0"/>
      </w:pPr>
      <w:r>
        <w:t xml:space="preserve">Hjälpa till med </w:t>
      </w:r>
      <w:r w:rsidR="002F4A99">
        <w:t xml:space="preserve">akuta </w:t>
      </w:r>
      <w:r>
        <w:t>undersökningar</w:t>
      </w:r>
      <w:r w:rsidR="002F4A99">
        <w:t xml:space="preserve"> i mån av tid så som</w:t>
      </w:r>
      <w:r>
        <w:t xml:space="preserve"> </w:t>
      </w:r>
      <w:r w:rsidR="000A1F5C" w:rsidRPr="000A1F5C">
        <w:t>synfält</w:t>
      </w:r>
      <w:r w:rsidR="005755B9">
        <w:t xml:space="preserve">, OCT, </w:t>
      </w:r>
      <w:r w:rsidR="002F4A99">
        <w:t>färgsinnestest</w:t>
      </w:r>
      <w:r w:rsidR="005755B9">
        <w:t xml:space="preserve">, </w:t>
      </w:r>
      <w:r w:rsidR="00CE2CF8">
        <w:t>foto</w:t>
      </w:r>
      <w:r w:rsidR="00542FC3">
        <w:t>.</w:t>
      </w:r>
    </w:p>
    <w:p w14:paraId="41456F15" w14:textId="77777777" w:rsidR="000A1F5C" w:rsidRPr="000A1F5C" w:rsidRDefault="000A1F5C" w:rsidP="000A1F5C">
      <w:pPr>
        <w:spacing w:after="0" w:line="240" w:lineRule="auto"/>
        <w:ind w:left="0" w:right="0"/>
      </w:pPr>
    </w:p>
    <w:p w14:paraId="4F5DC222" w14:textId="70FABA40" w:rsidR="000A1F5C" w:rsidRPr="000A1F5C" w:rsidRDefault="00C63F18" w:rsidP="003F697E">
      <w:pPr>
        <w:numPr>
          <w:ilvl w:val="0"/>
          <w:numId w:val="20"/>
        </w:numPr>
        <w:spacing w:after="0" w:line="240" w:lineRule="auto"/>
        <w:ind w:right="0"/>
      </w:pPr>
      <w:r>
        <w:t>Vara behjälplig</w:t>
      </w:r>
      <w:r w:rsidR="000A1F5C" w:rsidRPr="000A1F5C">
        <w:t xml:space="preserve"> med </w:t>
      </w:r>
      <w:r>
        <w:t>att samordna akuta</w:t>
      </w:r>
      <w:r w:rsidR="000A1F5C" w:rsidRPr="000A1F5C">
        <w:t xml:space="preserve"> blodprover efter kl 13.00.</w:t>
      </w:r>
    </w:p>
    <w:p w14:paraId="5AED6286" w14:textId="77777777" w:rsidR="000A1F5C" w:rsidRPr="000A1F5C" w:rsidRDefault="000A1F5C" w:rsidP="000A1F5C">
      <w:pPr>
        <w:spacing w:after="0" w:line="240" w:lineRule="auto"/>
        <w:ind w:left="1304" w:right="0"/>
      </w:pPr>
    </w:p>
    <w:p w14:paraId="5FE99627" w14:textId="10B4ED83" w:rsidR="000A1F5C" w:rsidRPr="000A1F5C" w:rsidRDefault="000A1F5C" w:rsidP="000A1F5C">
      <w:pPr>
        <w:numPr>
          <w:ilvl w:val="0"/>
          <w:numId w:val="20"/>
        </w:numPr>
        <w:spacing w:after="0" w:line="240" w:lineRule="auto"/>
        <w:ind w:right="0"/>
      </w:pPr>
      <w:r w:rsidRPr="000A1F5C">
        <w:t>Tillsammans med joursk</w:t>
      </w:r>
      <w:r w:rsidR="000D2C14">
        <w:t xml:space="preserve">öterskan ta hand om </w:t>
      </w:r>
      <w:r w:rsidRPr="000A1F5C">
        <w:t xml:space="preserve">patient som blir dålig under besöket på mottagningen. </w:t>
      </w:r>
      <w:r w:rsidR="000D2C14">
        <w:t xml:space="preserve">I samarbete med joursköterska </w:t>
      </w:r>
      <w:r w:rsidRPr="000A1F5C">
        <w:t>bedöma, utföra kontroller och vidta åtgärder för att kontrollera patientens allmäntillstånd. Vid behov ombesörja vidare transport till NÄL i samråd med den läkare som patienten träffat på ögonmottagningen.</w:t>
      </w:r>
      <w:r w:rsidR="003045D7">
        <w:t xml:space="preserve"> I det fall när jourresurs är optiker kontaktas teamledare eller schemaläggare för att lösgöra annan sjuksköterska för hjälp att ta hand om dålig patient vid behov.</w:t>
      </w:r>
    </w:p>
    <w:p w14:paraId="1F325074" w14:textId="77777777" w:rsidR="000A1F5C" w:rsidRPr="000A1F5C" w:rsidRDefault="000A1F5C" w:rsidP="000A1F5C">
      <w:pPr>
        <w:spacing w:after="0" w:line="240" w:lineRule="auto"/>
        <w:ind w:left="0" w:right="0"/>
      </w:pPr>
    </w:p>
    <w:p w14:paraId="68453666" w14:textId="5EB55290" w:rsidR="000A1F5C" w:rsidRPr="000A1F5C" w:rsidRDefault="000A1F5C" w:rsidP="000A1F5C">
      <w:pPr>
        <w:numPr>
          <w:ilvl w:val="0"/>
          <w:numId w:val="20"/>
        </w:numPr>
        <w:spacing w:after="0" w:line="240" w:lineRule="auto"/>
        <w:ind w:right="0"/>
      </w:pPr>
      <w:r w:rsidRPr="000A1F5C">
        <w:t>Joursköterska och jourresurs löser varandra för lunch mellan kl 11.</w:t>
      </w:r>
      <w:r w:rsidR="003045D7">
        <w:t>15</w:t>
      </w:r>
      <w:r w:rsidRPr="000A1F5C">
        <w:t xml:space="preserve"> - 13.00.</w:t>
      </w:r>
      <w:r w:rsidR="007C46DA">
        <w:t xml:space="preserve"> Om jourresurs är optiker går joursköterskan först på lunch ca kl 11.15. Jourresurs har möjlighet att få medicinskt råd av bakjour fram till kl 12.00.</w:t>
      </w:r>
      <w:bookmarkEnd w:id="0"/>
    </w:p>
    <w:sectPr w:rsidR="000A1F5C" w:rsidRPr="000A1F5C" w:rsidSect="000A1F5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98ED1" w14:textId="77777777" w:rsidR="001A4B1A" w:rsidRDefault="001A4B1A">
      <w:r>
        <w:separator/>
      </w:r>
    </w:p>
  </w:endnote>
  <w:endnote w:type="continuationSeparator" w:id="0">
    <w:p w14:paraId="135E6495" w14:textId="77777777" w:rsidR="001A4B1A" w:rsidRDefault="001A4B1A">
      <w:r>
        <w:continuationSeparator/>
      </w:r>
    </w:p>
  </w:endnote>
  <w:endnote w:type="continuationNotice" w:id="1">
    <w:p w14:paraId="2D4D9EA9" w14:textId="77777777" w:rsidR="001A4B1A" w:rsidRDefault="001A4B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1251" w14:textId="77777777" w:rsidR="001A4B1A" w:rsidRDefault="001A4B1A"/>
  </w:footnote>
  <w:footnote w:type="continuationSeparator" w:id="0">
    <w:p w14:paraId="73385721" w14:textId="77777777" w:rsidR="001A4B1A" w:rsidRDefault="001A4B1A">
      <w:r>
        <w:continuationSeparator/>
      </w:r>
    </w:p>
  </w:footnote>
  <w:footnote w:type="continuationNotice" w:id="1">
    <w:p w14:paraId="1349FF22" w14:textId="77777777" w:rsidR="001A4B1A" w:rsidRDefault="001A4B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33010B"/>
    <w:multiLevelType w:val="hybridMultilevel"/>
    <w:tmpl w:val="A81A68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1843687">
    <w:abstractNumId w:val="18"/>
  </w:num>
  <w:num w:numId="2" w16cid:durableId="677005026">
    <w:abstractNumId w:val="15"/>
  </w:num>
  <w:num w:numId="3" w16cid:durableId="1160734236">
    <w:abstractNumId w:val="0"/>
  </w:num>
  <w:num w:numId="4" w16cid:durableId="545993217">
    <w:abstractNumId w:val="6"/>
  </w:num>
  <w:num w:numId="5" w16cid:durableId="2019388741">
    <w:abstractNumId w:val="16"/>
  </w:num>
  <w:num w:numId="6" w16cid:durableId="1208488451">
    <w:abstractNumId w:val="2"/>
  </w:num>
  <w:num w:numId="7" w16cid:durableId="1150634754">
    <w:abstractNumId w:val="11"/>
  </w:num>
  <w:num w:numId="8" w16cid:durableId="1108349120">
    <w:abstractNumId w:val="8"/>
  </w:num>
  <w:num w:numId="9" w16cid:durableId="1295213294">
    <w:abstractNumId w:val="1"/>
  </w:num>
  <w:num w:numId="10" w16cid:durableId="594705010">
    <w:abstractNumId w:val="1"/>
  </w:num>
  <w:num w:numId="11" w16cid:durableId="1832214838">
    <w:abstractNumId w:val="3"/>
  </w:num>
  <w:num w:numId="12" w16cid:durableId="560990317">
    <w:abstractNumId w:val="4"/>
  </w:num>
  <w:num w:numId="13" w16cid:durableId="1470978281">
    <w:abstractNumId w:val="14"/>
  </w:num>
  <w:num w:numId="14" w16cid:durableId="1097480587">
    <w:abstractNumId w:val="9"/>
  </w:num>
  <w:num w:numId="15" w16cid:durableId="1938174513">
    <w:abstractNumId w:val="7"/>
  </w:num>
  <w:num w:numId="16" w16cid:durableId="53044478">
    <w:abstractNumId w:val="12"/>
  </w:num>
  <w:num w:numId="17" w16cid:durableId="1973362416">
    <w:abstractNumId w:val="5"/>
  </w:num>
  <w:num w:numId="18" w16cid:durableId="758140950">
    <w:abstractNumId w:val="10"/>
  </w:num>
  <w:num w:numId="19" w16cid:durableId="55016488">
    <w:abstractNumId w:val="17"/>
  </w:num>
  <w:num w:numId="20" w16cid:durableId="20355748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F9B"/>
    <w:rsid w:val="00030DDD"/>
    <w:rsid w:val="000313BB"/>
    <w:rsid w:val="00033ED5"/>
    <w:rsid w:val="00050500"/>
    <w:rsid w:val="0005691C"/>
    <w:rsid w:val="00056ECB"/>
    <w:rsid w:val="00056ED5"/>
    <w:rsid w:val="0006521F"/>
    <w:rsid w:val="000655CC"/>
    <w:rsid w:val="000700AE"/>
    <w:rsid w:val="00084024"/>
    <w:rsid w:val="0009062C"/>
    <w:rsid w:val="00095368"/>
    <w:rsid w:val="000954C4"/>
    <w:rsid w:val="000A1F5C"/>
    <w:rsid w:val="000A4C35"/>
    <w:rsid w:val="000A611A"/>
    <w:rsid w:val="000B12D9"/>
    <w:rsid w:val="000B4536"/>
    <w:rsid w:val="000B7715"/>
    <w:rsid w:val="000D2C14"/>
    <w:rsid w:val="000E463B"/>
    <w:rsid w:val="000E5A7E"/>
    <w:rsid w:val="000F43A3"/>
    <w:rsid w:val="000F7681"/>
    <w:rsid w:val="00103031"/>
    <w:rsid w:val="001044FE"/>
    <w:rsid w:val="001139D4"/>
    <w:rsid w:val="001263F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B1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A99"/>
    <w:rsid w:val="002F568B"/>
    <w:rsid w:val="002F7818"/>
    <w:rsid w:val="003045D7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9DD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97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6E2D"/>
    <w:rsid w:val="00531E60"/>
    <w:rsid w:val="00536A5A"/>
    <w:rsid w:val="00541D07"/>
    <w:rsid w:val="00542FC3"/>
    <w:rsid w:val="00544BAB"/>
    <w:rsid w:val="00545F31"/>
    <w:rsid w:val="005578FA"/>
    <w:rsid w:val="00565129"/>
    <w:rsid w:val="00565CD0"/>
    <w:rsid w:val="00567820"/>
    <w:rsid w:val="005755B9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6D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F1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CF8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33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Jourresurs (rutinbeskrivning)</dc:title>
  <dc:subject/>
  <dc:creator>patrik.jens.johansson@vgregion.se</dc:creator>
  <keywords/>
  <lastModifiedBy>Pernilla Edvinsson</lastModifiedBy>
  <revision>15</revision>
  <lastPrinted>2016-03-31T10:56:00.0000000Z</lastPrinted>
  <dcterms:created xsi:type="dcterms:W3CDTF">2022-05-12T03:46:00.0000000Z</dcterms:created>
  <dcterms:modified xsi:type="dcterms:W3CDTF">2025-09-05T07:25:00.0000000Z</dcterms:modified>
</coreProperties>
</file>