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51C0F" w14:textId="77777777" w:rsidR="00BA6CE2" w:rsidRDefault="00BA6CE2" w:rsidP="00F35B05">
      <w:pPr>
        <w:pStyle w:val="Heading2"/>
        <w:sectPr w:rsidR="00BA6CE2" w:rsidSect="00BA6CE2">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44537F7" w14:textId="77777777" w:rsidR="00BA6CE2" w:rsidRPr="00BA6CE2" w:rsidRDefault="00BA6CE2" w:rsidP="00BA6CE2">
      <w:pPr>
        <w:spacing w:after="0" w:line="240" w:lineRule="auto"/>
        <w:ind w:left="0" w:right="0"/>
        <w:rPr>
          <w:szCs w:val="20"/>
        </w:rPr>
      </w:pPr>
    </w:p>
    <w:p w14:paraId="1E8105AE" w14:textId="77777777" w:rsidR="00BA6CE2" w:rsidRPr="00BA6CE2" w:rsidRDefault="00BA6CE2" w:rsidP="00BA6CE2">
      <w:pPr>
        <w:spacing w:after="0" w:line="240" w:lineRule="auto"/>
        <w:ind w:left="0" w:right="0"/>
        <w:rPr>
          <w:szCs w:val="20"/>
        </w:rPr>
      </w:pPr>
    </w:p>
    <w:p w14:paraId="56C39CEE" w14:textId="77777777" w:rsidR="00BA6CE2" w:rsidRPr="00BA6CE2" w:rsidRDefault="00BA6CE2" w:rsidP="00BA6CE2">
      <w:pPr>
        <w:tabs>
          <w:tab w:val="left" w:pos="4590"/>
        </w:tabs>
        <w:spacing w:after="0" w:line="240" w:lineRule="auto"/>
        <w:ind w:left="0" w:right="0"/>
        <w:rPr>
          <w:szCs w:val="20"/>
        </w:rPr>
      </w:pPr>
      <w:r w:rsidRPr="00BA6CE2">
        <w:rPr>
          <w:szCs w:val="20"/>
        </w:rPr>
        <w:tab/>
      </w:r>
    </w:p>
    <w:p w14:paraId="2968438F" w14:textId="43AD7D9F" w:rsidR="00BA6CE2" w:rsidRPr="00BA6CE2" w:rsidRDefault="00BA6CE2" w:rsidP="00BA6CE2">
      <w:pPr>
        <w:spacing w:after="0" w:line="240" w:lineRule="auto"/>
        <w:ind w:left="0" w:right="0"/>
        <w:rPr>
          <w:szCs w:val="20"/>
        </w:rPr>
      </w:pPr>
      <w:r w:rsidRPr="00BA6CE2">
        <w:rPr>
          <w:noProof/>
          <w:szCs w:val="20"/>
        </w:rPr>
        <mc:AlternateContent>
          <mc:Choice Requires="wps">
            <w:drawing>
              <wp:anchor distT="0" distB="0" distL="114300" distR="114300" simplePos="0" relativeHeight="251659264" behindDoc="0" locked="0" layoutInCell="1" allowOverlap="1" wp14:anchorId="6FB8D431" wp14:editId="60DE1A8D">
                <wp:simplePos x="0" y="0"/>
                <wp:positionH relativeFrom="column">
                  <wp:posOffset>6518275</wp:posOffset>
                </wp:positionH>
                <wp:positionV relativeFrom="paragraph">
                  <wp:posOffset>78740</wp:posOffset>
                </wp:positionV>
                <wp:extent cx="1244600" cy="222885"/>
                <wp:effectExtent l="0" t="3810" r="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B16080" w14:textId="77777777" w:rsidR="00BA6CE2" w:rsidRPr="003D37FD" w:rsidRDefault="00BA6CE2" w:rsidP="00BA6CE2">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16020</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FB8D431" id="_x0000_t202" coordsize="21600,21600" o:spt="202" path="m,l,21600r21600,l21600,xe">
                <v:stroke joinstyle="miter"/>
                <v:path gradientshapeok="t" o:connecttype="rect"/>
              </v:shapetype>
              <v:shape id="Text Box 3"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20B16080" w14:textId="77777777" w:rsidR="00BA6CE2" w:rsidRPr="003D37FD" w:rsidRDefault="00BA6CE2" w:rsidP="00BA6CE2">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16020</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BA6CE2" w:rsidRPr="00BA6CE2" w14:paraId="036EA03C" w14:textId="77777777" w:rsidTr="00602540">
        <w:trPr>
          <w:cantSplit/>
          <w:trHeight w:val="570"/>
        </w:trPr>
        <w:tc>
          <w:tcPr>
            <w:tcW w:w="9039" w:type="dxa"/>
            <w:tcBorders>
              <w:bottom w:val="single" w:sz="8" w:space="0" w:color="auto"/>
            </w:tcBorders>
            <w:tcMar>
              <w:left w:w="0" w:type="dxa"/>
              <w:right w:w="0" w:type="dxa"/>
            </w:tcMar>
            <w:vAlign w:val="bottom"/>
          </w:tcPr>
          <w:p w14:paraId="1FF48A69" w14:textId="77777777" w:rsidR="00BA6CE2" w:rsidRPr="00BA6CE2" w:rsidRDefault="00BA6CE2" w:rsidP="00BA6CE2">
            <w:pPr>
              <w:tabs>
                <w:tab w:val="left" w:pos="3686"/>
                <w:tab w:val="left" w:pos="7088"/>
              </w:tabs>
              <w:spacing w:before="60" w:after="0" w:line="240" w:lineRule="auto"/>
              <w:ind w:left="0" w:right="0"/>
              <w:rPr>
                <w:rFonts w:ascii="Arial" w:hAnsi="Arial" w:cs="Arial"/>
                <w:b/>
                <w:bCs/>
                <w:noProof/>
                <w:sz w:val="32"/>
                <w:szCs w:val="20"/>
              </w:rPr>
            </w:pPr>
            <w:bookmarkStart w:id="1" w:name="_1314629194"/>
            <w:bookmarkStart w:id="2" w:name="Rubrik"/>
            <w:bookmarkEnd w:id="1"/>
            <w:bookmarkEnd w:id="2"/>
            <w:r w:rsidRPr="00BA6CE2">
              <w:rPr>
                <w:rFonts w:ascii="Arial" w:hAnsi="Arial" w:cs="Arial"/>
                <w:b/>
                <w:bCs/>
                <w:noProof/>
                <w:sz w:val="32"/>
                <w:szCs w:val="20"/>
              </w:rPr>
              <w:t xml:space="preserve">Inkommen vårdbegäran, där patient redan står på väntelista </w:t>
            </w:r>
          </w:p>
        </w:tc>
      </w:tr>
    </w:tbl>
    <w:p w14:paraId="4605D937" w14:textId="77777777" w:rsidR="00BA6CE2" w:rsidRPr="00BA6CE2" w:rsidRDefault="00BA6CE2" w:rsidP="00BA6CE2">
      <w:pPr>
        <w:keepNext/>
        <w:spacing w:after="0" w:line="240" w:lineRule="auto"/>
        <w:ind w:left="0" w:right="0"/>
        <w:outlineLvl w:val="0"/>
        <w:rPr>
          <w:rFonts w:ascii="Arial Fet" w:hAnsi="Arial Fet" w:cs="Arial"/>
          <w:b/>
          <w:bCs/>
          <w:kern w:val="32"/>
          <w:sz w:val="28"/>
          <w:szCs w:val="32"/>
        </w:rPr>
      </w:pPr>
    </w:p>
    <w:p w14:paraId="696AEE64" w14:textId="77777777" w:rsidR="00BA6CE2" w:rsidRPr="00BA6CE2" w:rsidRDefault="00BA6CE2" w:rsidP="00BA6CE2">
      <w:pPr>
        <w:spacing w:after="0" w:line="240" w:lineRule="auto"/>
        <w:ind w:left="0" w:right="0"/>
        <w:rPr>
          <w:b/>
        </w:rPr>
      </w:pPr>
      <w:r w:rsidRPr="00BA6CE2">
        <w:rPr>
          <w:szCs w:val="20"/>
        </w:rPr>
        <w:br/>
      </w:r>
      <w:r w:rsidRPr="00BA6CE2">
        <w:rPr>
          <w:b/>
        </w:rPr>
        <w:t xml:space="preserve">Vårdbegäran (remiss) där patient sedan tidigare står på väntelista </w:t>
      </w:r>
      <w:r w:rsidRPr="00BA6CE2">
        <w:rPr>
          <w:b/>
        </w:rPr>
        <w:br/>
        <w:t>för återbesök:</w:t>
      </w:r>
    </w:p>
    <w:p w14:paraId="4648633F" w14:textId="77777777" w:rsidR="00BA6CE2" w:rsidRPr="00BA6CE2" w:rsidRDefault="00BA6CE2" w:rsidP="00BA6CE2">
      <w:pPr>
        <w:spacing w:after="0" w:line="240" w:lineRule="auto"/>
        <w:ind w:left="0" w:right="0"/>
        <w:rPr>
          <w:b/>
        </w:rPr>
      </w:pPr>
    </w:p>
    <w:p w14:paraId="62143775" w14:textId="77777777" w:rsidR="00BA6CE2" w:rsidRPr="00BA6CE2" w:rsidRDefault="00BA6CE2" w:rsidP="00BA6CE2">
      <w:pPr>
        <w:spacing w:after="0" w:line="240" w:lineRule="auto"/>
        <w:ind w:left="0" w:right="0"/>
      </w:pPr>
      <w:r w:rsidRPr="00BA6CE2">
        <w:t xml:space="preserve">Markeras genom att sekreteraren som registrerar remissen sätter en </w:t>
      </w:r>
      <w:r w:rsidRPr="00BA6CE2">
        <w:br/>
        <w:t>postit-lapp med medicinskt måldatum på remissen.</w:t>
      </w:r>
    </w:p>
    <w:p w14:paraId="3CA07FF6" w14:textId="77777777" w:rsidR="00BA6CE2" w:rsidRPr="00BA6CE2" w:rsidRDefault="00BA6CE2" w:rsidP="00BA6CE2">
      <w:pPr>
        <w:spacing w:after="0" w:line="240" w:lineRule="auto"/>
        <w:ind w:left="0" w:right="0"/>
      </w:pPr>
    </w:p>
    <w:p w14:paraId="7459CEE4" w14:textId="77777777" w:rsidR="00BA6CE2" w:rsidRPr="00BA6CE2" w:rsidRDefault="00BA6CE2" w:rsidP="00BA6CE2">
      <w:pPr>
        <w:spacing w:after="0" w:line="240" w:lineRule="auto"/>
        <w:ind w:left="0" w:right="0"/>
      </w:pPr>
      <w:r w:rsidRPr="00BA6CE2">
        <w:t xml:space="preserve">Remissbedömande läkare kan ange ”enligt tidigare planering” vilket i så fall </w:t>
      </w:r>
      <w:r w:rsidRPr="00BA6CE2">
        <w:br/>
        <w:t xml:space="preserve">betyder att remissen avregistreras och patienten kvarstår på sin tidigare bokning. </w:t>
      </w:r>
    </w:p>
    <w:p w14:paraId="3462E874" w14:textId="77777777" w:rsidR="00BA6CE2" w:rsidRPr="00BA6CE2" w:rsidRDefault="00BA6CE2" w:rsidP="00BA6CE2">
      <w:pPr>
        <w:spacing w:after="0" w:line="240" w:lineRule="auto"/>
        <w:ind w:left="0" w:right="0"/>
      </w:pPr>
    </w:p>
    <w:p w14:paraId="517C8C12" w14:textId="77777777" w:rsidR="00BA6CE2" w:rsidRPr="00BA6CE2" w:rsidRDefault="00BA6CE2" w:rsidP="00BA6CE2">
      <w:pPr>
        <w:numPr>
          <w:ilvl w:val="0"/>
          <w:numId w:val="20"/>
        </w:numPr>
        <w:spacing w:before="240" w:after="0" w:line="240" w:lineRule="auto"/>
        <w:ind w:right="0"/>
      </w:pPr>
      <w:r w:rsidRPr="00BA6CE2">
        <w:t xml:space="preserve">Remissen avregistreras, välj orsak </w:t>
      </w:r>
      <w:r w:rsidRPr="00BA6CE2">
        <w:rPr>
          <w:i/>
        </w:rPr>
        <w:t>VMS</w:t>
      </w:r>
      <w:r w:rsidRPr="00BA6CE2">
        <w:t xml:space="preserve"> och skriv i kommentar: </w:t>
      </w:r>
      <w:r w:rsidRPr="00BA6CE2">
        <w:br/>
      </w:r>
      <w:r w:rsidRPr="00BA6CE2">
        <w:rPr>
          <w:i/>
        </w:rPr>
        <w:t>”Pat redan på VL</w:t>
      </w:r>
      <w:r w:rsidRPr="00BA6CE2">
        <w:t>”.</w:t>
      </w:r>
    </w:p>
    <w:p w14:paraId="321677E4" w14:textId="77777777" w:rsidR="00BA6CE2" w:rsidRPr="00BA6CE2" w:rsidRDefault="00BA6CE2" w:rsidP="00BA6CE2">
      <w:pPr>
        <w:numPr>
          <w:ilvl w:val="0"/>
          <w:numId w:val="20"/>
        </w:numPr>
        <w:spacing w:before="240" w:after="0" w:line="240" w:lineRule="auto"/>
        <w:ind w:right="0"/>
      </w:pPr>
      <w:r w:rsidRPr="00BA6CE2">
        <w:t xml:space="preserve">Sänd brev </w:t>
      </w:r>
      <w:r w:rsidRPr="00BA6CE2">
        <w:rPr>
          <w:i/>
        </w:rPr>
        <w:t>”Bekr pat uppsatt VL”</w:t>
      </w:r>
      <w:r w:rsidRPr="00BA6CE2">
        <w:t xml:space="preserve"> (bilaga 1) och </w:t>
      </w:r>
      <w:r w:rsidRPr="00BA6CE2">
        <w:rPr>
          <w:i/>
        </w:rPr>
        <w:t>”Bekr inrem pat uppsatt VL”</w:t>
      </w:r>
      <w:r w:rsidRPr="00BA6CE2">
        <w:t xml:space="preserve"> </w:t>
      </w:r>
      <w:r w:rsidRPr="00BA6CE2">
        <w:br/>
        <w:t>(bilaga 2), båda finns i Korr/Intyg.</w:t>
      </w:r>
    </w:p>
    <w:p w14:paraId="23022824" w14:textId="77777777" w:rsidR="00BA6CE2" w:rsidRPr="00BA6CE2" w:rsidRDefault="00BA6CE2" w:rsidP="00BA6CE2">
      <w:pPr>
        <w:numPr>
          <w:ilvl w:val="0"/>
          <w:numId w:val="20"/>
        </w:numPr>
        <w:spacing w:before="240" w:after="0" w:line="240" w:lineRule="auto"/>
        <w:ind w:right="0"/>
      </w:pPr>
      <w:r w:rsidRPr="00BA6CE2">
        <w:t>Remissen går till E-arkiv.</w:t>
      </w:r>
    </w:p>
    <w:p w14:paraId="24CABD67" w14:textId="77777777" w:rsidR="00BA6CE2" w:rsidRPr="00BA6CE2" w:rsidRDefault="00BA6CE2" w:rsidP="00BA6CE2">
      <w:pPr>
        <w:spacing w:after="0" w:line="240" w:lineRule="auto"/>
        <w:ind w:left="0" w:right="0"/>
      </w:pPr>
    </w:p>
    <w:p w14:paraId="10D0E778" w14:textId="77777777" w:rsidR="00BA6CE2" w:rsidRPr="00BA6CE2" w:rsidRDefault="00BA6CE2" w:rsidP="00BA6CE2">
      <w:pPr>
        <w:keepNext/>
        <w:spacing w:before="240" w:after="60" w:line="240" w:lineRule="auto"/>
        <w:ind w:left="0" w:right="140"/>
        <w:outlineLvl w:val="1"/>
      </w:pPr>
      <w:r w:rsidRPr="00BA6CE2">
        <w:t xml:space="preserve">Önskar remissbedömande läkare inte denna planering, bedöms och prioriteras </w:t>
      </w:r>
      <w:r w:rsidRPr="00BA6CE2">
        <w:br/>
        <w:t>remissen enligt den vanliga rutinen.</w:t>
      </w:r>
    </w:p>
    <w:p w14:paraId="394CB246" w14:textId="77777777" w:rsidR="00BA6CE2" w:rsidRPr="00BA6CE2" w:rsidRDefault="00BA6CE2" w:rsidP="00BA6CE2">
      <w:pPr>
        <w:spacing w:after="0" w:line="240" w:lineRule="auto"/>
        <w:ind w:left="0" w:right="0"/>
        <w:rPr>
          <w:szCs w:val="20"/>
        </w:rPr>
      </w:pPr>
    </w:p>
    <w:p w14:paraId="4E5FEC70" w14:textId="77777777" w:rsidR="00BA6CE2" w:rsidRPr="00BA6CE2" w:rsidRDefault="00BA6CE2" w:rsidP="00BA6CE2">
      <w:pPr>
        <w:spacing w:after="0" w:line="240" w:lineRule="auto"/>
        <w:ind w:left="0" w:right="0"/>
        <w:rPr>
          <w:szCs w:val="20"/>
        </w:rPr>
      </w:pPr>
    </w:p>
    <w:p w14:paraId="50FE69B1" w14:textId="77777777" w:rsidR="00BA6CE2" w:rsidRPr="00BA6CE2" w:rsidRDefault="00BA6CE2" w:rsidP="00BA6CE2">
      <w:pPr>
        <w:spacing w:after="0" w:line="240" w:lineRule="auto"/>
        <w:ind w:left="0" w:right="0"/>
        <w:rPr>
          <w:szCs w:val="20"/>
        </w:rPr>
      </w:pPr>
    </w:p>
    <w:p w14:paraId="4B297F72" w14:textId="77777777" w:rsidR="00BA6CE2" w:rsidRPr="00BA6CE2" w:rsidRDefault="00BA6CE2" w:rsidP="00BA6CE2">
      <w:pPr>
        <w:spacing w:after="0" w:line="240" w:lineRule="auto"/>
        <w:ind w:left="0" w:right="0"/>
        <w:rPr>
          <w:szCs w:val="20"/>
        </w:rPr>
      </w:pPr>
    </w:p>
    <w:p w14:paraId="120B1195" w14:textId="77777777" w:rsidR="00BA6CE2" w:rsidRPr="00BA6CE2" w:rsidRDefault="00BA6CE2" w:rsidP="00BA6CE2">
      <w:pPr>
        <w:spacing w:after="0" w:line="240" w:lineRule="auto"/>
        <w:ind w:left="0" w:right="0"/>
        <w:rPr>
          <w:szCs w:val="20"/>
        </w:rPr>
      </w:pPr>
    </w:p>
    <w:p w14:paraId="4DAE3A73" w14:textId="77777777" w:rsidR="00BA6CE2" w:rsidRPr="00BA6CE2" w:rsidRDefault="00BA6CE2" w:rsidP="00BA6CE2">
      <w:pPr>
        <w:spacing w:after="0" w:line="240" w:lineRule="auto"/>
        <w:ind w:left="0" w:right="0"/>
        <w:rPr>
          <w:szCs w:val="20"/>
        </w:rPr>
      </w:pPr>
    </w:p>
    <w:p w14:paraId="300525E5" w14:textId="77777777" w:rsidR="00BA6CE2" w:rsidRPr="00BA6CE2" w:rsidRDefault="00BA6CE2" w:rsidP="00BA6CE2">
      <w:pPr>
        <w:spacing w:after="0" w:line="240" w:lineRule="auto"/>
        <w:ind w:left="0" w:right="0"/>
        <w:rPr>
          <w:szCs w:val="20"/>
        </w:rPr>
      </w:pPr>
    </w:p>
    <w:p w14:paraId="508B8D0B" w14:textId="77777777" w:rsidR="00BA6CE2" w:rsidRPr="00BA6CE2" w:rsidRDefault="00BA6CE2" w:rsidP="00BA6CE2">
      <w:pPr>
        <w:spacing w:after="0" w:line="240" w:lineRule="auto"/>
        <w:ind w:left="0" w:right="0"/>
        <w:rPr>
          <w:szCs w:val="20"/>
        </w:rPr>
      </w:pPr>
    </w:p>
    <w:p w14:paraId="14AECA72" w14:textId="77777777" w:rsidR="00BA6CE2" w:rsidRPr="00BA6CE2" w:rsidRDefault="00BA6CE2" w:rsidP="00BA6CE2">
      <w:pPr>
        <w:spacing w:after="0" w:line="240" w:lineRule="auto"/>
        <w:ind w:left="0" w:right="0"/>
        <w:rPr>
          <w:szCs w:val="20"/>
        </w:rPr>
      </w:pPr>
    </w:p>
    <w:p w14:paraId="10993D07" w14:textId="77777777" w:rsidR="00BA6CE2" w:rsidRPr="00BA6CE2" w:rsidRDefault="00BA6CE2" w:rsidP="00BA6CE2">
      <w:pPr>
        <w:spacing w:after="0" w:line="240" w:lineRule="auto"/>
        <w:ind w:left="0" w:right="0"/>
        <w:rPr>
          <w:szCs w:val="20"/>
        </w:rPr>
      </w:pPr>
    </w:p>
    <w:p w14:paraId="61C6DF34" w14:textId="77777777" w:rsidR="00BA6CE2" w:rsidRPr="00BA6CE2" w:rsidRDefault="00BA6CE2" w:rsidP="00BA6CE2">
      <w:pPr>
        <w:spacing w:after="0" w:line="240" w:lineRule="auto"/>
        <w:ind w:left="0" w:right="0"/>
        <w:rPr>
          <w:szCs w:val="20"/>
        </w:rPr>
      </w:pPr>
    </w:p>
    <w:p w14:paraId="256DA76F" w14:textId="77777777" w:rsidR="00BA6CE2" w:rsidRPr="00BA6CE2" w:rsidRDefault="00BA6CE2" w:rsidP="00BA6CE2">
      <w:pPr>
        <w:spacing w:after="0" w:line="240" w:lineRule="auto"/>
        <w:ind w:left="0" w:right="0"/>
        <w:rPr>
          <w:szCs w:val="20"/>
        </w:rPr>
      </w:pPr>
    </w:p>
    <w:p w14:paraId="7ABD031F" w14:textId="77777777" w:rsidR="00BA6CE2" w:rsidRPr="00BA6CE2" w:rsidRDefault="00BA6CE2" w:rsidP="00BA6CE2">
      <w:pPr>
        <w:spacing w:after="0" w:line="240" w:lineRule="auto"/>
        <w:ind w:left="0" w:right="0"/>
        <w:rPr>
          <w:szCs w:val="20"/>
        </w:rPr>
      </w:pPr>
    </w:p>
    <w:p w14:paraId="402DA623" w14:textId="77777777" w:rsidR="00BA6CE2" w:rsidRPr="00BA6CE2" w:rsidRDefault="00BA6CE2" w:rsidP="00BA6CE2">
      <w:pPr>
        <w:spacing w:after="0" w:line="240" w:lineRule="auto"/>
        <w:ind w:left="0" w:right="0"/>
        <w:rPr>
          <w:szCs w:val="20"/>
        </w:rPr>
      </w:pPr>
    </w:p>
    <w:p w14:paraId="324B5984" w14:textId="77777777" w:rsidR="00BA6CE2" w:rsidRPr="00BA6CE2" w:rsidRDefault="00BA6CE2" w:rsidP="00BA6CE2">
      <w:pPr>
        <w:spacing w:after="0" w:line="240" w:lineRule="auto"/>
        <w:ind w:left="0" w:right="0"/>
        <w:rPr>
          <w:szCs w:val="20"/>
        </w:rPr>
      </w:pPr>
    </w:p>
    <w:p w14:paraId="0FB5FDC4" w14:textId="77777777" w:rsidR="00BA6CE2" w:rsidRPr="00BA6CE2" w:rsidRDefault="00BA6CE2" w:rsidP="00BA6CE2">
      <w:pPr>
        <w:spacing w:after="0" w:line="240" w:lineRule="auto"/>
        <w:ind w:left="0" w:right="0"/>
        <w:rPr>
          <w:szCs w:val="20"/>
        </w:rPr>
      </w:pPr>
    </w:p>
    <w:p w14:paraId="53D4EF64" w14:textId="77777777" w:rsidR="00BA6CE2" w:rsidRPr="00BA6CE2" w:rsidRDefault="00BA6CE2" w:rsidP="00BA6CE2">
      <w:pPr>
        <w:spacing w:after="0" w:line="240" w:lineRule="auto"/>
        <w:ind w:left="0" w:right="0"/>
        <w:rPr>
          <w:szCs w:val="20"/>
        </w:rPr>
      </w:pPr>
    </w:p>
    <w:p w14:paraId="2AF0A918" w14:textId="3772ABF5" w:rsidR="00BA6CE2" w:rsidRPr="00BA6CE2" w:rsidRDefault="00BA6CE2" w:rsidP="00BA6CE2">
      <w:pPr>
        <w:tabs>
          <w:tab w:val="left" w:pos="3686"/>
          <w:tab w:val="left" w:pos="7088"/>
          <w:tab w:val="center" w:pos="7920"/>
        </w:tabs>
        <w:spacing w:before="60" w:after="0" w:line="240" w:lineRule="auto"/>
        <w:ind w:left="0" w:right="0"/>
        <w:rPr>
          <w:rFonts w:ascii="Times New Roman Fet" w:hAnsi="Times New Roman Fet"/>
          <w:b/>
          <w:noProof/>
          <w:sz w:val="20"/>
          <w:szCs w:val="20"/>
        </w:rPr>
      </w:pPr>
      <w:r w:rsidRPr="00BA6CE2">
        <w:rPr>
          <w:rFonts w:ascii="Times New Roman Fet" w:hAnsi="Times New Roman Fet"/>
          <w:b/>
          <w:noProof/>
          <w:sz w:val="20"/>
          <w:szCs w:val="20"/>
        </w:rPr>
        <w:drawing>
          <wp:inline distT="0" distB="0" distL="0" distR="0" wp14:anchorId="58B507FE" wp14:editId="1AA7EE6E">
            <wp:extent cx="2514600" cy="5238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14600" cy="523875"/>
                    </a:xfrm>
                    <a:prstGeom prst="rect">
                      <a:avLst/>
                    </a:prstGeom>
                    <a:noFill/>
                    <a:ln>
                      <a:noFill/>
                    </a:ln>
                  </pic:spPr>
                </pic:pic>
              </a:graphicData>
            </a:graphic>
          </wp:inline>
        </w:drawing>
      </w:r>
    </w:p>
    <w:p w14:paraId="6D93C86B" w14:textId="77777777" w:rsidR="00BA6CE2" w:rsidRPr="00BA6CE2" w:rsidRDefault="00BA6CE2" w:rsidP="00BA6CE2">
      <w:pPr>
        <w:tabs>
          <w:tab w:val="left" w:pos="3686"/>
          <w:tab w:val="left" w:pos="7088"/>
        </w:tabs>
        <w:spacing w:before="60" w:after="0" w:line="240" w:lineRule="auto"/>
        <w:ind w:left="900" w:right="0"/>
        <w:rPr>
          <w:rFonts w:ascii="Times New Roman Fet" w:hAnsi="Times New Roman Fet"/>
          <w:b/>
          <w:noProof/>
          <w:sz w:val="20"/>
          <w:szCs w:val="20"/>
        </w:rPr>
      </w:pPr>
    </w:p>
    <w:p w14:paraId="597CB4BE" w14:textId="77777777" w:rsidR="00BA6CE2" w:rsidRPr="00BA6CE2" w:rsidRDefault="00BA6CE2" w:rsidP="00BA6CE2">
      <w:pPr>
        <w:spacing w:after="0" w:line="240" w:lineRule="auto"/>
        <w:ind w:left="900" w:right="-1419"/>
      </w:pPr>
    </w:p>
    <w:p w14:paraId="202ED13D" w14:textId="77777777" w:rsidR="00BA6CE2" w:rsidRPr="00BA6CE2" w:rsidRDefault="00BA6CE2" w:rsidP="00BA6CE2">
      <w:pPr>
        <w:spacing w:after="0" w:line="240" w:lineRule="auto"/>
        <w:ind w:left="5376" w:right="-1844"/>
        <w:rPr>
          <w:sz w:val="28"/>
          <w:szCs w:val="20"/>
        </w:rPr>
      </w:pPr>
      <w:r w:rsidRPr="00BA6CE2">
        <w:rPr>
          <w:sz w:val="28"/>
          <w:szCs w:val="20"/>
        </w:rPr>
        <w:t>Namn</w:t>
      </w:r>
    </w:p>
    <w:p w14:paraId="3F1DE06F" w14:textId="77777777" w:rsidR="00BA6CE2" w:rsidRPr="00BA6CE2" w:rsidRDefault="00BA6CE2" w:rsidP="00BA6CE2">
      <w:pPr>
        <w:spacing w:after="0" w:line="240" w:lineRule="auto"/>
        <w:ind w:left="5390" w:right="-1844"/>
        <w:rPr>
          <w:sz w:val="28"/>
          <w:szCs w:val="20"/>
        </w:rPr>
      </w:pPr>
      <w:r w:rsidRPr="00BA6CE2">
        <w:rPr>
          <w:sz w:val="28"/>
          <w:szCs w:val="20"/>
        </w:rPr>
        <w:t>Adress</w:t>
      </w:r>
    </w:p>
    <w:p w14:paraId="7837E2E7" w14:textId="77777777" w:rsidR="00BA6CE2" w:rsidRPr="00BA6CE2" w:rsidRDefault="00BA6CE2" w:rsidP="00BA6CE2">
      <w:pPr>
        <w:spacing w:after="0" w:line="240" w:lineRule="auto"/>
        <w:ind w:left="5390" w:right="-1844"/>
        <w:rPr>
          <w:sz w:val="28"/>
          <w:szCs w:val="20"/>
        </w:rPr>
      </w:pPr>
      <w:r w:rsidRPr="00BA6CE2">
        <w:rPr>
          <w:sz w:val="28"/>
          <w:szCs w:val="20"/>
        </w:rPr>
        <w:t xml:space="preserve">Postadress </w:t>
      </w:r>
    </w:p>
    <w:p w14:paraId="1308BD4B" w14:textId="77777777" w:rsidR="00BA6CE2" w:rsidRPr="00BA6CE2" w:rsidRDefault="00BA6CE2" w:rsidP="00BA6CE2">
      <w:pPr>
        <w:spacing w:after="0" w:line="240" w:lineRule="auto"/>
        <w:ind w:left="5390" w:right="-1419"/>
        <w:rPr>
          <w:szCs w:val="20"/>
        </w:rPr>
      </w:pPr>
    </w:p>
    <w:p w14:paraId="5152A602" w14:textId="77777777" w:rsidR="00BA6CE2" w:rsidRPr="00BA6CE2" w:rsidRDefault="00BA6CE2" w:rsidP="00BA6CE2">
      <w:pPr>
        <w:spacing w:after="0" w:line="240" w:lineRule="auto"/>
        <w:ind w:left="5390" w:right="-1419"/>
        <w:rPr>
          <w:szCs w:val="20"/>
        </w:rPr>
      </w:pPr>
    </w:p>
    <w:p w14:paraId="6AB78AAB" w14:textId="77777777" w:rsidR="00BA6CE2" w:rsidRPr="00BA6CE2" w:rsidRDefault="00BA6CE2" w:rsidP="00BA6CE2">
      <w:pPr>
        <w:spacing w:after="0" w:line="240" w:lineRule="auto"/>
        <w:ind w:left="5390" w:right="-1419"/>
        <w:rPr>
          <w:szCs w:val="20"/>
        </w:rPr>
      </w:pPr>
    </w:p>
    <w:p w14:paraId="1E4FAA33" w14:textId="77777777" w:rsidR="00BA6CE2" w:rsidRPr="00BA6CE2" w:rsidRDefault="00BA6CE2" w:rsidP="00BA6CE2">
      <w:pPr>
        <w:spacing w:after="0" w:line="240" w:lineRule="auto"/>
        <w:ind w:left="5390" w:right="-1419"/>
        <w:rPr>
          <w:sz w:val="18"/>
          <w:szCs w:val="20"/>
        </w:rPr>
      </w:pPr>
    </w:p>
    <w:p w14:paraId="71412577" w14:textId="77777777" w:rsidR="00BA6CE2" w:rsidRPr="00BA6CE2" w:rsidRDefault="00BA6CE2" w:rsidP="00BA6CE2">
      <w:pPr>
        <w:spacing w:after="0" w:line="240" w:lineRule="auto"/>
        <w:ind w:left="5390" w:right="-1419"/>
        <w:rPr>
          <w:szCs w:val="20"/>
        </w:rPr>
      </w:pPr>
    </w:p>
    <w:p w14:paraId="6B47363F" w14:textId="77777777" w:rsidR="00BA6CE2" w:rsidRPr="00BA6CE2" w:rsidRDefault="00BA6CE2" w:rsidP="00BA6CE2">
      <w:pPr>
        <w:spacing w:after="0" w:line="240" w:lineRule="auto"/>
        <w:ind w:left="5390" w:right="-1419"/>
        <w:rPr>
          <w:szCs w:val="20"/>
        </w:rPr>
      </w:pPr>
    </w:p>
    <w:p w14:paraId="25F8FE02" w14:textId="77777777" w:rsidR="00BA6CE2" w:rsidRPr="00BA6CE2" w:rsidRDefault="00BA6CE2" w:rsidP="00BA6CE2">
      <w:pPr>
        <w:spacing w:after="0" w:line="240" w:lineRule="auto"/>
        <w:ind w:left="0" w:right="-1561"/>
        <w:rPr>
          <w:sz w:val="22"/>
          <w:szCs w:val="28"/>
        </w:rPr>
      </w:pPr>
    </w:p>
    <w:p w14:paraId="5C355496" w14:textId="77777777" w:rsidR="00BA6CE2" w:rsidRPr="00BA6CE2" w:rsidRDefault="00BA6CE2" w:rsidP="00BA6CE2">
      <w:pPr>
        <w:spacing w:after="0" w:line="240" w:lineRule="auto"/>
        <w:ind w:left="1560" w:right="-284"/>
        <w:rPr>
          <w:rFonts w:ascii="Arial" w:hAnsi="Arial" w:cs="Arial"/>
          <w:b/>
          <w:sz w:val="32"/>
          <w:szCs w:val="32"/>
        </w:rPr>
      </w:pPr>
      <w:r w:rsidRPr="00BA6CE2">
        <w:rPr>
          <w:rFonts w:ascii="Arial" w:hAnsi="Arial" w:cs="Arial"/>
          <w:b/>
          <w:sz w:val="32"/>
          <w:szCs w:val="32"/>
        </w:rPr>
        <w:t>Bekräftelse vårdbegäran/återbesök</w:t>
      </w:r>
    </w:p>
    <w:p w14:paraId="04FAF1BC" w14:textId="77777777" w:rsidR="00BA6CE2" w:rsidRPr="00BA6CE2" w:rsidRDefault="00BA6CE2" w:rsidP="00BA6CE2">
      <w:pPr>
        <w:spacing w:after="0" w:line="240" w:lineRule="auto"/>
        <w:ind w:left="1560" w:right="-284"/>
        <w:rPr>
          <w:szCs w:val="28"/>
        </w:rPr>
      </w:pPr>
    </w:p>
    <w:p w14:paraId="2A187AB6" w14:textId="77777777" w:rsidR="00BA6CE2" w:rsidRPr="00BA6CE2" w:rsidRDefault="00BA6CE2" w:rsidP="00BA6CE2">
      <w:pPr>
        <w:spacing w:after="0" w:line="240" w:lineRule="auto"/>
        <w:ind w:left="1560" w:right="-284"/>
        <w:rPr>
          <w:szCs w:val="28"/>
        </w:rPr>
      </w:pPr>
    </w:p>
    <w:p w14:paraId="0828618D" w14:textId="77777777" w:rsidR="00BA6CE2" w:rsidRPr="00BA6CE2" w:rsidRDefault="00BA6CE2" w:rsidP="00BA6CE2">
      <w:pPr>
        <w:spacing w:after="0" w:line="240" w:lineRule="auto"/>
        <w:ind w:left="1560" w:right="-284"/>
        <w:rPr>
          <w:sz w:val="28"/>
          <w:szCs w:val="28"/>
        </w:rPr>
      </w:pPr>
      <w:r w:rsidRPr="00BA6CE2">
        <w:rPr>
          <w:sz w:val="28"/>
          <w:szCs w:val="28"/>
        </w:rPr>
        <w:t xml:space="preserve">Remiss har inkommit. Du står sedan tidigare uppsatt på väntelistan för återbesök. Ögonläkare har bedömt att det rör sig om samma och oförändrade åtkomma. Du kommer därför att kallas enligt tidigare planering. Remissen återsänds till inremitterande. </w:t>
      </w:r>
    </w:p>
    <w:p w14:paraId="10331200" w14:textId="77777777" w:rsidR="00BA6CE2" w:rsidRPr="00BA6CE2" w:rsidRDefault="00BA6CE2" w:rsidP="00BA6CE2">
      <w:pPr>
        <w:spacing w:after="0" w:line="240" w:lineRule="auto"/>
        <w:ind w:left="1560" w:right="-284"/>
        <w:rPr>
          <w:sz w:val="28"/>
          <w:szCs w:val="28"/>
        </w:rPr>
      </w:pPr>
    </w:p>
    <w:p w14:paraId="1246512F" w14:textId="77777777" w:rsidR="00BA6CE2" w:rsidRPr="00BA6CE2" w:rsidRDefault="00BA6CE2" w:rsidP="00BA6CE2">
      <w:pPr>
        <w:spacing w:after="0" w:line="240" w:lineRule="auto"/>
        <w:ind w:left="1560" w:right="-284"/>
        <w:rPr>
          <w:sz w:val="28"/>
          <w:szCs w:val="28"/>
        </w:rPr>
      </w:pPr>
      <w:r w:rsidRPr="00BA6CE2">
        <w:rPr>
          <w:sz w:val="28"/>
          <w:szCs w:val="28"/>
        </w:rPr>
        <w:t>Med vänlig hälsning</w:t>
      </w:r>
    </w:p>
    <w:p w14:paraId="2EA540FB" w14:textId="77777777" w:rsidR="00BA6CE2" w:rsidRPr="00BA6CE2" w:rsidRDefault="00BA6CE2" w:rsidP="00BA6CE2">
      <w:pPr>
        <w:spacing w:after="0" w:line="240" w:lineRule="auto"/>
        <w:ind w:left="1560" w:right="-284"/>
        <w:rPr>
          <w:sz w:val="28"/>
          <w:szCs w:val="28"/>
        </w:rPr>
      </w:pPr>
    </w:p>
    <w:p w14:paraId="14BAACE9" w14:textId="77777777" w:rsidR="00BA6CE2" w:rsidRPr="00BA6CE2" w:rsidRDefault="00BA6CE2" w:rsidP="00BA6CE2">
      <w:pPr>
        <w:spacing w:after="0" w:line="240" w:lineRule="auto"/>
        <w:ind w:left="1560" w:right="-284"/>
        <w:rPr>
          <w:sz w:val="28"/>
          <w:szCs w:val="28"/>
        </w:rPr>
      </w:pPr>
      <w:r w:rsidRPr="00BA6CE2">
        <w:rPr>
          <w:sz w:val="28"/>
          <w:szCs w:val="28"/>
        </w:rPr>
        <w:t>UDDEVALLA SJUKHUS</w:t>
      </w:r>
    </w:p>
    <w:p w14:paraId="5888244F" w14:textId="77777777" w:rsidR="00BA6CE2" w:rsidRPr="00BA6CE2" w:rsidRDefault="00BA6CE2" w:rsidP="00BA6CE2">
      <w:pPr>
        <w:spacing w:after="0" w:line="240" w:lineRule="auto"/>
        <w:ind w:left="1560" w:right="-284"/>
        <w:rPr>
          <w:sz w:val="28"/>
          <w:szCs w:val="28"/>
        </w:rPr>
      </w:pPr>
      <w:r w:rsidRPr="00BA6CE2">
        <w:rPr>
          <w:sz w:val="28"/>
          <w:szCs w:val="28"/>
        </w:rPr>
        <w:t>Ögonkliniken</w:t>
      </w:r>
    </w:p>
    <w:p w14:paraId="79E5D758" w14:textId="77777777" w:rsidR="00BA6CE2" w:rsidRPr="00BA6CE2" w:rsidRDefault="00BA6CE2" w:rsidP="00BA6CE2">
      <w:pPr>
        <w:spacing w:after="0" w:line="240" w:lineRule="auto"/>
        <w:ind w:left="900" w:right="-1561"/>
      </w:pPr>
      <w:r w:rsidRPr="00BA6CE2">
        <w:br/>
      </w:r>
    </w:p>
    <w:p w14:paraId="01833359" w14:textId="77777777" w:rsidR="00BA6CE2" w:rsidRPr="00BA6CE2" w:rsidRDefault="00BA6CE2" w:rsidP="00BA6CE2">
      <w:pPr>
        <w:spacing w:after="0" w:line="240" w:lineRule="auto"/>
        <w:ind w:left="900" w:right="0"/>
      </w:pPr>
    </w:p>
    <w:p w14:paraId="215591DC" w14:textId="77777777" w:rsidR="00BA6CE2" w:rsidRPr="00BA6CE2" w:rsidRDefault="00BA6CE2" w:rsidP="00BA6CE2">
      <w:pPr>
        <w:spacing w:after="0" w:line="240" w:lineRule="auto"/>
        <w:ind w:left="0" w:right="0"/>
        <w:rPr>
          <w:szCs w:val="20"/>
        </w:rPr>
      </w:pPr>
    </w:p>
    <w:p w14:paraId="6AC9650F" w14:textId="77777777" w:rsidR="00BA6CE2" w:rsidRPr="00BA6CE2" w:rsidRDefault="00BA6CE2" w:rsidP="00BA6CE2">
      <w:pPr>
        <w:spacing w:after="0" w:line="240" w:lineRule="auto"/>
        <w:ind w:left="0" w:right="0"/>
        <w:rPr>
          <w:szCs w:val="20"/>
        </w:rPr>
      </w:pPr>
    </w:p>
    <w:p w14:paraId="4B36E85F" w14:textId="77777777" w:rsidR="00BA6CE2" w:rsidRPr="00BA6CE2" w:rsidRDefault="00BA6CE2" w:rsidP="00BA6CE2">
      <w:pPr>
        <w:spacing w:after="0" w:line="240" w:lineRule="auto"/>
        <w:ind w:left="0" w:right="0"/>
        <w:rPr>
          <w:szCs w:val="20"/>
        </w:rPr>
      </w:pPr>
    </w:p>
    <w:p w14:paraId="147D66BF" w14:textId="77777777" w:rsidR="00BA6CE2" w:rsidRPr="00BA6CE2" w:rsidRDefault="00BA6CE2" w:rsidP="00BA6CE2">
      <w:pPr>
        <w:spacing w:after="0" w:line="240" w:lineRule="auto"/>
        <w:ind w:left="0" w:right="0"/>
        <w:rPr>
          <w:szCs w:val="20"/>
        </w:rPr>
      </w:pPr>
    </w:p>
    <w:p w14:paraId="29DB65E2" w14:textId="77777777" w:rsidR="00BA6CE2" w:rsidRPr="00BA6CE2" w:rsidRDefault="00BA6CE2" w:rsidP="00BA6CE2">
      <w:pPr>
        <w:spacing w:after="0" w:line="240" w:lineRule="auto"/>
        <w:ind w:left="0" w:right="0"/>
        <w:rPr>
          <w:szCs w:val="20"/>
        </w:rPr>
      </w:pPr>
    </w:p>
    <w:p w14:paraId="60E0674A" w14:textId="77777777" w:rsidR="00BA6CE2" w:rsidRPr="00BA6CE2" w:rsidRDefault="00BA6CE2" w:rsidP="00BA6CE2">
      <w:pPr>
        <w:spacing w:after="0" w:line="240" w:lineRule="auto"/>
        <w:ind w:left="0" w:right="0"/>
        <w:rPr>
          <w:szCs w:val="20"/>
        </w:rPr>
      </w:pPr>
    </w:p>
    <w:p w14:paraId="1BE77A12" w14:textId="77777777" w:rsidR="00BA6CE2" w:rsidRPr="00BA6CE2" w:rsidRDefault="00BA6CE2" w:rsidP="00BA6CE2">
      <w:pPr>
        <w:spacing w:after="0" w:line="240" w:lineRule="auto"/>
        <w:ind w:left="0" w:right="0"/>
        <w:rPr>
          <w:szCs w:val="20"/>
        </w:rPr>
      </w:pPr>
    </w:p>
    <w:p w14:paraId="1A42C581" w14:textId="77777777" w:rsidR="00BA6CE2" w:rsidRPr="00BA6CE2" w:rsidRDefault="00BA6CE2" w:rsidP="00BA6CE2">
      <w:pPr>
        <w:spacing w:after="0" w:line="240" w:lineRule="auto"/>
        <w:ind w:left="0" w:right="0"/>
        <w:rPr>
          <w:szCs w:val="20"/>
        </w:rPr>
      </w:pPr>
    </w:p>
    <w:p w14:paraId="0E9FABDA" w14:textId="77777777" w:rsidR="00BA6CE2" w:rsidRPr="00BA6CE2" w:rsidRDefault="00BA6CE2" w:rsidP="00BA6CE2">
      <w:pPr>
        <w:spacing w:after="0" w:line="240" w:lineRule="auto"/>
        <w:ind w:left="0" w:right="0"/>
        <w:rPr>
          <w:szCs w:val="20"/>
        </w:rPr>
      </w:pPr>
    </w:p>
    <w:p w14:paraId="1E907056" w14:textId="77777777" w:rsidR="00BA6CE2" w:rsidRPr="00BA6CE2" w:rsidRDefault="00BA6CE2" w:rsidP="00BA6CE2">
      <w:pPr>
        <w:spacing w:after="0" w:line="240" w:lineRule="auto"/>
        <w:ind w:left="0" w:right="0"/>
        <w:rPr>
          <w:szCs w:val="20"/>
        </w:rPr>
      </w:pPr>
    </w:p>
    <w:p w14:paraId="2632582E" w14:textId="77777777" w:rsidR="00BA6CE2" w:rsidRPr="00BA6CE2" w:rsidRDefault="00BA6CE2" w:rsidP="00BA6CE2">
      <w:pPr>
        <w:spacing w:after="0" w:line="240" w:lineRule="auto"/>
        <w:ind w:left="0" w:right="0"/>
        <w:rPr>
          <w:szCs w:val="20"/>
        </w:rPr>
      </w:pPr>
    </w:p>
    <w:p w14:paraId="746D9461" w14:textId="77777777" w:rsidR="00BA6CE2" w:rsidRPr="00BA6CE2" w:rsidRDefault="00BA6CE2" w:rsidP="00BA6CE2">
      <w:pPr>
        <w:spacing w:after="0" w:line="240" w:lineRule="auto"/>
        <w:ind w:left="0" w:right="0"/>
        <w:rPr>
          <w:szCs w:val="20"/>
        </w:rPr>
      </w:pPr>
    </w:p>
    <w:p w14:paraId="2AE24BDE" w14:textId="77777777" w:rsidR="00BA6CE2" w:rsidRPr="00BA6CE2" w:rsidRDefault="00BA6CE2" w:rsidP="00BA6CE2">
      <w:pPr>
        <w:spacing w:after="0" w:line="240" w:lineRule="auto"/>
        <w:ind w:left="0" w:right="0"/>
        <w:rPr>
          <w:szCs w:val="20"/>
        </w:rPr>
      </w:pPr>
    </w:p>
    <w:p w14:paraId="46855C97" w14:textId="77777777" w:rsidR="00BA6CE2" w:rsidRPr="00BA6CE2" w:rsidRDefault="00BA6CE2" w:rsidP="00BA6CE2">
      <w:pPr>
        <w:spacing w:after="0" w:line="240" w:lineRule="auto"/>
        <w:ind w:left="0" w:right="0"/>
        <w:rPr>
          <w:szCs w:val="20"/>
        </w:rPr>
      </w:pPr>
    </w:p>
    <w:p w14:paraId="053DD7A3" w14:textId="77777777" w:rsidR="00BA6CE2" w:rsidRPr="00BA6CE2" w:rsidRDefault="00BA6CE2" w:rsidP="00BA6CE2">
      <w:pPr>
        <w:spacing w:after="0" w:line="240" w:lineRule="auto"/>
        <w:ind w:left="0" w:right="0"/>
        <w:rPr>
          <w:szCs w:val="20"/>
        </w:rPr>
      </w:pPr>
    </w:p>
    <w:p w14:paraId="30864655" w14:textId="77777777" w:rsidR="00BA6CE2" w:rsidRPr="00BA6CE2" w:rsidRDefault="00BA6CE2" w:rsidP="00BA6CE2">
      <w:pPr>
        <w:spacing w:after="0" w:line="240" w:lineRule="auto"/>
        <w:ind w:left="0" w:right="0"/>
        <w:rPr>
          <w:szCs w:val="20"/>
        </w:rPr>
      </w:pPr>
    </w:p>
    <w:p w14:paraId="2A44F49C" w14:textId="41432FBC" w:rsidR="00BA6CE2" w:rsidRPr="00BA6CE2" w:rsidRDefault="00BA6CE2" w:rsidP="00BA6CE2">
      <w:pPr>
        <w:tabs>
          <w:tab w:val="left" w:pos="3686"/>
          <w:tab w:val="left" w:pos="7088"/>
          <w:tab w:val="center" w:pos="7920"/>
        </w:tabs>
        <w:spacing w:before="60" w:after="0" w:line="240" w:lineRule="auto"/>
        <w:ind w:left="0" w:right="0"/>
        <w:rPr>
          <w:rFonts w:ascii="Times New Roman Fet" w:hAnsi="Times New Roman Fet"/>
          <w:b/>
          <w:noProof/>
          <w:sz w:val="20"/>
          <w:szCs w:val="20"/>
        </w:rPr>
      </w:pPr>
      <w:r w:rsidRPr="00BA6CE2">
        <w:rPr>
          <w:rFonts w:ascii="Times New Roman Fet" w:hAnsi="Times New Roman Fet"/>
          <w:b/>
          <w:noProof/>
          <w:sz w:val="20"/>
          <w:szCs w:val="20"/>
        </w:rPr>
        <w:drawing>
          <wp:inline distT="0" distB="0" distL="0" distR="0" wp14:anchorId="34007A22" wp14:editId="6A0AF418">
            <wp:extent cx="2514600" cy="5238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14600" cy="523875"/>
                    </a:xfrm>
                    <a:prstGeom prst="rect">
                      <a:avLst/>
                    </a:prstGeom>
                    <a:noFill/>
                    <a:ln>
                      <a:noFill/>
                    </a:ln>
                  </pic:spPr>
                </pic:pic>
              </a:graphicData>
            </a:graphic>
          </wp:inline>
        </w:drawing>
      </w:r>
    </w:p>
    <w:p w14:paraId="3268D452" w14:textId="77777777" w:rsidR="00BA6CE2" w:rsidRPr="00BA6CE2" w:rsidRDefault="00BA6CE2" w:rsidP="00BA6CE2">
      <w:pPr>
        <w:tabs>
          <w:tab w:val="left" w:pos="3686"/>
          <w:tab w:val="left" w:pos="7088"/>
        </w:tabs>
        <w:spacing w:before="60" w:after="0" w:line="240" w:lineRule="auto"/>
        <w:ind w:left="900" w:right="0"/>
        <w:rPr>
          <w:rFonts w:ascii="Times New Roman Fet" w:hAnsi="Times New Roman Fet"/>
          <w:b/>
          <w:noProof/>
          <w:sz w:val="20"/>
          <w:szCs w:val="20"/>
        </w:rPr>
      </w:pPr>
    </w:p>
    <w:p w14:paraId="7AA62AD9" w14:textId="77777777" w:rsidR="00BA6CE2" w:rsidRPr="00BA6CE2" w:rsidRDefault="00BA6CE2" w:rsidP="00BA6CE2">
      <w:pPr>
        <w:tabs>
          <w:tab w:val="left" w:pos="3686"/>
          <w:tab w:val="left" w:pos="7088"/>
        </w:tabs>
        <w:spacing w:before="60" w:after="0" w:line="240" w:lineRule="auto"/>
        <w:ind w:left="900" w:right="0"/>
        <w:rPr>
          <w:rFonts w:ascii="Times New Roman Fet" w:hAnsi="Times New Roman Fet"/>
          <w:b/>
          <w:noProof/>
          <w:sz w:val="20"/>
          <w:szCs w:val="20"/>
        </w:rPr>
      </w:pPr>
    </w:p>
    <w:p w14:paraId="53C6B799" w14:textId="77777777" w:rsidR="00BA6CE2" w:rsidRPr="00BA6CE2" w:rsidRDefault="00BA6CE2" w:rsidP="00BA6CE2">
      <w:pPr>
        <w:spacing w:after="0" w:line="240" w:lineRule="auto"/>
        <w:ind w:left="5556" w:right="-58"/>
        <w:rPr>
          <w:sz w:val="28"/>
          <w:szCs w:val="20"/>
        </w:rPr>
      </w:pPr>
      <w:r w:rsidRPr="00BA6CE2">
        <w:rPr>
          <w:sz w:val="28"/>
          <w:szCs w:val="20"/>
        </w:rPr>
        <w:t>Namn</w:t>
      </w:r>
    </w:p>
    <w:p w14:paraId="097E50A9" w14:textId="77777777" w:rsidR="00BA6CE2" w:rsidRPr="00BA6CE2" w:rsidRDefault="00BA6CE2" w:rsidP="00BA6CE2">
      <w:pPr>
        <w:spacing w:after="0" w:line="240" w:lineRule="auto"/>
        <w:ind w:left="5556" w:right="-58"/>
        <w:rPr>
          <w:sz w:val="28"/>
          <w:szCs w:val="20"/>
        </w:rPr>
      </w:pPr>
      <w:r w:rsidRPr="00BA6CE2">
        <w:rPr>
          <w:sz w:val="28"/>
          <w:szCs w:val="20"/>
        </w:rPr>
        <w:t>Adress</w:t>
      </w:r>
    </w:p>
    <w:p w14:paraId="4DE92255" w14:textId="77777777" w:rsidR="00BA6CE2" w:rsidRPr="00BA6CE2" w:rsidRDefault="00BA6CE2" w:rsidP="00BA6CE2">
      <w:pPr>
        <w:spacing w:after="0" w:line="240" w:lineRule="auto"/>
        <w:ind w:left="5556" w:right="-58"/>
        <w:rPr>
          <w:sz w:val="28"/>
          <w:szCs w:val="20"/>
        </w:rPr>
      </w:pPr>
      <w:r w:rsidRPr="00BA6CE2">
        <w:rPr>
          <w:sz w:val="28"/>
          <w:szCs w:val="20"/>
        </w:rPr>
        <w:t>Postadress</w:t>
      </w:r>
    </w:p>
    <w:p w14:paraId="03D706E7" w14:textId="77777777" w:rsidR="00BA6CE2" w:rsidRPr="00BA6CE2" w:rsidRDefault="00BA6CE2" w:rsidP="00BA6CE2">
      <w:pPr>
        <w:spacing w:after="0" w:line="240" w:lineRule="auto"/>
        <w:ind w:left="5556" w:right="-58"/>
        <w:rPr>
          <w:szCs w:val="20"/>
        </w:rPr>
      </w:pPr>
    </w:p>
    <w:p w14:paraId="6B306E3C" w14:textId="77777777" w:rsidR="00BA6CE2" w:rsidRPr="00BA6CE2" w:rsidRDefault="00BA6CE2" w:rsidP="00BA6CE2">
      <w:pPr>
        <w:spacing w:after="0" w:line="240" w:lineRule="auto"/>
        <w:ind w:left="5556" w:right="-58"/>
        <w:rPr>
          <w:szCs w:val="20"/>
        </w:rPr>
      </w:pPr>
    </w:p>
    <w:p w14:paraId="3C01D4FB" w14:textId="77777777" w:rsidR="00BA6CE2" w:rsidRPr="00BA6CE2" w:rsidRDefault="00BA6CE2" w:rsidP="00BA6CE2">
      <w:pPr>
        <w:spacing w:after="0" w:line="240" w:lineRule="auto"/>
        <w:ind w:left="5556" w:right="-58"/>
        <w:rPr>
          <w:szCs w:val="20"/>
        </w:rPr>
      </w:pPr>
    </w:p>
    <w:p w14:paraId="2D546B4A" w14:textId="77777777" w:rsidR="00BA6CE2" w:rsidRPr="00BA6CE2" w:rsidRDefault="00BA6CE2" w:rsidP="00BA6CE2">
      <w:pPr>
        <w:spacing w:after="0" w:line="240" w:lineRule="auto"/>
        <w:ind w:left="5556" w:right="-58"/>
        <w:rPr>
          <w:szCs w:val="20"/>
        </w:rPr>
      </w:pPr>
    </w:p>
    <w:p w14:paraId="1AA4C203" w14:textId="77777777" w:rsidR="00BA6CE2" w:rsidRPr="00BA6CE2" w:rsidRDefault="00BA6CE2" w:rsidP="00BA6CE2">
      <w:pPr>
        <w:spacing w:after="0" w:line="240" w:lineRule="auto"/>
        <w:ind w:left="5556" w:right="-58"/>
        <w:rPr>
          <w:szCs w:val="20"/>
        </w:rPr>
      </w:pPr>
    </w:p>
    <w:p w14:paraId="3DB3B58C" w14:textId="77777777" w:rsidR="00BA6CE2" w:rsidRPr="00BA6CE2" w:rsidRDefault="00BA6CE2" w:rsidP="00BA6CE2">
      <w:pPr>
        <w:spacing w:after="0" w:line="240" w:lineRule="auto"/>
        <w:ind w:left="5556" w:right="-58"/>
        <w:rPr>
          <w:szCs w:val="20"/>
        </w:rPr>
      </w:pPr>
    </w:p>
    <w:p w14:paraId="32488823" w14:textId="77777777" w:rsidR="00BA6CE2" w:rsidRPr="00BA6CE2" w:rsidRDefault="00BA6CE2" w:rsidP="00BA6CE2">
      <w:pPr>
        <w:spacing w:before="100" w:after="0" w:line="240" w:lineRule="auto"/>
        <w:ind w:left="1560" w:right="-567" w:hanging="11"/>
        <w:rPr>
          <w:rFonts w:ascii="Arial" w:hAnsi="Arial" w:cs="Arial"/>
          <w:b/>
          <w:sz w:val="32"/>
          <w:szCs w:val="32"/>
        </w:rPr>
      </w:pPr>
      <w:r w:rsidRPr="00BA6CE2">
        <w:rPr>
          <w:rFonts w:ascii="Arial" w:hAnsi="Arial" w:cs="Arial"/>
          <w:b/>
          <w:sz w:val="32"/>
          <w:szCs w:val="32"/>
        </w:rPr>
        <w:t>Bekräftelse vårdbegäran/återbesök</w:t>
      </w:r>
    </w:p>
    <w:p w14:paraId="239B7D1C" w14:textId="77777777" w:rsidR="00BA6CE2" w:rsidRPr="00BA6CE2" w:rsidRDefault="00BA6CE2" w:rsidP="00BA6CE2">
      <w:pPr>
        <w:spacing w:after="0" w:line="240" w:lineRule="auto"/>
        <w:ind w:left="1560" w:right="-567" w:hanging="14"/>
        <w:rPr>
          <w:rFonts w:ascii="Arial" w:hAnsi="Arial" w:cs="Arial"/>
          <w:b/>
          <w:bCs/>
          <w:sz w:val="22"/>
          <w:szCs w:val="22"/>
        </w:rPr>
      </w:pPr>
    </w:p>
    <w:p w14:paraId="1F1B5F36" w14:textId="77777777" w:rsidR="00BA6CE2" w:rsidRPr="00BA6CE2" w:rsidRDefault="00BA6CE2" w:rsidP="00BA6CE2">
      <w:pPr>
        <w:spacing w:after="0" w:line="240" w:lineRule="auto"/>
        <w:ind w:left="1560" w:right="-567" w:hanging="14"/>
        <w:rPr>
          <w:szCs w:val="28"/>
        </w:rPr>
      </w:pPr>
      <w:r w:rsidRPr="00BA6CE2">
        <w:rPr>
          <w:rFonts w:ascii="Arial" w:hAnsi="Arial" w:cs="Arial"/>
          <w:bCs/>
        </w:rPr>
        <w:t>Ang XXXXXX-XXXX</w:t>
      </w:r>
    </w:p>
    <w:p w14:paraId="78204B64" w14:textId="77777777" w:rsidR="00BA6CE2" w:rsidRPr="00BA6CE2" w:rsidRDefault="00BA6CE2" w:rsidP="00BA6CE2">
      <w:pPr>
        <w:spacing w:after="0" w:line="240" w:lineRule="auto"/>
        <w:ind w:left="1560" w:right="-567" w:hanging="14"/>
        <w:rPr>
          <w:sz w:val="28"/>
          <w:szCs w:val="28"/>
        </w:rPr>
      </w:pPr>
    </w:p>
    <w:p w14:paraId="09F9450D" w14:textId="77777777" w:rsidR="00BA6CE2" w:rsidRPr="00BA6CE2" w:rsidRDefault="00BA6CE2" w:rsidP="00BA6CE2">
      <w:pPr>
        <w:spacing w:after="0" w:line="240" w:lineRule="auto"/>
        <w:ind w:left="1560" w:right="-567"/>
        <w:rPr>
          <w:sz w:val="28"/>
          <w:szCs w:val="28"/>
        </w:rPr>
      </w:pPr>
      <w:r w:rsidRPr="00BA6CE2">
        <w:rPr>
          <w:sz w:val="28"/>
          <w:szCs w:val="28"/>
        </w:rPr>
        <w:t>Patienten står sedan tidigare uppsatt på vår väntelista för återbesök. Ögonläkare har bedömt att det rör sig om samma oförändrade åkomma och patienten ska därför kallas enligt tidigare planering. Remissen avregistreras. Patienten har fått skriftlig information.</w:t>
      </w:r>
    </w:p>
    <w:p w14:paraId="3ADAB1CE" w14:textId="77777777" w:rsidR="00BA6CE2" w:rsidRPr="00BA6CE2" w:rsidRDefault="00BA6CE2" w:rsidP="00BA6CE2">
      <w:pPr>
        <w:spacing w:after="0" w:line="240" w:lineRule="auto"/>
        <w:ind w:left="1560" w:right="-567" w:hanging="14"/>
        <w:rPr>
          <w:sz w:val="28"/>
          <w:szCs w:val="28"/>
        </w:rPr>
      </w:pPr>
    </w:p>
    <w:p w14:paraId="72E3FA82" w14:textId="77777777" w:rsidR="00BA6CE2" w:rsidRPr="00BA6CE2" w:rsidRDefault="00BA6CE2" w:rsidP="00BA6CE2">
      <w:pPr>
        <w:spacing w:after="0" w:line="240" w:lineRule="auto"/>
        <w:ind w:left="1560" w:right="-567" w:hanging="14"/>
        <w:rPr>
          <w:sz w:val="28"/>
          <w:szCs w:val="28"/>
        </w:rPr>
      </w:pPr>
      <w:r w:rsidRPr="00BA6CE2">
        <w:rPr>
          <w:sz w:val="28"/>
          <w:szCs w:val="28"/>
        </w:rPr>
        <w:t>Med vänlig hälsning</w:t>
      </w:r>
    </w:p>
    <w:p w14:paraId="2F0E42CA" w14:textId="77777777" w:rsidR="00BA6CE2" w:rsidRPr="00BA6CE2" w:rsidRDefault="00BA6CE2" w:rsidP="00BA6CE2">
      <w:pPr>
        <w:spacing w:after="0" w:line="240" w:lineRule="auto"/>
        <w:ind w:left="1560" w:right="-567" w:hanging="14"/>
        <w:rPr>
          <w:sz w:val="28"/>
          <w:szCs w:val="28"/>
        </w:rPr>
      </w:pPr>
    </w:p>
    <w:p w14:paraId="51251912" w14:textId="77777777" w:rsidR="00BA6CE2" w:rsidRPr="00BA6CE2" w:rsidRDefault="00BA6CE2" w:rsidP="00BA6CE2">
      <w:pPr>
        <w:spacing w:after="0" w:line="240" w:lineRule="auto"/>
        <w:ind w:left="1560" w:right="-567" w:hanging="14"/>
        <w:rPr>
          <w:sz w:val="28"/>
          <w:szCs w:val="28"/>
        </w:rPr>
      </w:pPr>
      <w:r w:rsidRPr="00BA6CE2">
        <w:rPr>
          <w:sz w:val="28"/>
          <w:szCs w:val="28"/>
        </w:rPr>
        <w:t>UDDEVALLA SJUKHUS</w:t>
      </w:r>
    </w:p>
    <w:p w14:paraId="173FB1A4" w14:textId="77777777" w:rsidR="00BA6CE2" w:rsidRPr="00BA6CE2" w:rsidRDefault="00BA6CE2" w:rsidP="00BA6CE2">
      <w:pPr>
        <w:spacing w:after="0" w:line="240" w:lineRule="auto"/>
        <w:ind w:left="1560" w:right="-567" w:hanging="14"/>
        <w:rPr>
          <w:sz w:val="28"/>
          <w:szCs w:val="28"/>
        </w:rPr>
      </w:pPr>
      <w:r w:rsidRPr="00BA6CE2">
        <w:rPr>
          <w:sz w:val="28"/>
          <w:szCs w:val="28"/>
        </w:rPr>
        <w:t>Ögonkliniken</w:t>
      </w:r>
    </w:p>
    <w:p w14:paraId="018E9BDA" w14:textId="77777777" w:rsidR="00BA6CE2" w:rsidRPr="00BA6CE2" w:rsidRDefault="00BA6CE2" w:rsidP="00BA6CE2">
      <w:pPr>
        <w:spacing w:after="0" w:line="240" w:lineRule="auto"/>
        <w:ind w:left="0" w:right="0"/>
      </w:pPr>
    </w:p>
    <w:p w14:paraId="56FDA14F" w14:textId="77777777" w:rsidR="00BA6CE2" w:rsidRPr="00BA6CE2" w:rsidRDefault="00BA6CE2" w:rsidP="00BA6CE2">
      <w:pPr>
        <w:spacing w:after="0" w:line="240" w:lineRule="auto"/>
        <w:ind w:left="0" w:right="0"/>
      </w:pPr>
    </w:p>
    <w:p w14:paraId="5B22267F" w14:textId="77777777" w:rsidR="00BA6CE2" w:rsidRPr="00BA6CE2" w:rsidRDefault="00BA6CE2" w:rsidP="00BA6CE2">
      <w:pPr>
        <w:spacing w:after="0" w:line="240" w:lineRule="auto"/>
        <w:ind w:left="0" w:right="0"/>
      </w:pPr>
    </w:p>
    <w:p w14:paraId="482BB06D" w14:textId="77777777" w:rsidR="00BA6CE2" w:rsidRPr="00BA6CE2" w:rsidRDefault="00BA6CE2" w:rsidP="00BA6CE2">
      <w:pPr>
        <w:spacing w:after="0" w:line="240" w:lineRule="auto"/>
        <w:ind w:left="0" w:right="0"/>
      </w:pPr>
    </w:p>
    <w:p w14:paraId="4F1C1AB7" w14:textId="77777777" w:rsidR="00BA6CE2" w:rsidRPr="00BA6CE2" w:rsidRDefault="00BA6CE2" w:rsidP="00BA6CE2">
      <w:pPr>
        <w:spacing w:after="0" w:line="240" w:lineRule="auto"/>
        <w:ind w:left="0" w:right="0"/>
      </w:pPr>
    </w:p>
    <w:p w14:paraId="0439C583" w14:textId="77777777" w:rsidR="00BA6CE2" w:rsidRPr="00BA6CE2" w:rsidRDefault="00BA6CE2" w:rsidP="00BA6CE2">
      <w:pPr>
        <w:spacing w:after="0" w:line="240" w:lineRule="auto"/>
        <w:ind w:left="0" w:right="0"/>
      </w:pPr>
    </w:p>
    <w:p w14:paraId="375ADCB3" w14:textId="77777777" w:rsidR="00BA6CE2" w:rsidRPr="00BA6CE2" w:rsidRDefault="00BA6CE2" w:rsidP="00BA6CE2">
      <w:pPr>
        <w:spacing w:after="0" w:line="240" w:lineRule="auto"/>
        <w:ind w:left="0" w:right="0"/>
      </w:pPr>
    </w:p>
    <w:p w14:paraId="33D19C04" w14:textId="77777777" w:rsidR="00BA6CE2" w:rsidRPr="00BA6CE2" w:rsidRDefault="00BA6CE2" w:rsidP="00BA6CE2">
      <w:pPr>
        <w:spacing w:after="0" w:line="240" w:lineRule="auto"/>
        <w:ind w:left="0" w:right="0"/>
        <w:rPr>
          <w:szCs w:val="20"/>
        </w:rPr>
      </w:pPr>
    </w:p>
    <w:p w14:paraId="0B5B08E4" w14:textId="77777777" w:rsidR="00BA6CE2" w:rsidRPr="00BA6CE2" w:rsidRDefault="00BA6CE2" w:rsidP="00BA6CE2">
      <w:pPr>
        <w:spacing w:after="0" w:line="240" w:lineRule="auto"/>
        <w:ind w:left="0" w:right="0"/>
        <w:rPr>
          <w:szCs w:val="20"/>
        </w:rPr>
      </w:pPr>
    </w:p>
    <w:p w14:paraId="3E70D896" w14:textId="77777777" w:rsidR="00BA6CE2" w:rsidRPr="00BA6CE2" w:rsidRDefault="00BA6CE2" w:rsidP="00BA6CE2">
      <w:pPr>
        <w:spacing w:after="0" w:line="240" w:lineRule="auto"/>
        <w:ind w:left="0" w:right="0"/>
        <w:rPr>
          <w:szCs w:val="20"/>
        </w:rPr>
      </w:pPr>
    </w:p>
    <w:p w14:paraId="0A31D075" w14:textId="77777777" w:rsidR="00BA6CE2" w:rsidRPr="00BA6CE2" w:rsidRDefault="00BA6CE2" w:rsidP="00BA6CE2">
      <w:pPr>
        <w:spacing w:after="0" w:line="240" w:lineRule="auto"/>
        <w:ind w:left="0" w:right="0"/>
        <w:rPr>
          <w:szCs w:val="20"/>
        </w:rPr>
      </w:pPr>
    </w:p>
    <w:bookmarkEnd w:id="0"/>
    <w:p w14:paraId="76B9F95B" w14:textId="24513497" w:rsidR="00536A5A" w:rsidRPr="00536A5A" w:rsidRDefault="00536A5A" w:rsidP="00536A5A">
      <w:pPr>
        <w:spacing w:after="0" w:line="240" w:lineRule="auto"/>
        <w:ind w:left="0" w:right="0"/>
      </w:pPr>
    </w:p>
    <w:sectPr w:rsidR="00536A5A" w:rsidRPr="00536A5A" w:rsidSect="00BA6CE2">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Times New Roman Fet">
    <w:panose1 w:val="020208030705050203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4E51DCD"/>
    <w:multiLevelType w:val="hybridMultilevel"/>
    <w:tmpl w:val="0CD0D8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382798238">
    <w:abstractNumId w:val="18"/>
  </w:num>
  <w:num w:numId="2" w16cid:durableId="2057313833">
    <w:abstractNumId w:val="15"/>
  </w:num>
  <w:num w:numId="3" w16cid:durableId="644621627">
    <w:abstractNumId w:val="0"/>
  </w:num>
  <w:num w:numId="4" w16cid:durableId="83109612">
    <w:abstractNumId w:val="6"/>
  </w:num>
  <w:num w:numId="5" w16cid:durableId="1747220624">
    <w:abstractNumId w:val="16"/>
  </w:num>
  <w:num w:numId="6" w16cid:durableId="997073574">
    <w:abstractNumId w:val="2"/>
  </w:num>
  <w:num w:numId="7" w16cid:durableId="1895894638">
    <w:abstractNumId w:val="12"/>
  </w:num>
  <w:num w:numId="8" w16cid:durableId="1388215265">
    <w:abstractNumId w:val="9"/>
  </w:num>
  <w:num w:numId="9" w16cid:durableId="2129421963">
    <w:abstractNumId w:val="1"/>
  </w:num>
  <w:num w:numId="10" w16cid:durableId="1570455271">
    <w:abstractNumId w:val="1"/>
  </w:num>
  <w:num w:numId="11" w16cid:durableId="1185511428">
    <w:abstractNumId w:val="3"/>
  </w:num>
  <w:num w:numId="12" w16cid:durableId="2114855011">
    <w:abstractNumId w:val="4"/>
  </w:num>
  <w:num w:numId="13" w16cid:durableId="609973562">
    <w:abstractNumId w:val="14"/>
  </w:num>
  <w:num w:numId="14" w16cid:durableId="2080059656">
    <w:abstractNumId w:val="10"/>
  </w:num>
  <w:num w:numId="15" w16cid:durableId="37359922">
    <w:abstractNumId w:val="7"/>
  </w:num>
  <w:num w:numId="16" w16cid:durableId="630596678">
    <w:abstractNumId w:val="13"/>
  </w:num>
  <w:num w:numId="17" w16cid:durableId="512502190">
    <w:abstractNumId w:val="5"/>
  </w:num>
  <w:num w:numId="18" w16cid:durableId="1716924913">
    <w:abstractNumId w:val="11"/>
  </w:num>
  <w:num w:numId="19" w16cid:durableId="727266021">
    <w:abstractNumId w:val="17"/>
  </w:num>
  <w:num w:numId="20" w16cid:durableId="8978591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6145"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A6CE2"/>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wmf"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footer" Target="footer2.xml" Id="rId14" /><Relationship Type="http://schemas.openxmlformats.org/officeDocument/2006/relationships/webSettings" Target="webSettings.xml" Id="rId9"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_dlc_DocId xmlns="dba27119-5f51-4c06-a4fd-2a3d4b9bdf89">RS3327-1180507643-372</_dlc_DocId>
    <_dlc_DocIdUrl xmlns="dba27119-5f51-4c06-a4fd-2a3d4b9bdf89">
      <Url>https://vgregion.sharepoint.com/sites/sy-rs-systemstod-for-styrande-dokument/_layouts/15/DocIdRedir.aspx?ID=RS3327-1180507643-372</Url>
      <Description>RS3327-1180507643-372</Description>
    </_dlc_DocIdUrl>
    <TaxCatchAll xmlns="dba27119-5f51-4c06-a4fd-2a3d4b9bdf89"/>
    <ec6953a5eee3424faece5c2353cf0721 xmlns="597d7713-8a3d-4bd2-ae30-edced55b2c1b">
      <Terms xmlns="http://schemas.microsoft.com/office/infopath/2007/PartnerControls"/>
    </ec6953a5eee3424faece5c2353cf0721>
    <VGR_DokBeskrivning xmlns="597d7713-8a3d-4bd2-ae30-edced55b2c1b" xsi:nil="true"/>
    <Kategori xmlns="b0413806-f9be-46b6-b428-930a1ac0a938" xsi:nil="true"/>
    <VGR_EgenAmnesindelning xmlns="597d7713-8a3d-4bd2-ae30-edced55b2c1b" xsi:nil="true"/>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TaxKeywordTaxHTField xmlns="dba27119-5f51-4c06-a4fd-2a3d4b9bdf89">
      <Terms xmlns="http://schemas.microsoft.com/office/infopath/2007/PartnerControls"/>
    </TaxKeywordTaxHTField>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M_x00f6_testyp xmlns="b0413806-f9be-46b6-b428-930a1ac0a938" xsi:nil="true"/>
    <M_x00f6_tesdatum xmlns="b0413806-f9be-46b6-b428-930a1ac0a938" xsi:nil="true"/>
    <Projektfas xmlns="b0413806-f9be-46b6-b428-930a1ac0a938" xsi:nil="true"/>
    <Inneh_x00e5_ll xmlns="b0413806-f9be-46b6-b428-930a1ac0a938" xsi:nil="true"/>
    <SharedWithUsers xmlns="4552c23f-a756-462f-8287-3ff35245ed68">
      <UserInfo>
        <DisplayName>Mikael Svahn</DisplayName>
        <AccountId>20</AccountId>
        <AccountType/>
      </UserInfo>
      <UserInfo>
        <DisplayName>Nina Brandström</DisplayName>
        <AccountId>32</AccountId>
        <AccountType/>
      </UserInfo>
    </SharedWithUsers>
    <VGR_Sekretess xmlns="597d7713-8a3d-4bd2-ae30-edced55b2c1b">Allmän handling - Offentlig</VGR_Sekretess>
    <VGR_AtkomstRatt xmlns="597d7713-8a3d-4bd2-ae30-edced55b2c1b">0</VGR_AtkomstRatt>
    <VGR_DokStatus xmlns="597d7713-8a3d-4bd2-ae30-edced55b2c1b">Arbetsmaterial</VGR_DokStatus>
  </documentManagement>
</p:properties>
</file>

<file path=customXml/itemProps4.xml><?xml version="1.0" encoding="utf-8"?>
<ds:datastoreItem xmlns:ds="http://schemas.openxmlformats.org/officeDocument/2006/customXml" ds:itemID="{B9BCBBAA-C15A-4E1E-BB81-335C529DEA04}">
  <ds:schemaRefs>
    <ds:schemaRef ds:uri="http://schemas.microsoft.com/office/2006/metadata/properties"/>
    <ds:schemaRef ds:uri="http://schemas.microsoft.com/office/infopath/2007/PartnerControls"/>
    <ds:schemaRef ds:uri="95eec3e8-8c51-412a-a35f-8702dc640d3f"/>
    <ds:schemaRef ds:uri="597d7713-8a3d-4bd2-ae30-edced55b2c1b"/>
    <ds:schemaRef ds:uri="3f0875cd-62ae-4aee-a214-da3e9ecc9dde"/>
    <ds:schemaRef ds:uri="dba27119-5f51-4c06-a4fd-2a3d4b9bdf89"/>
    <ds:schemaRef ds:uri="b0413806-f9be-46b6-b428-930a1ac0a938"/>
    <ds:schemaRef ds:uri="4552c23f-a756-462f-8287-3ff35245ed68"/>
  </ds:schemaRefs>
</ds:datastoreItem>
</file>

<file path=docProps/app.xml><?xml version="1.0" encoding="utf-8"?>
<Properties xmlns="http://schemas.openxmlformats.org/officeDocument/2006/extended-properties" xmlns:vt="http://schemas.openxmlformats.org/officeDocument/2006/docPropsVTypes">
  <Template>Dok_med_omslag_sd_red</Template>
  <TotalTime>0</TotalTime>
  <Pages>4</Pages>
  <Words>252</Words>
  <Characters>1341</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1590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Inkommen vårdbegäran där patient redan står sedan tidigare på väntelista</dc:title>
  <dc:subject/>
  <dc:creator>patrik.jens.johansson@vgregion.se</dc:creator>
  <keywords/>
  <lastModifiedBy>TK.SpStyMigProd</lastModifiedBy>
  <revision>2</revision>
  <lastPrinted>2016-03-31T10:56:00.0000000Z</lastPrinted>
  <dcterms:created xsi:type="dcterms:W3CDTF">2022-05-12T03:45:00.0000000Z</dcterms:created>
  <dcterms:modified xsi:type="dcterms:W3CDTF">2022-05-12T03:45:00.0000000Z</dcterms:modified>
</coreProperties>
</file>