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B22F3" w14:textId="77777777" w:rsidR="001F43C5" w:rsidRDefault="001F43C5" w:rsidP="00F35B05">
      <w:pPr>
        <w:pStyle w:val="Rubrik2"/>
        <w:sectPr w:rsidR="001F43C5" w:rsidSect="001F43C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763415C" w14:textId="77777777" w:rsidR="001F43C5" w:rsidRPr="001F43C5" w:rsidRDefault="001F43C5" w:rsidP="001F43C5">
      <w:pPr>
        <w:spacing w:after="0" w:line="240" w:lineRule="auto"/>
        <w:ind w:left="0" w:right="0"/>
        <w:rPr>
          <w:szCs w:val="20"/>
        </w:rPr>
      </w:pPr>
    </w:p>
    <w:p w14:paraId="75CF33F8" w14:textId="77777777" w:rsidR="001F43C5" w:rsidRPr="001F43C5" w:rsidRDefault="001F43C5" w:rsidP="001F43C5">
      <w:pPr>
        <w:spacing w:after="0" w:line="240" w:lineRule="auto"/>
        <w:ind w:left="0" w:right="0"/>
        <w:rPr>
          <w:szCs w:val="20"/>
        </w:rPr>
      </w:pPr>
    </w:p>
    <w:p w14:paraId="2909B139" w14:textId="77777777" w:rsidR="001F43C5" w:rsidRPr="001F43C5" w:rsidRDefault="001F43C5" w:rsidP="001F43C5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1F43C5">
        <w:rPr>
          <w:szCs w:val="20"/>
        </w:rPr>
        <w:tab/>
      </w:r>
    </w:p>
    <w:p w14:paraId="73E0A28F" w14:textId="375F35DD" w:rsidR="001F43C5" w:rsidRPr="001F43C5" w:rsidRDefault="001F43C5" w:rsidP="001F43C5">
      <w:pPr>
        <w:spacing w:after="0" w:line="240" w:lineRule="auto"/>
        <w:ind w:left="0" w:right="0"/>
        <w:rPr>
          <w:szCs w:val="20"/>
        </w:rPr>
      </w:pPr>
      <w:r w:rsidRPr="001F43C5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3F7CF" wp14:editId="75757D92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268A87" w14:textId="77777777" w:rsidR="001F43C5" w:rsidRPr="003D37FD" w:rsidRDefault="001F43C5" w:rsidP="001F43C5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21624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563F7C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7268A87" w14:textId="77777777" w:rsidR="001F43C5" w:rsidRPr="003D37FD" w:rsidRDefault="001F43C5" w:rsidP="001F43C5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21624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1F43C5" w:rsidRPr="001F43C5" w14:paraId="40C595D0" w14:textId="77777777" w:rsidTr="00005D55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BC93366" w14:textId="5362BFD6" w:rsidR="001F43C5" w:rsidRPr="001F43C5" w:rsidRDefault="009E2785" w:rsidP="001F43C5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Beordran av övertid</w:t>
            </w:r>
            <w:r w:rsidR="001F43C5" w:rsidRPr="001F43C5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 xml:space="preserve"> – ögonkliniken</w:t>
            </w:r>
          </w:p>
        </w:tc>
      </w:tr>
    </w:tbl>
    <w:p w14:paraId="77112A85" w14:textId="77777777" w:rsidR="001F43C5" w:rsidRPr="001F43C5" w:rsidRDefault="001F43C5" w:rsidP="001F43C5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689927FA" w14:textId="77777777" w:rsidR="001F43C5" w:rsidRPr="001F43C5" w:rsidRDefault="001F43C5" w:rsidP="001F43C5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1F43C5">
        <w:rPr>
          <w:rFonts w:ascii="Arial" w:hAnsi="Arial" w:cs="Arial"/>
          <w:b/>
          <w:bCs/>
          <w:iCs/>
          <w:sz w:val="26"/>
          <w:szCs w:val="28"/>
        </w:rPr>
        <w:t>Sammanfattning/syfte</w:t>
      </w:r>
    </w:p>
    <w:p w14:paraId="569F7ECE" w14:textId="0F3B9FD5" w:rsidR="001F43C5" w:rsidRPr="001F43C5" w:rsidRDefault="001F43C5" w:rsidP="001F43C5">
      <w:pPr>
        <w:spacing w:after="0" w:line="240" w:lineRule="auto"/>
        <w:ind w:left="0" w:right="0"/>
        <w:rPr>
          <w:rFonts w:ascii="Arial" w:hAnsi="Arial" w:cs="Arial"/>
          <w:sz w:val="26"/>
          <w:szCs w:val="26"/>
        </w:rPr>
      </w:pPr>
      <w:r w:rsidRPr="001F43C5">
        <w:rPr>
          <w:rFonts w:ascii="Arial" w:hAnsi="Arial" w:cs="Arial"/>
          <w:sz w:val="26"/>
          <w:szCs w:val="26"/>
        </w:rPr>
        <w:t>Om särskild händelse inträffar, som gäller patientarbete, och som kräver att personal stannar kvar efter arbetstid gäller nedanstående i</w:t>
      </w:r>
      <w:r w:rsidR="009E2785">
        <w:rPr>
          <w:rFonts w:ascii="Arial" w:hAnsi="Arial" w:cs="Arial"/>
          <w:sz w:val="26"/>
          <w:szCs w:val="26"/>
        </w:rPr>
        <w:t xml:space="preserve"> de</w:t>
      </w:r>
      <w:r w:rsidRPr="001F43C5">
        <w:rPr>
          <w:rFonts w:ascii="Arial" w:hAnsi="Arial" w:cs="Arial"/>
          <w:sz w:val="26"/>
          <w:szCs w:val="26"/>
        </w:rPr>
        <w:t xml:space="preserve"> fall chef inte finns tillgänglig.</w:t>
      </w:r>
    </w:p>
    <w:p w14:paraId="02B6D66C" w14:textId="78F22068" w:rsidR="001F43C5" w:rsidRPr="001F43C5" w:rsidRDefault="001F43C5" w:rsidP="001F43C5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</w:p>
    <w:p w14:paraId="3B4C982B" w14:textId="77777777" w:rsidR="001F43C5" w:rsidRPr="001F43C5" w:rsidRDefault="001F43C5" w:rsidP="001F43C5">
      <w:pPr>
        <w:spacing w:after="0" w:line="240" w:lineRule="auto"/>
        <w:ind w:left="0" w:right="0"/>
        <w:rPr>
          <w:rFonts w:ascii="Arial" w:hAnsi="Arial" w:cs="Arial"/>
          <w:sz w:val="26"/>
          <w:szCs w:val="26"/>
        </w:rPr>
      </w:pPr>
    </w:p>
    <w:p w14:paraId="0476868A" w14:textId="4BF58B78" w:rsidR="001F43C5" w:rsidRPr="001F43C5" w:rsidRDefault="009E2785" w:rsidP="001F43C5">
      <w:pPr>
        <w:spacing w:after="0" w:line="240" w:lineRule="auto"/>
        <w:ind w:left="0" w:right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Teamledare och i andra hand sektionsledare</w:t>
      </w:r>
      <w:r w:rsidR="001F43C5" w:rsidRPr="001F43C5">
        <w:rPr>
          <w:rFonts w:ascii="Arial" w:hAnsi="Arial" w:cs="Arial"/>
          <w:sz w:val="26"/>
          <w:szCs w:val="26"/>
        </w:rPr>
        <w:t xml:space="preserve"> tar, tillsammans med bakjouren, ansvar att efterhöra med någon ur den personalkategori som krävs för uppdraget, om möjlighet finns att stanna kvar och slutföra arbetet.</w:t>
      </w:r>
    </w:p>
    <w:p w14:paraId="5214093D" w14:textId="77777777" w:rsidR="001F43C5" w:rsidRPr="001F43C5" w:rsidRDefault="001F43C5" w:rsidP="001F43C5">
      <w:pPr>
        <w:spacing w:after="0" w:line="240" w:lineRule="auto"/>
        <w:ind w:left="0" w:right="0"/>
        <w:rPr>
          <w:rFonts w:ascii="Arial" w:hAnsi="Arial" w:cs="Arial"/>
          <w:sz w:val="26"/>
          <w:szCs w:val="26"/>
        </w:rPr>
      </w:pPr>
      <w:r w:rsidRPr="001F43C5">
        <w:rPr>
          <w:rFonts w:ascii="Arial" w:hAnsi="Arial" w:cs="Arial"/>
          <w:sz w:val="26"/>
          <w:szCs w:val="26"/>
        </w:rPr>
        <w:t>Om ingen har möjlighet att stanna kvar, har hen rätt att beordra.</w:t>
      </w:r>
    </w:p>
    <w:p w14:paraId="65B35056" w14:textId="77777777" w:rsidR="001F43C5" w:rsidRPr="001F43C5" w:rsidRDefault="001F43C5" w:rsidP="001F43C5">
      <w:pPr>
        <w:spacing w:after="0" w:line="240" w:lineRule="auto"/>
        <w:ind w:left="0" w:right="0"/>
        <w:rPr>
          <w:rFonts w:ascii="Arial" w:hAnsi="Arial" w:cs="Arial"/>
          <w:sz w:val="26"/>
          <w:szCs w:val="26"/>
        </w:rPr>
      </w:pPr>
    </w:p>
    <w:p w14:paraId="3200C86A" w14:textId="5E0CB91F" w:rsidR="001F43C5" w:rsidRPr="001F43C5" w:rsidRDefault="001F43C5" w:rsidP="001F43C5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</w:p>
    <w:p w14:paraId="0A9F815B" w14:textId="0F8F87DE" w:rsidR="001F43C5" w:rsidRPr="001F43C5" w:rsidRDefault="009E2785" w:rsidP="001F43C5">
      <w:pPr>
        <w:spacing w:after="0" w:line="240" w:lineRule="auto"/>
        <w:ind w:left="0" w:right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Under jourtid tar bakjour beslut om eventuell </w:t>
      </w:r>
      <w:proofErr w:type="spellStart"/>
      <w:r>
        <w:rPr>
          <w:rFonts w:ascii="Arial" w:hAnsi="Arial" w:cs="Arial"/>
          <w:sz w:val="26"/>
          <w:szCs w:val="26"/>
        </w:rPr>
        <w:t>beordran</w:t>
      </w:r>
      <w:proofErr w:type="spellEnd"/>
      <w:r>
        <w:rPr>
          <w:rFonts w:ascii="Arial" w:hAnsi="Arial" w:cs="Arial"/>
          <w:sz w:val="26"/>
          <w:szCs w:val="26"/>
        </w:rPr>
        <w:t xml:space="preserve"> av övertid.</w:t>
      </w:r>
    </w:p>
    <w:p w14:paraId="24322EBE" w14:textId="77777777" w:rsidR="001F43C5" w:rsidRPr="001F43C5" w:rsidRDefault="001F43C5" w:rsidP="001F43C5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</w:rPr>
      </w:pPr>
      <w:r w:rsidRPr="001F43C5">
        <w:rPr>
          <w:rFonts w:ascii="Arial" w:hAnsi="Arial" w:cs="Arial"/>
          <w:b/>
          <w:bCs/>
          <w:iCs/>
          <w:szCs w:val="28"/>
        </w:rPr>
        <w:br/>
      </w:r>
      <w:r w:rsidRPr="001F43C5">
        <w:rPr>
          <w:rFonts w:ascii="Arial" w:hAnsi="Arial" w:cs="Arial"/>
        </w:rPr>
        <w:br/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1F43C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F1DAF" w14:textId="77777777" w:rsidR="00EC097D" w:rsidRDefault="00EC097D">
      <w:r>
        <w:separator/>
      </w:r>
    </w:p>
  </w:endnote>
  <w:endnote w:type="continuationSeparator" w:id="0">
    <w:p w14:paraId="531AB207" w14:textId="77777777" w:rsidR="00EC097D" w:rsidRDefault="00EC097D">
      <w:r>
        <w:continuationSeparator/>
      </w:r>
    </w:p>
  </w:endnote>
  <w:endnote w:type="continuationNotice" w:id="1">
    <w:p w14:paraId="4197DDB0" w14:textId="77777777" w:rsidR="00EC097D" w:rsidRDefault="00EC09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D0699" w14:textId="77777777" w:rsidR="00EC097D" w:rsidRDefault="00EC097D"/>
  </w:footnote>
  <w:footnote w:type="continuationSeparator" w:id="0">
    <w:p w14:paraId="450B2830" w14:textId="77777777" w:rsidR="00EC097D" w:rsidRDefault="00EC097D">
      <w:r>
        <w:continuationSeparator/>
      </w:r>
    </w:p>
  </w:footnote>
  <w:footnote w:type="continuationNotice" w:id="1">
    <w:p w14:paraId="340FAAB1" w14:textId="77777777" w:rsidR="00EC097D" w:rsidRDefault="00EC097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17788751">
    <w:abstractNumId w:val="17"/>
  </w:num>
  <w:num w:numId="2" w16cid:durableId="270018325">
    <w:abstractNumId w:val="14"/>
  </w:num>
  <w:num w:numId="3" w16cid:durableId="830951421">
    <w:abstractNumId w:val="0"/>
  </w:num>
  <w:num w:numId="4" w16cid:durableId="184296918">
    <w:abstractNumId w:val="6"/>
  </w:num>
  <w:num w:numId="5" w16cid:durableId="1129477084">
    <w:abstractNumId w:val="15"/>
  </w:num>
  <w:num w:numId="6" w16cid:durableId="130875982">
    <w:abstractNumId w:val="2"/>
  </w:num>
  <w:num w:numId="7" w16cid:durableId="486939973">
    <w:abstractNumId w:val="11"/>
  </w:num>
  <w:num w:numId="8" w16cid:durableId="415639806">
    <w:abstractNumId w:val="8"/>
  </w:num>
  <w:num w:numId="9" w16cid:durableId="404955740">
    <w:abstractNumId w:val="1"/>
  </w:num>
  <w:num w:numId="10" w16cid:durableId="1464737549">
    <w:abstractNumId w:val="1"/>
  </w:num>
  <w:num w:numId="11" w16cid:durableId="920989760">
    <w:abstractNumId w:val="3"/>
  </w:num>
  <w:num w:numId="12" w16cid:durableId="456721998">
    <w:abstractNumId w:val="4"/>
  </w:num>
  <w:num w:numId="13" w16cid:durableId="342435349">
    <w:abstractNumId w:val="13"/>
  </w:num>
  <w:num w:numId="14" w16cid:durableId="2089618004">
    <w:abstractNumId w:val="9"/>
  </w:num>
  <w:num w:numId="15" w16cid:durableId="1935094606">
    <w:abstractNumId w:val="7"/>
  </w:num>
  <w:num w:numId="16" w16cid:durableId="804741755">
    <w:abstractNumId w:val="12"/>
  </w:num>
  <w:num w:numId="17" w16cid:durableId="1438870930">
    <w:abstractNumId w:val="5"/>
  </w:num>
  <w:num w:numId="18" w16cid:durableId="489297872">
    <w:abstractNumId w:val="10"/>
  </w:num>
  <w:num w:numId="19" w16cid:durableId="10006246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3780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13F0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F43C5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73BD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36F4"/>
    <w:rsid w:val="0065595B"/>
    <w:rsid w:val="00660269"/>
    <w:rsid w:val="00665F89"/>
    <w:rsid w:val="00673C92"/>
    <w:rsid w:val="006753EC"/>
    <w:rsid w:val="006A2789"/>
    <w:rsid w:val="006A4978"/>
    <w:rsid w:val="006A5376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1DD6"/>
    <w:rsid w:val="009E2785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1F80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6C19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DD"/>
    <w:rsid w:val="00D37E7F"/>
    <w:rsid w:val="00D47AD7"/>
    <w:rsid w:val="00D51529"/>
    <w:rsid w:val="00D85218"/>
    <w:rsid w:val="00D915B1"/>
    <w:rsid w:val="00DA299D"/>
    <w:rsid w:val="00DA65C4"/>
    <w:rsid w:val="00DC39FA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97D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1</Pages>
  <Words>83</Words>
  <Characters>509</Characters>
  <Application>Microsoft Office Word</Application>
  <DocSecurity>0</DocSecurity>
  <Lines>56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575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Beordran av övertid</dc:title>
  <dc:subject/>
  <dc:creator>patrik.jens.johansson@vgregion.se</dc:creator>
  <keywords/>
  <lastModifiedBy>Pernilla Edvinsson</lastModifiedBy>
  <revision>3</revision>
  <lastPrinted>2016-03-31T10:56:00.0000000Z</lastPrinted>
  <dcterms:created xsi:type="dcterms:W3CDTF">2026-06-01T12:04:00.0000000Z</dcterms:created>
  <dcterms:modified xsi:type="dcterms:W3CDTF">2026-06-03T08:34:00.0000000Z</dcterms:modified>
</coreProperties>
</file>