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11BD" w14:textId="77777777" w:rsidR="00114BC8" w:rsidRDefault="00114BC8" w:rsidP="00F35B05">
      <w:pPr>
        <w:pStyle w:val="Rubrik2"/>
        <w:sectPr w:rsidR="00114BC8" w:rsidSect="00114BC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DF9691" w14:textId="77777777" w:rsidR="00114BC8" w:rsidRPr="00114BC8" w:rsidRDefault="00114BC8" w:rsidP="00114BC8">
      <w:pPr>
        <w:spacing w:after="0" w:line="240" w:lineRule="auto"/>
        <w:ind w:left="0" w:right="0"/>
        <w:rPr>
          <w:szCs w:val="20"/>
        </w:rPr>
      </w:pPr>
    </w:p>
    <w:p w14:paraId="4CA0397A" w14:textId="77777777" w:rsidR="00114BC8" w:rsidRPr="00114BC8" w:rsidRDefault="00114BC8" w:rsidP="00114BC8">
      <w:pPr>
        <w:spacing w:after="0" w:line="240" w:lineRule="auto"/>
        <w:ind w:left="0" w:right="0"/>
        <w:rPr>
          <w:szCs w:val="20"/>
        </w:rPr>
      </w:pPr>
    </w:p>
    <w:p w14:paraId="39C9E073" w14:textId="77777777" w:rsidR="00114BC8" w:rsidRPr="00114BC8" w:rsidRDefault="00114BC8" w:rsidP="00114BC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14BC8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14BC8" w:rsidRPr="00114BC8" w14:paraId="77DA0B81" w14:textId="77777777" w:rsidTr="00BC2ED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B48188" w14:textId="2BC7F5DC" w:rsidR="00114BC8" w:rsidRPr="00114BC8" w:rsidRDefault="00114BC8" w:rsidP="00114BC8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114BC8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0CAA1F" wp14:editId="18A9239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75015" w14:textId="77777777" w:rsidR="00114BC8" w:rsidRPr="003D37FD" w:rsidRDefault="00114BC8" w:rsidP="00114BC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41490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0CAA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7E75015" w14:textId="77777777" w:rsidR="00114BC8" w:rsidRPr="003D37FD" w:rsidRDefault="00114BC8" w:rsidP="00114BC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41490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114BC8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Herpesinfektion hos personal</w:t>
            </w:r>
          </w:p>
        </w:tc>
      </w:tr>
    </w:tbl>
    <w:p w14:paraId="02F8508C" w14:textId="77777777" w:rsidR="00114BC8" w:rsidRPr="00114BC8" w:rsidRDefault="00114BC8" w:rsidP="00114BC8">
      <w:pPr>
        <w:spacing w:after="0" w:line="240" w:lineRule="auto"/>
        <w:ind w:left="0" w:right="0"/>
        <w:rPr>
          <w:szCs w:val="20"/>
        </w:rPr>
      </w:pPr>
    </w:p>
    <w:p w14:paraId="0B36C7EE" w14:textId="77777777" w:rsidR="00114BC8" w:rsidRPr="00114BC8" w:rsidRDefault="00114BC8" w:rsidP="00114BC8">
      <w:pPr>
        <w:spacing w:after="0" w:line="240" w:lineRule="auto"/>
        <w:ind w:left="0" w:right="0"/>
      </w:pPr>
    </w:p>
    <w:p w14:paraId="564F4024" w14:textId="094E1562" w:rsidR="00EB5D3F" w:rsidRPr="00114BC8" w:rsidRDefault="00114BC8" w:rsidP="00114BC8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114BC8">
        <w:rPr>
          <w:rFonts w:ascii="Arial" w:hAnsi="Arial" w:cs="Arial"/>
          <w:b/>
          <w:sz w:val="26"/>
          <w:szCs w:val="26"/>
        </w:rPr>
        <w:t>Enligt vårdhygien och vårdhandboken gäller följande vid Herpesinfektion (munsår):</w:t>
      </w:r>
    </w:p>
    <w:p w14:paraId="61B48565" w14:textId="77777777" w:rsidR="00114BC8" w:rsidRPr="00114BC8" w:rsidRDefault="00114BC8" w:rsidP="00114BC8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656E5984" w14:textId="3712A6E0" w:rsidR="00114BC8" w:rsidRDefault="00EB5D3F" w:rsidP="00114BC8">
      <w:pPr>
        <w:numPr>
          <w:ilvl w:val="0"/>
          <w:numId w:val="20"/>
        </w:numPr>
        <w:spacing w:after="0" w:line="240" w:lineRule="auto"/>
        <w:ind w:right="0"/>
      </w:pPr>
      <w:r>
        <w:t>Vid misstanke om infektion – ta alltid kontakt med närmaste chef</w:t>
      </w:r>
      <w:r w:rsidR="004460D9">
        <w:t>, som gör en individuell bedömning av vilka arbetsuppgifter som kan utföras.</w:t>
      </w:r>
      <w:r w:rsidR="00114BC8" w:rsidRPr="00114BC8">
        <w:t xml:space="preserve"> </w:t>
      </w:r>
      <w:r w:rsidR="004460D9">
        <w:br/>
      </w:r>
    </w:p>
    <w:p w14:paraId="556D1763" w14:textId="68073357" w:rsidR="00114BC8" w:rsidRPr="00114BC8" w:rsidRDefault="00EB5D3F" w:rsidP="00EB5D3F">
      <w:pPr>
        <w:numPr>
          <w:ilvl w:val="0"/>
          <w:numId w:val="20"/>
        </w:numPr>
        <w:spacing w:after="0" w:line="240" w:lineRule="auto"/>
        <w:ind w:right="0"/>
      </w:pPr>
      <w:r>
        <w:t>Personal som har blåsor som vätskar sig</w:t>
      </w:r>
      <w:r w:rsidR="004460D9">
        <w:t xml:space="preserve"> ska inte arbeta</w:t>
      </w:r>
      <w:r w:rsidR="00810196">
        <w:t xml:space="preserve"> på operation/injektionssal. Munsårsplåster räcker inte.</w:t>
      </w:r>
      <w:r w:rsidR="00810196">
        <w:br/>
      </w:r>
    </w:p>
    <w:p w14:paraId="6CB9D4C3" w14:textId="30242717" w:rsidR="001E7152" w:rsidRDefault="00810196" w:rsidP="00114BC8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>
        <w:t xml:space="preserve">Arbete </w:t>
      </w:r>
      <w:r w:rsidR="00591A20">
        <w:t>på operation/injektionssal kan återupptas när blåsorna har torkat och det bildats en skorpa.</w:t>
      </w:r>
      <w:r w:rsidR="001E7152">
        <w:br/>
      </w:r>
    </w:p>
    <w:p w14:paraId="55270329" w14:textId="177FA983" w:rsidR="00114BC8" w:rsidRPr="00114BC8" w:rsidRDefault="001E7152" w:rsidP="00114BC8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>
        <w:t>Personal som har allmänsymtom i form av feber, sjukdomskänsla och utbredda blåsbildningar bör sjukskrivas.</w:t>
      </w:r>
      <w:r w:rsidR="00591A20">
        <w:br/>
      </w:r>
    </w:p>
    <w:p w14:paraId="2A19EDC5" w14:textId="45BEE16B" w:rsidR="00114BC8" w:rsidRPr="00114BC8" w:rsidRDefault="00114BC8" w:rsidP="00114BC8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114BC8">
        <w:t xml:space="preserve">Personal med färska herpesblåsor på händer, armar eller i ansiktet ska inte delta i vård av nyfödda eller av barn med ökad infektionskänslighet. De ska heller inte utsätta vuxna med utbredda hudskador, till exempel brännskador, eksem och/eller ökad infektionskänslighet. I dessa situationer bör personal inte utföra arbetsuppgifter som innebär direkt patientkontakt. </w:t>
      </w:r>
      <w:r w:rsidR="00B34726">
        <w:br/>
      </w:r>
    </w:p>
    <w:p w14:paraId="2BB59543" w14:textId="5B4EA357" w:rsidR="00114BC8" w:rsidRPr="00114BC8" w:rsidRDefault="00114BC8" w:rsidP="0097281A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114BC8">
        <w:t>Vid täta återkommande infektionsepisoder kan antiviral behandling</w:t>
      </w:r>
      <w:r w:rsidR="00B34726">
        <w:t xml:space="preserve">, </w:t>
      </w:r>
      <w:r w:rsidRPr="00114BC8">
        <w:t>som påbörjas vid första symtom, förkorta och lindra sjukdomsförloppet.</w:t>
      </w:r>
    </w:p>
    <w:p w14:paraId="702BE69B" w14:textId="77777777" w:rsidR="00114BC8" w:rsidRPr="00114BC8" w:rsidRDefault="00114BC8" w:rsidP="00114BC8">
      <w:pPr>
        <w:spacing w:after="0" w:line="240" w:lineRule="auto"/>
        <w:ind w:left="0" w:right="0"/>
      </w:pPr>
    </w:p>
    <w:p w14:paraId="5F3ABC25" w14:textId="77777777" w:rsidR="00114BC8" w:rsidRPr="00114BC8" w:rsidRDefault="00114BC8" w:rsidP="00114BC8">
      <w:pPr>
        <w:spacing w:after="0" w:line="240" w:lineRule="auto"/>
        <w:ind w:left="0" w:right="0"/>
      </w:pPr>
    </w:p>
    <w:p w14:paraId="6B50D0BF" w14:textId="77777777" w:rsidR="00114BC8" w:rsidRPr="00114BC8" w:rsidRDefault="00114BC8" w:rsidP="00114BC8">
      <w:pPr>
        <w:spacing w:after="0" w:line="240" w:lineRule="auto"/>
        <w:ind w:left="0" w:right="0"/>
      </w:pPr>
    </w:p>
    <w:p w14:paraId="16653284" w14:textId="77777777" w:rsidR="00114BC8" w:rsidRPr="00114BC8" w:rsidRDefault="00114BC8" w:rsidP="00114BC8">
      <w:pPr>
        <w:spacing w:after="0" w:line="240" w:lineRule="auto"/>
        <w:ind w:left="0" w:right="0"/>
      </w:pPr>
    </w:p>
    <w:p w14:paraId="434FA0A2" w14:textId="77777777" w:rsidR="00114BC8" w:rsidRPr="00114BC8" w:rsidRDefault="00114BC8" w:rsidP="00114BC8">
      <w:pPr>
        <w:spacing w:after="0" w:line="240" w:lineRule="auto"/>
        <w:ind w:left="0" w:right="0"/>
      </w:pPr>
    </w:p>
    <w:p w14:paraId="60D246E8" w14:textId="77777777" w:rsidR="00114BC8" w:rsidRPr="00114BC8" w:rsidRDefault="00114BC8" w:rsidP="00114BC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14BC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F0166A"/>
    <w:multiLevelType w:val="hybridMultilevel"/>
    <w:tmpl w:val="352A1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4316368">
    <w:abstractNumId w:val="18"/>
  </w:num>
  <w:num w:numId="2" w16cid:durableId="668169224">
    <w:abstractNumId w:val="14"/>
  </w:num>
  <w:num w:numId="3" w16cid:durableId="1112356382">
    <w:abstractNumId w:val="0"/>
  </w:num>
  <w:num w:numId="4" w16cid:durableId="1665548933">
    <w:abstractNumId w:val="6"/>
  </w:num>
  <w:num w:numId="5" w16cid:durableId="1608731347">
    <w:abstractNumId w:val="16"/>
  </w:num>
  <w:num w:numId="6" w16cid:durableId="1360928826">
    <w:abstractNumId w:val="2"/>
  </w:num>
  <w:num w:numId="7" w16cid:durableId="458649103">
    <w:abstractNumId w:val="11"/>
  </w:num>
  <w:num w:numId="8" w16cid:durableId="2100708946">
    <w:abstractNumId w:val="8"/>
  </w:num>
  <w:num w:numId="9" w16cid:durableId="1311860442">
    <w:abstractNumId w:val="1"/>
  </w:num>
  <w:num w:numId="10" w16cid:durableId="1169247417">
    <w:abstractNumId w:val="1"/>
  </w:num>
  <w:num w:numId="11" w16cid:durableId="605697919">
    <w:abstractNumId w:val="3"/>
  </w:num>
  <w:num w:numId="12" w16cid:durableId="222254925">
    <w:abstractNumId w:val="4"/>
  </w:num>
  <w:num w:numId="13" w16cid:durableId="862060798">
    <w:abstractNumId w:val="13"/>
  </w:num>
  <w:num w:numId="14" w16cid:durableId="738862785">
    <w:abstractNumId w:val="9"/>
  </w:num>
  <w:num w:numId="15" w16cid:durableId="1721512178">
    <w:abstractNumId w:val="7"/>
  </w:num>
  <w:num w:numId="16" w16cid:durableId="330261613">
    <w:abstractNumId w:val="12"/>
  </w:num>
  <w:num w:numId="17" w16cid:durableId="1747222285">
    <w:abstractNumId w:val="5"/>
  </w:num>
  <w:num w:numId="18" w16cid:durableId="814949340">
    <w:abstractNumId w:val="10"/>
  </w:num>
  <w:num w:numId="19" w16cid:durableId="1428228898">
    <w:abstractNumId w:val="17"/>
  </w:num>
  <w:num w:numId="20" w16cid:durableId="9368383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BC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15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155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0D9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A2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19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81A"/>
    <w:rsid w:val="0097285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4726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A5B"/>
    <w:rsid w:val="00BC44CD"/>
    <w:rsid w:val="00BC48A6"/>
    <w:rsid w:val="00BE7978"/>
    <w:rsid w:val="00BF4D3E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D3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143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Herpesinfektion hos personal</dc:title>
  <dc:subject/>
  <dc:creator>patrik.jens.johansson@vgregion.se</dc:creator>
  <keywords/>
  <lastModifiedBy>Pernilla Edvinsson</lastModifiedBy>
  <revision>11</revision>
  <lastPrinted>2016-03-31T10:56:00.0000000Z</lastPrinted>
  <dcterms:created xsi:type="dcterms:W3CDTF">2022-05-12T03:45:00.0000000Z</dcterms:created>
  <dcterms:modified xsi:type="dcterms:W3CDTF">2026-02-09T14:43:00.0000000Z</dcterms:modified>
</coreProperties>
</file>