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87834" w14:textId="77777777" w:rsidR="00125B97" w:rsidRDefault="00125B97" w:rsidP="00F35B05">
      <w:pPr>
        <w:pStyle w:val="Rubrik2"/>
        <w:sectPr w:rsidR="00125B97" w:rsidSect="00125B9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616A90" w14:textId="77777777" w:rsidR="00125B97" w:rsidRPr="00125B97" w:rsidRDefault="00125B97" w:rsidP="00125B97">
      <w:pPr>
        <w:spacing w:after="0" w:line="240" w:lineRule="auto"/>
        <w:ind w:left="0" w:right="0"/>
        <w:rPr>
          <w:szCs w:val="20"/>
        </w:rPr>
      </w:pPr>
    </w:p>
    <w:p w14:paraId="4F4200C9" w14:textId="77777777" w:rsidR="00125B97" w:rsidRPr="00125B97" w:rsidRDefault="00125B97" w:rsidP="00125B97">
      <w:pPr>
        <w:spacing w:after="0" w:line="240" w:lineRule="auto"/>
        <w:ind w:left="0" w:right="0"/>
        <w:rPr>
          <w:szCs w:val="20"/>
        </w:rPr>
      </w:pPr>
    </w:p>
    <w:p w14:paraId="3224FD21" w14:textId="77777777" w:rsidR="00125B97" w:rsidRPr="00125B97" w:rsidRDefault="00125B97" w:rsidP="00125B9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25B97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25B97" w:rsidRPr="00125B97" w14:paraId="0667F161" w14:textId="77777777" w:rsidTr="008308E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00FBA39" w14:textId="736E1EC6" w:rsidR="00125B97" w:rsidRPr="00125B97" w:rsidRDefault="00125B97" w:rsidP="00125B97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125B97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949D95" wp14:editId="2D2F368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6E5B4F" w14:textId="77777777" w:rsidR="00125B97" w:rsidRPr="003D37FD" w:rsidRDefault="00125B97" w:rsidP="00125B9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40403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E949D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66E5B4F" w14:textId="77777777" w:rsidR="00125B97" w:rsidRPr="003D37FD" w:rsidRDefault="00125B97" w:rsidP="00125B9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40403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Pr="00125B97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Glaukom, </w:t>
            </w:r>
            <w:r w:rsidR="00B24365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remisser misstänkt</w:t>
            </w:r>
            <w:r w:rsidR="008B4F39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 glaukom </w:t>
            </w:r>
            <w:r w:rsidRPr="00125B97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kombimottagning sjuksköterska</w:t>
            </w:r>
            <w:bookmarkEnd w:id="3"/>
            <w:r w:rsidR="0047581E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, </w:t>
            </w:r>
            <w:r w:rsidR="008B4F39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opt</w:t>
            </w:r>
            <w:r w:rsidR="0047581E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iker</w:t>
            </w:r>
            <w:r w:rsidR="008B4F39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/</w:t>
            </w:r>
            <w:r w:rsidRPr="00125B97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läkare</w:t>
            </w:r>
          </w:p>
        </w:tc>
      </w:tr>
    </w:tbl>
    <w:p w14:paraId="5CA3D374" w14:textId="77777777" w:rsidR="00125B97" w:rsidRPr="00125B97" w:rsidRDefault="00125B97" w:rsidP="00125B97">
      <w:pPr>
        <w:spacing w:after="0" w:line="240" w:lineRule="auto"/>
        <w:ind w:left="0" w:right="0"/>
        <w:rPr>
          <w:b/>
          <w:sz w:val="28"/>
          <w:szCs w:val="20"/>
        </w:rPr>
      </w:pPr>
    </w:p>
    <w:p w14:paraId="4D69D55C" w14:textId="4DD38904" w:rsidR="00E75686" w:rsidRDefault="00125B97" w:rsidP="00E75686">
      <w:pPr>
        <w:spacing w:after="0" w:line="240" w:lineRule="auto"/>
        <w:ind w:left="0" w:right="0"/>
        <w:rPr>
          <w:szCs w:val="20"/>
        </w:rPr>
      </w:pPr>
      <w:r w:rsidRPr="00125B97">
        <w:rPr>
          <w:rFonts w:ascii="Arial" w:hAnsi="Arial" w:cs="Arial"/>
          <w:b/>
          <w:sz w:val="26"/>
          <w:szCs w:val="26"/>
        </w:rPr>
        <w:t>Reviderat i denna version</w:t>
      </w:r>
      <w:r w:rsidRPr="00125B97">
        <w:rPr>
          <w:rFonts w:ascii="Arial" w:hAnsi="Arial" w:cs="Arial"/>
          <w:b/>
          <w:sz w:val="26"/>
          <w:szCs w:val="26"/>
        </w:rPr>
        <w:br/>
      </w:r>
      <w:r w:rsidR="000B36AA">
        <w:rPr>
          <w:bCs/>
        </w:rPr>
        <w:t xml:space="preserve">Revidering av rutinens rubrik </w:t>
      </w:r>
      <w:r w:rsidR="00A83E4F">
        <w:rPr>
          <w:bCs/>
        </w:rPr>
        <w:t>samt</w:t>
      </w:r>
      <w:r w:rsidR="000B36AA">
        <w:rPr>
          <w:bCs/>
        </w:rPr>
        <w:t xml:space="preserve"> t</w:t>
      </w:r>
      <w:r w:rsidR="00CD6CCE">
        <w:rPr>
          <w:bCs/>
        </w:rPr>
        <w:t xml:space="preserve">illägg av text under rubrik </w:t>
      </w:r>
      <w:r w:rsidR="00C40ECA">
        <w:rPr>
          <w:bCs/>
        </w:rPr>
        <w:t>”</w:t>
      </w:r>
      <w:r w:rsidR="00CD6CCE">
        <w:rPr>
          <w:bCs/>
        </w:rPr>
        <w:t>Egen journalanteckning skrivs på sökorden</w:t>
      </w:r>
      <w:r w:rsidR="00C40ECA">
        <w:rPr>
          <w:bCs/>
        </w:rPr>
        <w:t>”</w:t>
      </w:r>
      <w:r w:rsidR="00E75686">
        <w:rPr>
          <w:bCs/>
        </w:rPr>
        <w:t xml:space="preserve">: </w:t>
      </w:r>
      <w:r w:rsidR="00E75686">
        <w:rPr>
          <w:szCs w:val="20"/>
        </w:rPr>
        <w:t>Skriv även vilken grad du anser att patienten tillhör enligt din bedömning.</w:t>
      </w:r>
      <w:r w:rsidR="00E75686">
        <w:rPr>
          <w:szCs w:val="20"/>
        </w:rPr>
        <w:t xml:space="preserve"> </w:t>
      </w:r>
      <w:proofErr w:type="gramStart"/>
      <w:r w:rsidR="00E75686">
        <w:rPr>
          <w:szCs w:val="20"/>
        </w:rPr>
        <w:t>Tolk</w:t>
      </w:r>
      <w:proofErr w:type="gramEnd"/>
      <w:r w:rsidR="00E75686">
        <w:rPr>
          <w:szCs w:val="20"/>
        </w:rPr>
        <w:t>, alltid grad3.</w:t>
      </w:r>
    </w:p>
    <w:p w14:paraId="10A4CE59" w14:textId="77777777" w:rsidR="00125B97" w:rsidRPr="00125B97" w:rsidRDefault="00125B97" w:rsidP="00125B97">
      <w:pPr>
        <w:spacing w:after="0" w:line="240" w:lineRule="auto"/>
        <w:ind w:left="0" w:right="0"/>
        <w:rPr>
          <w:bCs/>
        </w:rPr>
      </w:pPr>
    </w:p>
    <w:p w14:paraId="1D8CDE89" w14:textId="3E8EB392" w:rsidR="00125B97" w:rsidRPr="00125B97" w:rsidRDefault="00125B97" w:rsidP="00125B97">
      <w:pPr>
        <w:spacing w:after="0" w:line="240" w:lineRule="auto"/>
        <w:ind w:left="0" w:right="0"/>
        <w:rPr>
          <w:szCs w:val="20"/>
        </w:rPr>
      </w:pPr>
      <w:r w:rsidRPr="00125B97">
        <w:rPr>
          <w:rFonts w:ascii="Arial" w:hAnsi="Arial" w:cs="Arial"/>
          <w:b/>
          <w:sz w:val="26"/>
          <w:szCs w:val="26"/>
        </w:rPr>
        <w:t>Syfte</w:t>
      </w:r>
      <w:r w:rsidRPr="00125B97">
        <w:rPr>
          <w:szCs w:val="20"/>
        </w:rPr>
        <w:br/>
        <w:t>Att få ett bra flöde på patienter som både behöver träffa läkare samt göra synfält.</w:t>
      </w:r>
      <w:r w:rsidRPr="00125B97">
        <w:rPr>
          <w:szCs w:val="20"/>
        </w:rPr>
        <w:br/>
        <w:t>Patienter med företrädesvis diagnoser H40…</w:t>
      </w:r>
      <w:r w:rsidRPr="00125B97">
        <w:rPr>
          <w:szCs w:val="20"/>
        </w:rPr>
        <w:br/>
      </w:r>
      <w:r w:rsidRPr="00125B97">
        <w:rPr>
          <w:szCs w:val="20"/>
        </w:rPr>
        <w:br/>
      </w:r>
      <w:r w:rsidRPr="00125B97">
        <w:rPr>
          <w:rFonts w:ascii="Arial" w:hAnsi="Arial" w:cs="Arial"/>
          <w:b/>
          <w:sz w:val="26"/>
          <w:szCs w:val="26"/>
        </w:rPr>
        <w:t>Utförande</w:t>
      </w:r>
      <w:r w:rsidRPr="00125B97">
        <w:rPr>
          <w:rFonts w:ascii="Arial" w:hAnsi="Arial" w:cs="Arial"/>
          <w:szCs w:val="20"/>
        </w:rPr>
        <w:br/>
      </w:r>
      <w:r w:rsidRPr="00125B97">
        <w:rPr>
          <w:szCs w:val="20"/>
        </w:rPr>
        <w:t>Två sköterskor och en glaukomläkare har mottagningen tillsammans. Sköterskorna sitter på synfältsrum och läkaren sitter på rum med OCT-möjlighet.</w:t>
      </w:r>
      <w:r w:rsidRPr="00125B97">
        <w:rPr>
          <w:szCs w:val="20"/>
        </w:rPr>
        <w:br/>
      </w:r>
      <w:r w:rsidRPr="00125B97">
        <w:rPr>
          <w:szCs w:val="20"/>
        </w:rPr>
        <w:br/>
      </w:r>
      <w:r w:rsidRPr="00125B97">
        <w:rPr>
          <w:b/>
          <w:szCs w:val="20"/>
        </w:rPr>
        <w:t>Sköterskorna börjar med patienterna:</w:t>
      </w:r>
      <w:r w:rsidRPr="00125B97">
        <w:rPr>
          <w:szCs w:val="20"/>
        </w:rPr>
        <w:br/>
      </w:r>
      <w:r w:rsidRPr="00125B97">
        <w:rPr>
          <w:b/>
          <w:szCs w:val="20"/>
        </w:rPr>
        <w:t>Synprovning:</w:t>
      </w:r>
      <w:r w:rsidRPr="00125B97">
        <w:rPr>
          <w:szCs w:val="20"/>
        </w:rPr>
        <w:t xml:space="preserve"> Ser patienten 0,8 eller mer, utan el</w:t>
      </w:r>
      <w:r w:rsidR="00271A81">
        <w:rPr>
          <w:szCs w:val="20"/>
        </w:rPr>
        <w:t xml:space="preserve">ler </w:t>
      </w:r>
      <w:r w:rsidRPr="00125B97">
        <w:rPr>
          <w:szCs w:val="20"/>
        </w:rPr>
        <w:t>med befintlig avståndskorrektion, behövs ingen ytterligare synprovning. Syn &lt;0,8 prova med autorefraktor/se om annan korrektion bättrar.</w:t>
      </w:r>
      <w:r w:rsidRPr="00125B97">
        <w:rPr>
          <w:szCs w:val="20"/>
        </w:rPr>
        <w:br/>
        <w:t xml:space="preserve">Avläsning av </w:t>
      </w:r>
      <w:proofErr w:type="spellStart"/>
      <w:r w:rsidRPr="00125B97">
        <w:rPr>
          <w:szCs w:val="20"/>
        </w:rPr>
        <w:t>ev</w:t>
      </w:r>
      <w:proofErr w:type="spellEnd"/>
      <w:r w:rsidRPr="00125B97">
        <w:rPr>
          <w:szCs w:val="20"/>
        </w:rPr>
        <w:t xml:space="preserve"> avståndsglasögon.</w:t>
      </w:r>
      <w:r w:rsidRPr="00125B97">
        <w:rPr>
          <w:szCs w:val="20"/>
        </w:rPr>
        <w:br/>
      </w:r>
      <w:r w:rsidRPr="00125B97">
        <w:rPr>
          <w:b/>
          <w:szCs w:val="20"/>
        </w:rPr>
        <w:t>Synfältsundersökning:</w:t>
      </w:r>
      <w:r w:rsidRPr="00125B97">
        <w:rPr>
          <w:szCs w:val="20"/>
        </w:rPr>
        <w:t xml:space="preserve"> HFA 24-2C Faster</w:t>
      </w:r>
      <w:r w:rsidR="00EB6538">
        <w:rPr>
          <w:szCs w:val="20"/>
        </w:rPr>
        <w:t>.</w:t>
      </w:r>
      <w:r w:rsidRPr="00125B97">
        <w:rPr>
          <w:szCs w:val="20"/>
        </w:rPr>
        <w:br/>
      </w:r>
      <w:r w:rsidRPr="00125B97">
        <w:rPr>
          <w:b/>
          <w:szCs w:val="20"/>
        </w:rPr>
        <w:t>Tryckmätning:</w:t>
      </w:r>
      <w:r w:rsidRPr="00125B97">
        <w:rPr>
          <w:szCs w:val="20"/>
        </w:rPr>
        <w:t xml:space="preserve"> Bilat, ange klockslaget på BP-underlag</w:t>
      </w:r>
      <w:r w:rsidRPr="00125B97">
        <w:rPr>
          <w:szCs w:val="20"/>
        </w:rPr>
        <w:br/>
      </w:r>
      <w:proofErr w:type="spellStart"/>
      <w:r w:rsidRPr="00125B97">
        <w:rPr>
          <w:b/>
          <w:szCs w:val="20"/>
        </w:rPr>
        <w:t>Pakymetri</w:t>
      </w:r>
      <w:proofErr w:type="spellEnd"/>
      <w:r w:rsidRPr="00125B97">
        <w:rPr>
          <w:b/>
          <w:szCs w:val="20"/>
        </w:rPr>
        <w:t>:</w:t>
      </w:r>
      <w:r w:rsidRPr="00125B97">
        <w:rPr>
          <w:szCs w:val="20"/>
        </w:rPr>
        <w:t xml:space="preserve"> Bilat om det inte är gjort tidigare. Anges på BP-underlag med datum.</w:t>
      </w:r>
      <w:r w:rsidRPr="00125B97">
        <w:rPr>
          <w:szCs w:val="20"/>
        </w:rPr>
        <w:br/>
      </w:r>
      <w:r w:rsidRPr="00125B97">
        <w:rPr>
          <w:b/>
          <w:szCs w:val="20"/>
        </w:rPr>
        <w:t>Dilatation:</w:t>
      </w:r>
      <w:r w:rsidRPr="00125B97">
        <w:rPr>
          <w:szCs w:val="20"/>
        </w:rPr>
        <w:t xml:space="preserve"> Med Tropikamid bilat, vid tryck 30 fråga alltid om dilatation.</w:t>
      </w:r>
      <w:r w:rsidRPr="00125B97">
        <w:rPr>
          <w:szCs w:val="20"/>
        </w:rPr>
        <w:br/>
      </w:r>
      <w:r w:rsidRPr="00125B97">
        <w:rPr>
          <w:szCs w:val="20"/>
        </w:rPr>
        <w:br/>
        <w:t xml:space="preserve">Observera att patient med ett trångvinkelglaukom inte ska </w:t>
      </w:r>
      <w:proofErr w:type="spellStart"/>
      <w:r w:rsidRPr="00125B97">
        <w:rPr>
          <w:szCs w:val="20"/>
        </w:rPr>
        <w:t>dilateras</w:t>
      </w:r>
      <w:proofErr w:type="spellEnd"/>
      <w:r w:rsidRPr="00125B97">
        <w:rPr>
          <w:szCs w:val="20"/>
        </w:rPr>
        <w:t xml:space="preserve"> per automatik om de inte är kataraktopererade. Vid osäkerhet, fråga alltid läkaren.</w:t>
      </w:r>
      <w:r w:rsidRPr="00125B97">
        <w:rPr>
          <w:szCs w:val="20"/>
        </w:rPr>
        <w:br/>
      </w:r>
      <w:r w:rsidRPr="00125B97">
        <w:rPr>
          <w:szCs w:val="20"/>
        </w:rPr>
        <w:br/>
        <w:t>”Siggelapp” skrivs och läggs i mappen tillsammans med BP-underlag.</w:t>
      </w:r>
    </w:p>
    <w:p w14:paraId="0ACBEDA2" w14:textId="77777777" w:rsidR="00921C70" w:rsidRDefault="00125B97" w:rsidP="00125B97">
      <w:pPr>
        <w:spacing w:after="0" w:line="240" w:lineRule="auto"/>
        <w:ind w:left="0" w:right="0"/>
        <w:rPr>
          <w:szCs w:val="20"/>
        </w:rPr>
      </w:pPr>
      <w:r w:rsidRPr="00125B97">
        <w:rPr>
          <w:szCs w:val="20"/>
        </w:rPr>
        <w:t>Patienten sitter ut och väntar under tiden dropparna verkar.</w:t>
      </w:r>
      <w:r w:rsidRPr="00125B97">
        <w:rPr>
          <w:szCs w:val="20"/>
        </w:rPr>
        <w:br/>
      </w:r>
    </w:p>
    <w:p w14:paraId="4F7B1208" w14:textId="75ABECFB" w:rsidR="00921C70" w:rsidRPr="00B07B26" w:rsidRDefault="00921C70" w:rsidP="00125B97">
      <w:pPr>
        <w:spacing w:after="0" w:line="240" w:lineRule="auto"/>
        <w:ind w:left="0" w:right="0"/>
        <w:rPr>
          <w:b/>
          <w:bCs/>
          <w:szCs w:val="20"/>
        </w:rPr>
      </w:pPr>
      <w:r w:rsidRPr="00B07B26">
        <w:rPr>
          <w:b/>
          <w:bCs/>
          <w:szCs w:val="20"/>
        </w:rPr>
        <w:t>Egen journalanteckning</w:t>
      </w:r>
      <w:r w:rsidR="00B07B26" w:rsidRPr="00B07B26">
        <w:rPr>
          <w:b/>
          <w:bCs/>
          <w:szCs w:val="20"/>
        </w:rPr>
        <w:t xml:space="preserve"> skrivs på sökorden:</w:t>
      </w:r>
    </w:p>
    <w:p w14:paraId="631972C0" w14:textId="1E97EEA3" w:rsidR="00B07B26" w:rsidRDefault="00B07B26" w:rsidP="00125B97">
      <w:pPr>
        <w:spacing w:after="0" w:line="240" w:lineRule="auto"/>
        <w:ind w:left="0" w:right="0"/>
        <w:rPr>
          <w:szCs w:val="20"/>
        </w:rPr>
      </w:pPr>
      <w:proofErr w:type="spellStart"/>
      <w:r>
        <w:rPr>
          <w:szCs w:val="20"/>
        </w:rPr>
        <w:t>Synprövning</w:t>
      </w:r>
      <w:proofErr w:type="spellEnd"/>
    </w:p>
    <w:p w14:paraId="40352A01" w14:textId="5A0CF718" w:rsidR="00B07B26" w:rsidRDefault="00B07B26" w:rsidP="00125B97">
      <w:pPr>
        <w:spacing w:after="0" w:line="240" w:lineRule="auto"/>
        <w:ind w:left="0" w:right="0"/>
        <w:rPr>
          <w:szCs w:val="20"/>
        </w:rPr>
      </w:pPr>
      <w:proofErr w:type="spellStart"/>
      <w:r>
        <w:rPr>
          <w:szCs w:val="20"/>
        </w:rPr>
        <w:t>Ev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autorfraktorvärden</w:t>
      </w:r>
      <w:proofErr w:type="spellEnd"/>
    </w:p>
    <w:p w14:paraId="73455973" w14:textId="258C2594" w:rsidR="00B07B26" w:rsidRDefault="00B07B26" w:rsidP="00125B9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Eget glas</w:t>
      </w:r>
    </w:p>
    <w:p w14:paraId="36AC2AB5" w14:textId="6486AEF6" w:rsidR="00B07B26" w:rsidRDefault="00B07B26" w:rsidP="00125B9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lastRenderedPageBreak/>
        <w:t>Tryck</w:t>
      </w:r>
    </w:p>
    <w:p w14:paraId="66E7B86A" w14:textId="55621C81" w:rsidR="00B07B26" w:rsidRDefault="00B07B26" w:rsidP="00125B9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Synfält, vilket som gjorts samt om något inte gått bra, ingen övrig text är lika med bra utförande.</w:t>
      </w:r>
    </w:p>
    <w:p w14:paraId="1C90D856" w14:textId="17658D59" w:rsidR="00B07B26" w:rsidRDefault="00B07B26" w:rsidP="00125B97">
      <w:pPr>
        <w:spacing w:after="0" w:line="240" w:lineRule="auto"/>
        <w:ind w:left="0" w:right="0"/>
        <w:rPr>
          <w:szCs w:val="20"/>
        </w:rPr>
      </w:pPr>
      <w:proofErr w:type="spellStart"/>
      <w:r>
        <w:rPr>
          <w:szCs w:val="20"/>
        </w:rPr>
        <w:t>Ev</w:t>
      </w:r>
      <w:proofErr w:type="spellEnd"/>
      <w:r>
        <w:rPr>
          <w:szCs w:val="20"/>
        </w:rPr>
        <w:t xml:space="preserve"> nymätta </w:t>
      </w:r>
      <w:proofErr w:type="spellStart"/>
      <w:r>
        <w:rPr>
          <w:szCs w:val="20"/>
        </w:rPr>
        <w:t>pakymetrivärden</w:t>
      </w:r>
      <w:proofErr w:type="spellEnd"/>
      <w:r>
        <w:rPr>
          <w:szCs w:val="20"/>
        </w:rPr>
        <w:t>.</w:t>
      </w:r>
    </w:p>
    <w:p w14:paraId="6B11A35E" w14:textId="497C5C31" w:rsidR="00B07B26" w:rsidRDefault="00B07B26" w:rsidP="00125B9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Givna droppar.</w:t>
      </w:r>
    </w:p>
    <w:p w14:paraId="5DAE97D8" w14:textId="77777777" w:rsidR="005A1F29" w:rsidRDefault="005A1F29" w:rsidP="00125B97">
      <w:pPr>
        <w:spacing w:after="0" w:line="240" w:lineRule="auto"/>
        <w:ind w:left="0" w:right="0"/>
        <w:rPr>
          <w:szCs w:val="20"/>
        </w:rPr>
      </w:pPr>
    </w:p>
    <w:p w14:paraId="4EDB3E8F" w14:textId="4AE62B4B" w:rsidR="005A1F29" w:rsidRDefault="005A1F29" w:rsidP="00125B9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Eftersom man inte kommer förbi sökordet planering skrivs</w:t>
      </w:r>
      <w:r w:rsidR="008308E0">
        <w:rPr>
          <w:szCs w:val="20"/>
        </w:rPr>
        <w:t xml:space="preserve"> lämpligt in vilken läkare patienten fortsätter till.</w:t>
      </w:r>
    </w:p>
    <w:p w14:paraId="784E8276" w14:textId="77777777" w:rsidR="00625BC5" w:rsidRDefault="00625BC5" w:rsidP="00125B97">
      <w:pPr>
        <w:spacing w:after="0" w:line="240" w:lineRule="auto"/>
        <w:ind w:left="0" w:right="0"/>
        <w:rPr>
          <w:szCs w:val="20"/>
        </w:rPr>
      </w:pPr>
    </w:p>
    <w:p w14:paraId="6B463ADF" w14:textId="544B01B4" w:rsidR="00625BC5" w:rsidRDefault="00625BC5" w:rsidP="00125B9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Skriv även vilken grad du anser att patienten tillhör enligt din bedömning.</w:t>
      </w:r>
      <w:r>
        <w:rPr>
          <w:szCs w:val="20"/>
        </w:rPr>
        <w:br/>
        <w:t>Tolk, alltid grad3.</w:t>
      </w:r>
    </w:p>
    <w:p w14:paraId="4041FC12" w14:textId="6433784E" w:rsidR="00125B97" w:rsidRPr="00125B97" w:rsidRDefault="00125B97" w:rsidP="00125B97">
      <w:pPr>
        <w:spacing w:after="0" w:line="240" w:lineRule="auto"/>
        <w:ind w:left="0" w:right="0"/>
        <w:rPr>
          <w:szCs w:val="20"/>
        </w:rPr>
      </w:pPr>
      <w:r w:rsidRPr="00125B97">
        <w:rPr>
          <w:szCs w:val="20"/>
        </w:rPr>
        <w:br/>
      </w:r>
      <w:r w:rsidRPr="00125B97">
        <w:rPr>
          <w:b/>
          <w:szCs w:val="20"/>
        </w:rPr>
        <w:t>Läkaren fortsätter:</w:t>
      </w:r>
      <w:r w:rsidRPr="00125B97">
        <w:rPr>
          <w:szCs w:val="20"/>
        </w:rPr>
        <w:br/>
        <w:t>Gör en eventuell OCTG och övriga okulära undersökningar som bedöms behövas.</w:t>
      </w:r>
      <w:r w:rsidRPr="00125B97">
        <w:rPr>
          <w:szCs w:val="20"/>
        </w:rPr>
        <w:br/>
        <w:t>Gör en bedömning om nästa återbesök.</w:t>
      </w:r>
      <w:r w:rsidRPr="00125B97">
        <w:rPr>
          <w:szCs w:val="20"/>
        </w:rPr>
        <w:br/>
        <w:t>”Siggelappen” fylls i och lämnas till patienten</w:t>
      </w:r>
      <w:r w:rsidR="00C62FA4">
        <w:rPr>
          <w:szCs w:val="20"/>
        </w:rPr>
        <w:t xml:space="preserve"> samt f</w:t>
      </w:r>
      <w:r w:rsidRPr="00125B97">
        <w:rPr>
          <w:szCs w:val="20"/>
        </w:rPr>
        <w:t>örnyar recept vid behov.</w:t>
      </w:r>
    </w:p>
    <w:p w14:paraId="3E701143" w14:textId="77777777" w:rsidR="00125B97" w:rsidRPr="00125B97" w:rsidRDefault="00125B97" w:rsidP="00125B9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25B9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28C6A" w14:textId="77777777" w:rsidR="001F7622" w:rsidRDefault="001F7622">
      <w:r>
        <w:separator/>
      </w:r>
    </w:p>
  </w:endnote>
  <w:endnote w:type="continuationSeparator" w:id="0">
    <w:p w14:paraId="4089F00A" w14:textId="77777777" w:rsidR="001F7622" w:rsidRDefault="001F7622">
      <w:r>
        <w:continuationSeparator/>
      </w:r>
    </w:p>
  </w:endnote>
  <w:endnote w:type="continuationNotice" w:id="1">
    <w:p w14:paraId="24CEE433" w14:textId="77777777" w:rsidR="001F7622" w:rsidRDefault="001F76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C661" w14:textId="77777777" w:rsidR="001F7622" w:rsidRDefault="001F7622"/>
  </w:footnote>
  <w:footnote w:type="continuationSeparator" w:id="0">
    <w:p w14:paraId="43C49C33" w14:textId="77777777" w:rsidR="001F7622" w:rsidRDefault="001F7622">
      <w:r>
        <w:continuationSeparator/>
      </w:r>
    </w:p>
  </w:footnote>
  <w:footnote w:type="continuationNotice" w:id="1">
    <w:p w14:paraId="3D83218B" w14:textId="77777777" w:rsidR="001F7622" w:rsidRDefault="001F76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0153437">
    <w:abstractNumId w:val="17"/>
  </w:num>
  <w:num w:numId="2" w16cid:durableId="44988657">
    <w:abstractNumId w:val="14"/>
  </w:num>
  <w:num w:numId="3" w16cid:durableId="1341591252">
    <w:abstractNumId w:val="0"/>
  </w:num>
  <w:num w:numId="4" w16cid:durableId="206991878">
    <w:abstractNumId w:val="6"/>
  </w:num>
  <w:num w:numId="5" w16cid:durableId="101922708">
    <w:abstractNumId w:val="15"/>
  </w:num>
  <w:num w:numId="6" w16cid:durableId="1543207432">
    <w:abstractNumId w:val="2"/>
  </w:num>
  <w:num w:numId="7" w16cid:durableId="866260069">
    <w:abstractNumId w:val="11"/>
  </w:num>
  <w:num w:numId="8" w16cid:durableId="527064701">
    <w:abstractNumId w:val="8"/>
  </w:num>
  <w:num w:numId="9" w16cid:durableId="595674190">
    <w:abstractNumId w:val="1"/>
  </w:num>
  <w:num w:numId="10" w16cid:durableId="645210447">
    <w:abstractNumId w:val="1"/>
  </w:num>
  <w:num w:numId="11" w16cid:durableId="1298218186">
    <w:abstractNumId w:val="3"/>
  </w:num>
  <w:num w:numId="12" w16cid:durableId="750544078">
    <w:abstractNumId w:val="4"/>
  </w:num>
  <w:num w:numId="13" w16cid:durableId="1793134091">
    <w:abstractNumId w:val="13"/>
  </w:num>
  <w:num w:numId="14" w16cid:durableId="659847327">
    <w:abstractNumId w:val="9"/>
  </w:num>
  <w:num w:numId="15" w16cid:durableId="1150051744">
    <w:abstractNumId w:val="7"/>
  </w:num>
  <w:num w:numId="16" w16cid:durableId="357778459">
    <w:abstractNumId w:val="12"/>
  </w:num>
  <w:num w:numId="17" w16cid:durableId="1585803310">
    <w:abstractNumId w:val="5"/>
  </w:num>
  <w:num w:numId="18" w16cid:durableId="853425812">
    <w:abstractNumId w:val="10"/>
  </w:num>
  <w:num w:numId="19" w16cid:durableId="12781050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6AA"/>
    <w:rsid w:val="000B4536"/>
    <w:rsid w:val="000B7715"/>
    <w:rsid w:val="000E463B"/>
    <w:rsid w:val="000E5A7E"/>
    <w:rsid w:val="000F43A3"/>
    <w:rsid w:val="000F7681"/>
    <w:rsid w:val="00103031"/>
    <w:rsid w:val="001044FE"/>
    <w:rsid w:val="00107313"/>
    <w:rsid w:val="001139D4"/>
    <w:rsid w:val="00125B9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762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A8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EAE"/>
    <w:rsid w:val="002D6023"/>
    <w:rsid w:val="002E263F"/>
    <w:rsid w:val="002E6F81"/>
    <w:rsid w:val="002F08BA"/>
    <w:rsid w:val="002F2CFF"/>
    <w:rsid w:val="002F568B"/>
    <w:rsid w:val="002F7818"/>
    <w:rsid w:val="0030473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81E"/>
    <w:rsid w:val="00480DC7"/>
    <w:rsid w:val="004836E6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63D"/>
    <w:rsid w:val="00567820"/>
    <w:rsid w:val="005770AD"/>
    <w:rsid w:val="00581414"/>
    <w:rsid w:val="00582490"/>
    <w:rsid w:val="005826FA"/>
    <w:rsid w:val="00597E28"/>
    <w:rsid w:val="005A1F29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BC5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DCE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8E0"/>
    <w:rsid w:val="00835C4D"/>
    <w:rsid w:val="00836947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4F39"/>
    <w:rsid w:val="008B7BE8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C70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ED3"/>
    <w:rsid w:val="00A65FD4"/>
    <w:rsid w:val="00A81198"/>
    <w:rsid w:val="00A81E48"/>
    <w:rsid w:val="00A82035"/>
    <w:rsid w:val="00A83E4F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B26"/>
    <w:rsid w:val="00B13F4C"/>
    <w:rsid w:val="00B16219"/>
    <w:rsid w:val="00B16C59"/>
    <w:rsid w:val="00B24365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ECA"/>
    <w:rsid w:val="00C4115D"/>
    <w:rsid w:val="00C43BDD"/>
    <w:rsid w:val="00C47778"/>
    <w:rsid w:val="00C5011E"/>
    <w:rsid w:val="00C50EE5"/>
    <w:rsid w:val="00C5240A"/>
    <w:rsid w:val="00C5398F"/>
    <w:rsid w:val="00C556F5"/>
    <w:rsid w:val="00C62FA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EE9"/>
    <w:rsid w:val="00CC52D9"/>
    <w:rsid w:val="00CD6647"/>
    <w:rsid w:val="00CD6CCE"/>
    <w:rsid w:val="00CE4B73"/>
    <w:rsid w:val="00CF53C5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50D7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2FD9"/>
    <w:rsid w:val="00E75686"/>
    <w:rsid w:val="00E77C46"/>
    <w:rsid w:val="00E86CE8"/>
    <w:rsid w:val="00E90E82"/>
    <w:rsid w:val="00EA00CB"/>
    <w:rsid w:val="00EA1BAA"/>
    <w:rsid w:val="00EA3FCD"/>
    <w:rsid w:val="00EA42A0"/>
    <w:rsid w:val="00EB6538"/>
    <w:rsid w:val="00EB6714"/>
    <w:rsid w:val="00EC0A68"/>
    <w:rsid w:val="00EC5006"/>
    <w:rsid w:val="00ED49C3"/>
    <w:rsid w:val="00ED6CE8"/>
    <w:rsid w:val="00ED7AA6"/>
    <w:rsid w:val="00EE2A56"/>
    <w:rsid w:val="00EE3818"/>
    <w:rsid w:val="00EF505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A8179EA-A52C-4B7F-9D7C-0C44826A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</TotalTime>
  <Pages>2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2060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Glaukom, remisser misstänkt glaukom kombimottagning sjuksköterska och läkare</dc:title>
  <dc:subject/>
  <dc:creator>patrik.jens.johansson@vgregion.se</dc:creator>
  <keywords/>
  <lastModifiedBy>Pernilla Edvinsson</lastModifiedBy>
  <revision>24</revision>
  <lastPrinted>2016-04-01T04:56:00.0000000Z</lastPrinted>
  <dcterms:created xsi:type="dcterms:W3CDTF">2022-05-12T21:41:00.0000000Z</dcterms:created>
  <dcterms:modified xsi:type="dcterms:W3CDTF">2024-09-30T13:38:00.0000000Z</dcterms:modified>
</coreProperties>
</file>