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62358A" w:rsidP="00F35B05" w:rsidRDefault="0062358A" w14:paraId="109B8EC0" w14:textId="77777777">
      <w:pPr>
        <w:pStyle w:val="Heading2"/>
        <w:sectPr w:rsidR="0062358A" w:rsidSect="006235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2358A" w:rsidR="0062358A" w:rsidP="0062358A" w:rsidRDefault="0062358A" w14:paraId="260FAA22" w14:textId="77777777">
      <w:pPr>
        <w:spacing w:after="0" w:line="240" w:lineRule="auto"/>
        <w:ind w:left="0" w:right="0"/>
        <w:rPr>
          <w:szCs w:val="20"/>
        </w:rPr>
      </w:pPr>
    </w:p>
    <w:p w:rsidRPr="0062358A" w:rsidR="0062358A" w:rsidP="0062358A" w:rsidRDefault="0062358A" w14:paraId="41FE9552" w14:textId="77777777">
      <w:pPr>
        <w:spacing w:after="0" w:line="240" w:lineRule="auto"/>
        <w:ind w:left="0" w:right="0"/>
        <w:rPr>
          <w:szCs w:val="20"/>
        </w:rPr>
      </w:pPr>
    </w:p>
    <w:p w:rsidRPr="0062358A" w:rsidR="0062358A" w:rsidP="0062358A" w:rsidRDefault="0062358A" w14:paraId="5EB342C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2358A">
        <w:rPr>
          <w:szCs w:val="20"/>
        </w:rPr>
        <w:tab/>
      </w:r>
    </w:p>
    <w:p w:rsidRPr="0062358A" w:rsidR="0062358A" w:rsidP="0062358A" w:rsidRDefault="0062358A" w14:paraId="1E14C965" w14:textId="000FA698">
      <w:pPr>
        <w:spacing w:after="0" w:line="240" w:lineRule="auto"/>
        <w:ind w:left="0" w:right="0"/>
        <w:rPr>
          <w:szCs w:val="20"/>
        </w:rPr>
      </w:pPr>
      <w:r w:rsidRPr="006235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7AA1A" wp14:editId="24F2576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62358A" w:rsidP="0062358A" w:rsidRDefault="0062358A" w14:paraId="04E58D94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17178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54437CA">
              <v:shapetype id="_x0000_t202" coordsize="21600,21600" o:spt="202" path="m,l,21600r21600,l21600,xe" w14:anchorId="7617AA1A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62358A" w:rsidP="0062358A" w:rsidRDefault="0062358A" w14:paraId="18C1023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17178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62358A" w:rsidR="0062358A" w:rsidTr="3232B79D" w14:paraId="078A85AE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62358A" w:rsidR="0062358A" w:rsidP="0062358A" w:rsidRDefault="0062358A" w14:paraId="1E7EF505" w14:textId="6668246F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3232B79D" w:rsidR="0062358A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Förberedelser inför </w:t>
            </w:r>
            <w:r w:rsidRPr="3232B79D" w:rsidR="6FEE769D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filtrationsingrepp (T</w:t>
            </w:r>
            <w:r w:rsidRPr="3232B79D" w:rsidR="0062358A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rabekelektomi</w:t>
            </w:r>
            <w:r w:rsidRPr="3232B79D" w:rsidR="1E59CAC0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, </w:t>
            </w:r>
            <w:r w:rsidRPr="3232B79D" w:rsidR="00F54FEA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Xen</w:t>
            </w:r>
            <w:r w:rsidRPr="3232B79D" w:rsidR="36A42F90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, </w:t>
            </w:r>
            <w:r w:rsidRPr="3232B79D" w:rsidR="00F54FEA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Preserflo</w:t>
            </w:r>
            <w:r w:rsidRPr="3232B79D" w:rsidR="342874E4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 och Shuntar</w:t>
            </w:r>
            <w:r w:rsidRPr="3232B79D" w:rsidR="00F54FEA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)</w:t>
            </w:r>
          </w:p>
        </w:tc>
      </w:tr>
    </w:tbl>
    <w:p w:rsidRPr="0062358A" w:rsidR="0062358A" w:rsidP="7C104BEC" w:rsidRDefault="0062358A" w14:paraId="683714EA" w14:textId="18EE9E89">
      <w:pPr>
        <w:keepNext w:val="1"/>
        <w:spacing w:before="240" w:after="60" w:line="240" w:lineRule="auto"/>
        <w:ind w:left="0" w:right="1161"/>
        <w:outlineLvl w:val="1"/>
      </w:pPr>
      <w:r w:rsidRPr="281961C5" w:rsidR="0062358A">
        <w:rPr>
          <w:rFonts w:ascii="Arial" w:hAnsi="Arial" w:cs="Arial"/>
          <w:b w:val="1"/>
          <w:bCs w:val="1"/>
          <w:sz w:val="26"/>
          <w:szCs w:val="26"/>
        </w:rPr>
        <w:t>Reviderat i denna version</w:t>
      </w:r>
      <w:r>
        <w:br/>
      </w:r>
      <w:r w:rsidR="2941F25F">
        <w:rPr/>
        <w:t>Ändring</w:t>
      </w:r>
      <w:r w:rsidR="75E1B2EB">
        <w:rPr/>
        <w:t xml:space="preserve"> av</w:t>
      </w:r>
      <w:r w:rsidR="7623C289">
        <w:rPr/>
        <w:t xml:space="preserve"> rutinens</w:t>
      </w:r>
      <w:r w:rsidR="75E1B2EB">
        <w:rPr/>
        <w:t xml:space="preserve"> rubriknamn, </w:t>
      </w:r>
      <w:r w:rsidR="5B27D18D">
        <w:rPr/>
        <w:t xml:space="preserve">uppdatering </w:t>
      </w:r>
      <w:r w:rsidR="75E1B2EB">
        <w:rPr/>
        <w:t xml:space="preserve">under </w:t>
      </w:r>
      <w:r w:rsidR="008F66C8">
        <w:rPr/>
        <w:t>S</w:t>
      </w:r>
      <w:r w:rsidR="75E1B2EB">
        <w:rPr/>
        <w:t xml:space="preserve">tandarddroppning förberedelser </w:t>
      </w:r>
      <w:r w:rsidR="00995883">
        <w:rPr/>
        <w:t xml:space="preserve">med </w:t>
      </w:r>
      <w:r w:rsidR="00693723">
        <w:rPr/>
        <w:t xml:space="preserve">läkemedlet </w:t>
      </w:r>
      <w:r w:rsidR="00995883">
        <w:rPr/>
        <w:t>Iopidine</w:t>
      </w:r>
      <w:r w:rsidR="00995883">
        <w:rPr/>
        <w:t xml:space="preserve"> </w:t>
      </w:r>
      <w:r w:rsidR="75E1B2EB">
        <w:rPr/>
        <w:t xml:space="preserve">samt </w:t>
      </w:r>
      <w:r w:rsidR="008F66C8">
        <w:rPr/>
        <w:t xml:space="preserve">under </w:t>
      </w:r>
      <w:r w:rsidR="00693723">
        <w:rPr/>
        <w:t>E</w:t>
      </w:r>
      <w:r w:rsidR="75E1B2EB">
        <w:rPr/>
        <w:t xml:space="preserve">fter </w:t>
      </w:r>
      <w:r w:rsidR="00693723">
        <w:rPr/>
        <w:t>ingrepp ges</w:t>
      </w:r>
      <w:r w:rsidR="6B68CC78">
        <w:rPr/>
        <w:t>.</w:t>
      </w:r>
    </w:p>
    <w:p w:rsidRPr="0062358A" w:rsidR="0062358A" w:rsidP="0062358A" w:rsidRDefault="0062358A" w14:paraId="242A3165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62358A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:rsidRPr="0062358A" w:rsidR="0062358A" w:rsidP="0062358A" w:rsidRDefault="0062358A" w14:paraId="01B5C81C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lang w:eastAsia="en-US"/>
        </w:rPr>
        <w:t>Hämtar in patienten från väntrummet till torget och kontrollerar där identiteten.</w:t>
      </w:r>
    </w:p>
    <w:p w:rsidRPr="0062358A" w:rsidR="0062358A" w:rsidP="0062358A" w:rsidRDefault="0062358A" w14:paraId="35CA9A89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lang w:eastAsia="en-US"/>
        </w:rPr>
        <w:t>Patienten tar på sig patientskjorta, skoskydd och operationsmössa.</w:t>
      </w:r>
    </w:p>
    <w:p w:rsidRPr="0062358A" w:rsidR="0062358A" w:rsidP="0062358A" w:rsidRDefault="0062358A" w14:paraId="389754BC" w14:textId="77777777">
      <w:pPr>
        <w:spacing w:after="160" w:line="259" w:lineRule="auto"/>
        <w:ind w:left="0" w:right="0"/>
        <w:contextualSpacing/>
        <w:rPr>
          <w:rFonts w:eastAsia="Calibri"/>
          <w:b/>
          <w:i/>
          <w:lang w:eastAsia="en-US"/>
        </w:rPr>
      </w:pPr>
      <w:r w:rsidRPr="0062358A">
        <w:rPr>
          <w:rFonts w:eastAsia="Calibri"/>
          <w:b/>
          <w:i/>
          <w:lang w:eastAsia="en-US"/>
        </w:rPr>
        <w:t>Preoperativa droppar ska vara ordinerade i Orbit!</w:t>
      </w:r>
    </w:p>
    <w:p w:rsidRPr="0062358A" w:rsidR="0062358A" w:rsidP="0062358A" w:rsidRDefault="0062358A" w14:paraId="209A8E69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sz w:val="28"/>
          <w:szCs w:val="28"/>
          <w:lang w:eastAsia="en-US"/>
        </w:rPr>
        <w:br/>
      </w:r>
      <w:r w:rsidRPr="0062358A">
        <w:rPr>
          <w:rFonts w:eastAsia="Calibri"/>
          <w:lang w:eastAsia="en-US"/>
        </w:rPr>
        <w:t>Vilket öga ska opereras?</w:t>
      </w:r>
      <w:r w:rsidRPr="0062358A">
        <w:rPr>
          <w:rFonts w:eastAsia="Calibri"/>
          <w:lang w:eastAsia="en-US"/>
        </w:rPr>
        <w:br/>
      </w:r>
      <w:r w:rsidRPr="0062358A">
        <w:rPr>
          <w:rFonts w:eastAsia="Calibri"/>
          <w:lang w:eastAsia="en-US"/>
        </w:rPr>
        <w:t>Infektionstecken? Feber, förkylningssymptom?</w:t>
      </w:r>
      <w:r w:rsidRPr="0062358A">
        <w:rPr>
          <w:rFonts w:eastAsia="Calibri"/>
          <w:lang w:eastAsia="en-US"/>
        </w:rPr>
        <w:br/>
      </w:r>
      <w:r w:rsidRPr="0062358A">
        <w:rPr>
          <w:rFonts w:eastAsia="Calibri"/>
          <w:lang w:eastAsia="en-US"/>
        </w:rPr>
        <w:t>Annan infektion, antibiotika?</w:t>
      </w:r>
      <w:r w:rsidRPr="0062358A">
        <w:rPr>
          <w:rFonts w:eastAsia="Calibri"/>
          <w:lang w:eastAsia="en-US"/>
        </w:rPr>
        <w:br/>
      </w:r>
      <w:r w:rsidRPr="0062358A">
        <w:rPr>
          <w:rFonts w:eastAsia="Calibri"/>
          <w:lang w:eastAsia="en-US"/>
        </w:rPr>
        <w:t>Herpes, öppna sår?</w:t>
      </w:r>
      <w:r w:rsidRPr="0062358A">
        <w:rPr>
          <w:rFonts w:eastAsia="Calibri"/>
          <w:lang w:eastAsia="en-US"/>
        </w:rPr>
        <w:br/>
      </w:r>
      <w:r w:rsidRPr="0062358A">
        <w:rPr>
          <w:rFonts w:eastAsia="Calibri"/>
          <w:lang w:eastAsia="en-US"/>
        </w:rPr>
        <w:t>Infektionstecken i ögonen, vagel, blefarit etc?</w:t>
      </w:r>
    </w:p>
    <w:p w:rsidRPr="0062358A" w:rsidR="0062358A" w:rsidP="0062358A" w:rsidRDefault="0062358A" w14:paraId="64560B03" w14:textId="77777777">
      <w:pPr>
        <w:spacing w:after="160" w:line="259" w:lineRule="auto"/>
        <w:ind w:left="0" w:right="0"/>
        <w:contextualSpacing/>
        <w:rPr>
          <w:rFonts w:eastAsia="Calibri"/>
          <w:sz w:val="28"/>
          <w:szCs w:val="28"/>
          <w:lang w:eastAsia="en-US"/>
        </w:rPr>
      </w:pPr>
    </w:p>
    <w:p w:rsidRPr="0062358A" w:rsidR="0062358A" w:rsidP="0062358A" w:rsidRDefault="0062358A" w14:paraId="53F16D1F" w14:textId="77777777">
      <w:pPr>
        <w:spacing w:after="160" w:line="259" w:lineRule="auto"/>
        <w:ind w:left="0" w:right="0"/>
        <w:contextualSpacing/>
        <w:rPr>
          <w:rFonts w:eastAsia="Calibri"/>
          <w:sz w:val="28"/>
          <w:szCs w:val="28"/>
          <w:lang w:eastAsia="en-US"/>
        </w:rPr>
      </w:pPr>
      <w:r w:rsidRPr="0062358A">
        <w:rPr>
          <w:rFonts w:eastAsia="Calibri"/>
          <w:sz w:val="28"/>
          <w:szCs w:val="28"/>
          <w:lang w:eastAsia="en-US"/>
        </w:rPr>
        <w:t>Standard droppning är:</w:t>
      </w:r>
    </w:p>
    <w:p w:rsidRPr="0062358A" w:rsidR="0062358A" w:rsidP="0062358A" w:rsidRDefault="0062358A" w14:paraId="6FF421D7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sz w:val="28"/>
          <w:szCs w:val="28"/>
          <w:lang w:eastAsia="en-US"/>
        </w:rPr>
      </w:pPr>
    </w:p>
    <w:p w:rsidRPr="0062358A" w:rsidR="0062358A" w:rsidP="0062358A" w:rsidRDefault="0062358A" w14:paraId="03C31E4F" w14:textId="77777777">
      <w:pPr>
        <w:spacing w:after="160" w:line="259" w:lineRule="auto"/>
        <w:ind w:left="0" w:right="0"/>
        <w:contextualSpacing/>
        <w:rPr>
          <w:rFonts w:eastAsia="Calibri"/>
          <w:sz w:val="28"/>
          <w:szCs w:val="28"/>
          <w:u w:val="single"/>
          <w:lang w:eastAsia="en-US"/>
        </w:rPr>
      </w:pPr>
      <w:r w:rsidRPr="0062358A">
        <w:rPr>
          <w:rFonts w:eastAsia="Calibri"/>
          <w:sz w:val="28"/>
          <w:szCs w:val="28"/>
          <w:u w:val="single"/>
          <w:lang w:eastAsia="en-US"/>
        </w:rPr>
        <w:t>Förberedelser inför trabekelektomi</w:t>
      </w:r>
    </w:p>
    <w:p w:rsidRPr="0062358A" w:rsidR="0062358A" w:rsidP="0062358A" w:rsidRDefault="0062358A" w14:paraId="6F6E7112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 xml:space="preserve">Droppar ögat med: </w:t>
      </w:r>
    </w:p>
    <w:p w:rsidRPr="0062358A" w:rsidR="0062358A" w:rsidP="0062358A" w:rsidRDefault="0062358A" w14:paraId="7AF4BE77" w14:textId="456B1BB0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3232B79D" w:rsidR="0062358A">
        <w:rPr>
          <w:rFonts w:ascii="Calibri" w:hAnsi="Calibri" w:eastAsia="Calibri"/>
          <w:lang w:eastAsia="en-US"/>
        </w:rPr>
        <w:t xml:space="preserve">1 x </w:t>
      </w:r>
      <w:r w:rsidRPr="3232B79D" w:rsidR="0062358A">
        <w:rPr>
          <w:rFonts w:ascii="Calibri" w:hAnsi="Calibri" w:eastAsia="Calibri"/>
          <w:lang w:eastAsia="en-US"/>
        </w:rPr>
        <w:t>Pilokarpin</w:t>
      </w:r>
      <w:r w:rsidRPr="3232B79D" w:rsidR="0062358A">
        <w:rPr>
          <w:rFonts w:ascii="Calibri" w:hAnsi="Calibri" w:eastAsia="Calibri"/>
          <w:lang w:eastAsia="en-US"/>
        </w:rPr>
        <w:t xml:space="preserve"> 2%</w:t>
      </w:r>
      <w:r w:rsidRPr="3232B79D" w:rsidR="74722C29">
        <w:rPr>
          <w:rFonts w:ascii="Calibri" w:hAnsi="Calibri" w:eastAsia="Calibri"/>
          <w:lang w:eastAsia="en-US"/>
        </w:rPr>
        <w:t xml:space="preserve"> (</w:t>
      </w:r>
      <w:r w:rsidRPr="3232B79D" w:rsidR="74722C29">
        <w:rPr>
          <w:rFonts w:ascii="Calibri" w:hAnsi="Calibri" w:eastAsia="Calibri"/>
          <w:b w:val="1"/>
          <w:bCs w:val="1"/>
          <w:lang w:eastAsia="en-US"/>
        </w:rPr>
        <w:t xml:space="preserve">bara vid </w:t>
      </w:r>
      <w:r w:rsidRPr="3232B79D" w:rsidR="74722C29">
        <w:rPr>
          <w:rFonts w:ascii="Calibri" w:hAnsi="Calibri" w:eastAsia="Calibri"/>
          <w:b w:val="1"/>
          <w:bCs w:val="1"/>
          <w:lang w:eastAsia="en-US"/>
        </w:rPr>
        <w:t>trabekelektomi</w:t>
      </w:r>
      <w:r w:rsidRPr="3232B79D" w:rsidR="74722C29">
        <w:rPr>
          <w:rFonts w:ascii="Calibri" w:hAnsi="Calibri" w:eastAsia="Calibri"/>
          <w:lang w:eastAsia="en-US"/>
        </w:rPr>
        <w:t>)</w:t>
      </w:r>
    </w:p>
    <w:p w:rsidRPr="0062358A" w:rsidR="0062358A" w:rsidP="0062358A" w:rsidRDefault="0062358A" w14:paraId="1A3BD00C" w14:textId="09DB2EEE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3232B79D" w:rsidR="0062358A">
        <w:rPr>
          <w:rFonts w:ascii="Calibri" w:hAnsi="Calibri" w:eastAsia="Calibri"/>
          <w:lang w:eastAsia="en-US"/>
        </w:rPr>
        <w:t xml:space="preserve">1 x Voltaren </w:t>
      </w:r>
      <w:r w:rsidRPr="3232B79D" w:rsidR="3E0DEFA0">
        <w:rPr>
          <w:rFonts w:ascii="Calibri" w:hAnsi="Calibri" w:eastAsia="Calibri"/>
          <w:lang w:eastAsia="en-US"/>
        </w:rPr>
        <w:t>O</w:t>
      </w:r>
      <w:r w:rsidRPr="3232B79D" w:rsidR="0062358A">
        <w:rPr>
          <w:rFonts w:ascii="Calibri" w:hAnsi="Calibri" w:eastAsia="Calibri"/>
          <w:lang w:eastAsia="en-US"/>
        </w:rPr>
        <w:t>phtha</w:t>
      </w:r>
    </w:p>
    <w:p w:rsidR="0062358A" w:rsidP="0062358A" w:rsidRDefault="0062358A" w14:paraId="03A916BC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>1 x Tetracain i aktuellt öga</w:t>
      </w:r>
    </w:p>
    <w:p w:rsidRPr="0062358A" w:rsidR="00995883" w:rsidP="0062358A" w:rsidRDefault="00995883" w14:paraId="77DE9B1C" w14:textId="2990CA2F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>
        <w:rPr>
          <w:rFonts w:ascii="Calibri" w:hAnsi="Calibri" w:eastAsia="Calibri"/>
          <w:lang w:eastAsia="en-US"/>
        </w:rPr>
        <w:t>1 x Iopidine</w:t>
      </w:r>
    </w:p>
    <w:p w:rsidRPr="0062358A" w:rsidR="0062358A" w:rsidP="0062358A" w:rsidRDefault="0062358A" w14:paraId="08D9CA85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sz w:val="28"/>
          <w:szCs w:val="28"/>
          <w:lang w:eastAsia="en-US"/>
        </w:rPr>
      </w:pPr>
    </w:p>
    <w:p w:rsidRPr="0062358A" w:rsidR="0062358A" w:rsidP="0062358A" w:rsidRDefault="0062358A" w14:paraId="263B07D7" w14:textId="086A0071">
      <w:pPr>
        <w:spacing w:after="160" w:line="259" w:lineRule="auto"/>
        <w:ind w:left="0" w:right="0"/>
        <w:contextualSpacing/>
        <w:rPr>
          <w:rFonts w:eastAsia="Calibri"/>
          <w:sz w:val="28"/>
          <w:szCs w:val="28"/>
          <w:u w:val="single"/>
          <w:lang w:eastAsia="en-US"/>
        </w:rPr>
      </w:pPr>
      <w:r w:rsidRPr="3232B79D" w:rsidR="0062358A">
        <w:rPr>
          <w:rFonts w:eastAsia="Calibri"/>
          <w:sz w:val="28"/>
          <w:szCs w:val="28"/>
          <w:u w:val="single"/>
          <w:lang w:eastAsia="en-US"/>
        </w:rPr>
        <w:t xml:space="preserve">Förberedelser inför </w:t>
      </w:r>
      <w:r w:rsidRPr="3232B79D" w:rsidR="79DBC556">
        <w:rPr>
          <w:rFonts w:eastAsia="Calibri"/>
          <w:sz w:val="28"/>
          <w:szCs w:val="28"/>
          <w:u w:val="single"/>
          <w:lang w:eastAsia="en-US"/>
        </w:rPr>
        <w:t>ingreppet</w:t>
      </w:r>
      <w:r w:rsidRPr="3232B79D" w:rsidR="0062358A">
        <w:rPr>
          <w:rFonts w:eastAsia="Calibri"/>
          <w:sz w:val="28"/>
          <w:szCs w:val="28"/>
          <w:u w:val="single"/>
          <w:lang w:eastAsia="en-US"/>
        </w:rPr>
        <w:t xml:space="preserve"> med kataraktoperation</w:t>
      </w:r>
    </w:p>
    <w:p w:rsidRPr="0062358A" w:rsidR="0062358A" w:rsidP="0062358A" w:rsidRDefault="0062358A" w14:paraId="41A88D6F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>Droppar ögat med:</w:t>
      </w:r>
    </w:p>
    <w:p w:rsidRPr="0062358A" w:rsidR="0062358A" w:rsidP="0062358A" w:rsidRDefault="0062358A" w14:paraId="7A46BC5A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>1 x Fenylefrin</w:t>
      </w:r>
    </w:p>
    <w:p w:rsidRPr="0062358A" w:rsidR="0062358A" w:rsidP="0062358A" w:rsidRDefault="0062358A" w14:paraId="06B4D185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>1 x Cyklopentolat</w:t>
      </w:r>
    </w:p>
    <w:p w:rsidRPr="0062358A" w:rsidR="0062358A" w:rsidP="0062358A" w:rsidRDefault="0062358A" w14:paraId="61D68281" w14:textId="4033BD3C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3232B79D" w:rsidR="0062358A">
        <w:rPr>
          <w:rFonts w:ascii="Calibri" w:hAnsi="Calibri" w:eastAsia="Calibri"/>
          <w:lang w:eastAsia="en-US"/>
        </w:rPr>
        <w:t xml:space="preserve">1 x Voltaren </w:t>
      </w:r>
      <w:r w:rsidRPr="3232B79D" w:rsidR="5FDE3FBB">
        <w:rPr>
          <w:rFonts w:ascii="Calibri" w:hAnsi="Calibri" w:eastAsia="Calibri"/>
          <w:lang w:eastAsia="en-US"/>
        </w:rPr>
        <w:t>O</w:t>
      </w:r>
      <w:r w:rsidRPr="3232B79D" w:rsidR="0062358A">
        <w:rPr>
          <w:rFonts w:ascii="Calibri" w:hAnsi="Calibri" w:eastAsia="Calibri"/>
          <w:lang w:eastAsia="en-US"/>
        </w:rPr>
        <w:t>phtha</w:t>
      </w:r>
    </w:p>
    <w:p w:rsidR="0062358A" w:rsidP="0062358A" w:rsidRDefault="0062358A" w14:paraId="7D5968A0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 w:rsidRPr="0062358A">
        <w:rPr>
          <w:rFonts w:ascii="Calibri" w:hAnsi="Calibri" w:eastAsia="Calibri"/>
          <w:lang w:eastAsia="en-US"/>
        </w:rPr>
        <w:t>1 x Tetracain i aktuellt öga</w:t>
      </w:r>
    </w:p>
    <w:p w:rsidRPr="0062358A" w:rsidR="00995883" w:rsidP="0062358A" w:rsidRDefault="00995883" w14:paraId="1D26016D" w14:textId="715D1B00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  <w:r>
        <w:rPr>
          <w:rFonts w:ascii="Calibri" w:hAnsi="Calibri" w:eastAsia="Calibri"/>
          <w:lang w:eastAsia="en-US"/>
        </w:rPr>
        <w:t>1 x Iopidine</w:t>
      </w:r>
    </w:p>
    <w:p w:rsidRPr="0062358A" w:rsidR="0062358A" w:rsidP="0062358A" w:rsidRDefault="0062358A" w14:paraId="6A0FB331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lang w:eastAsia="en-US"/>
        </w:rPr>
      </w:pPr>
    </w:p>
    <w:p w:rsidRPr="0062358A" w:rsidR="0062358A" w:rsidP="0062358A" w:rsidRDefault="0062358A" w14:paraId="775A3C62" w14:textId="342CD59C">
      <w:pPr>
        <w:spacing w:after="160" w:line="256" w:lineRule="auto"/>
        <w:ind w:left="0" w:right="0"/>
        <w:contextualSpacing/>
        <w:rPr>
          <w:rFonts w:eastAsia="Calibri"/>
          <w:lang w:eastAsia="en-US"/>
        </w:rPr>
      </w:pPr>
      <w:r w:rsidRPr="3232B79D" w:rsidR="0062358A">
        <w:rPr>
          <w:rFonts w:eastAsia="Calibri"/>
          <w:lang w:eastAsia="en-US"/>
        </w:rPr>
        <w:t xml:space="preserve">Ta ur hörapparat, om sådan finns, på den aktuella sidan. </w:t>
      </w:r>
      <w:r>
        <w:br/>
      </w:r>
      <w:r w:rsidRPr="3232B79D" w:rsidR="0062358A">
        <w:rPr>
          <w:rFonts w:eastAsia="Calibri"/>
          <w:lang w:eastAsia="en-US"/>
        </w:rPr>
        <w:t>Patienten ska desinfektera sina händer med handsprit.</w:t>
      </w:r>
    </w:p>
    <w:p w:rsidRPr="0062358A" w:rsidR="0062358A" w:rsidP="0062358A" w:rsidRDefault="0062358A" w14:paraId="2798C82D" w14:textId="3645C70C">
      <w:pPr>
        <w:spacing w:after="160" w:line="259" w:lineRule="auto"/>
        <w:ind w:left="0" w:right="0"/>
        <w:contextualSpacing/>
      </w:pPr>
      <w:r w:rsidRPr="3232B79D" w:rsidR="0062358A">
        <w:rPr>
          <w:rFonts w:eastAsia="Calibri"/>
          <w:lang w:eastAsia="en-US"/>
        </w:rPr>
        <w:t>Inväntar läkaren som tar med patienten in på operation.</w:t>
      </w:r>
    </w:p>
    <w:p w:rsidRPr="0062358A" w:rsidR="0062358A" w:rsidP="0062358A" w:rsidRDefault="0062358A" w14:paraId="2B4420F1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lang w:eastAsia="en-US"/>
        </w:rPr>
        <w:t>Ta emot patienten efter operation.</w:t>
      </w:r>
    </w:p>
    <w:p w:rsidRPr="0062358A" w:rsidR="0062358A" w:rsidP="0062358A" w:rsidRDefault="0062358A" w14:paraId="6FB09909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sz w:val="28"/>
          <w:szCs w:val="28"/>
          <w:lang w:eastAsia="en-US"/>
        </w:rPr>
      </w:pPr>
    </w:p>
    <w:p w:rsidRPr="0062358A" w:rsidR="0062358A" w:rsidP="0062358A" w:rsidRDefault="0062358A" w14:paraId="64EBE627" w14:textId="77777777">
      <w:pPr>
        <w:spacing w:after="160" w:line="259" w:lineRule="auto"/>
        <w:ind w:left="0" w:right="0"/>
        <w:contextualSpacing/>
        <w:rPr>
          <w:rFonts w:eastAsia="Calibri"/>
          <w:sz w:val="28"/>
          <w:szCs w:val="28"/>
          <w:lang w:eastAsia="en-US"/>
        </w:rPr>
      </w:pPr>
      <w:r w:rsidRPr="0062358A">
        <w:rPr>
          <w:rFonts w:eastAsia="Calibri"/>
          <w:sz w:val="28"/>
          <w:szCs w:val="28"/>
          <w:u w:val="single"/>
          <w:lang w:eastAsia="en-US"/>
        </w:rPr>
        <w:t>Efter ingrepp ges</w:t>
      </w:r>
      <w:r w:rsidRPr="0062358A">
        <w:rPr>
          <w:rFonts w:eastAsia="Calibri"/>
          <w:sz w:val="28"/>
          <w:szCs w:val="28"/>
          <w:lang w:eastAsia="en-US"/>
        </w:rPr>
        <w:t>:</w:t>
      </w:r>
    </w:p>
    <w:p w:rsidRPr="0062358A" w:rsidR="0062358A" w:rsidP="0062358A" w:rsidRDefault="0062358A" w14:paraId="48E957FC" w14:textId="50523565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3232B79D" w:rsidR="0062358A">
        <w:rPr>
          <w:rFonts w:eastAsia="Calibri"/>
          <w:lang w:eastAsia="en-US"/>
        </w:rPr>
        <w:t>Atropin 1% droppe x 3 inom 10 minuter</w:t>
      </w:r>
      <w:r w:rsidRPr="3232B79D" w:rsidR="00983381">
        <w:rPr>
          <w:rFonts w:eastAsia="Calibri"/>
          <w:lang w:eastAsia="en-US"/>
        </w:rPr>
        <w:t xml:space="preserve">, </w:t>
      </w:r>
      <w:r w:rsidRPr="3232B79D" w:rsidR="00983381">
        <w:rPr>
          <w:rFonts w:eastAsia="Calibri"/>
          <w:b w:val="1"/>
          <w:bCs w:val="1"/>
          <w:lang w:eastAsia="en-US"/>
        </w:rPr>
        <w:t>bara om operatören ordinerar det</w:t>
      </w:r>
      <w:r w:rsidRPr="3232B79D" w:rsidR="00983381">
        <w:rPr>
          <w:rFonts w:eastAsia="Calibri"/>
          <w:lang w:eastAsia="en-US"/>
        </w:rPr>
        <w:t>.</w:t>
      </w:r>
    </w:p>
    <w:p w:rsidRPr="0062358A" w:rsidR="0062358A" w:rsidP="0062358A" w:rsidRDefault="0062358A" w14:paraId="3AE13504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</w:p>
    <w:p w:rsidRPr="0062358A" w:rsidR="0062358A" w:rsidP="0062358A" w:rsidRDefault="0062358A" w14:paraId="6CBBA574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lang w:eastAsia="en-US"/>
        </w:rPr>
        <w:t xml:space="preserve">Vid hemgång skickas en plastskålla samt tejp med som skydd för ögat. </w:t>
      </w:r>
    </w:p>
    <w:p w:rsidRPr="0062358A" w:rsidR="0062358A" w:rsidP="0062358A" w:rsidRDefault="0062358A" w14:paraId="75C74C86" w14:textId="77777777">
      <w:pPr>
        <w:spacing w:after="160" w:line="259" w:lineRule="auto"/>
        <w:ind w:left="0" w:right="0"/>
        <w:contextualSpacing/>
        <w:rPr>
          <w:rFonts w:eastAsia="Calibri"/>
          <w:lang w:eastAsia="en-US"/>
        </w:rPr>
      </w:pPr>
      <w:r w:rsidRPr="0062358A">
        <w:rPr>
          <w:rFonts w:eastAsia="Calibri"/>
          <w:lang w:eastAsia="en-US"/>
        </w:rPr>
        <w:t>Alla patienter ska återkomma dagen efter operation för kontroll.</w:t>
      </w:r>
    </w:p>
    <w:p w:rsidRPr="0062358A" w:rsidR="0062358A" w:rsidP="0062358A" w:rsidRDefault="0062358A" w14:paraId="79CF9468" w14:textId="77777777">
      <w:pPr>
        <w:spacing w:after="160" w:line="259" w:lineRule="auto"/>
        <w:ind w:left="0" w:right="0"/>
        <w:contextualSpacing/>
        <w:rPr>
          <w:rFonts w:ascii="Calibri" w:hAnsi="Calibri" w:eastAsia="Calibri"/>
          <w:sz w:val="28"/>
          <w:szCs w:val="28"/>
          <w:lang w:eastAsia="en-US"/>
        </w:rPr>
      </w:pPr>
      <w:r w:rsidRPr="0062358A">
        <w:rPr>
          <w:rFonts w:eastAsia="Calibri"/>
          <w:lang w:eastAsia="en-US"/>
        </w:rPr>
        <w:t>Skicka med bokad tid.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2358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3B23" w:rsidRDefault="00363B23" w14:paraId="3A5D41E8" w14:textId="77777777">
      <w:r>
        <w:separator/>
      </w:r>
    </w:p>
  </w:endnote>
  <w:endnote w:type="continuationSeparator" w:id="0">
    <w:p w:rsidR="00363B23" w:rsidRDefault="00363B23" w14:paraId="38012631" w14:textId="77777777">
      <w:r>
        <w:continuationSeparator/>
      </w:r>
    </w:p>
  </w:endnote>
  <w:endnote w:type="continuationNotice" w:id="1">
    <w:p w:rsidR="00363B23" w:rsidRDefault="00363B23" w14:paraId="1DE0FA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3B23" w:rsidRDefault="00363B23" w14:paraId="3B6D4AB8" w14:textId="77777777"/>
  </w:footnote>
  <w:footnote w:type="continuationSeparator" w:id="0">
    <w:p w:rsidR="00363B23" w:rsidRDefault="00363B23" w14:paraId="04B75F20" w14:textId="77777777">
      <w:r>
        <w:continuationSeparator/>
      </w:r>
    </w:p>
  </w:footnote>
  <w:footnote w:type="continuationNotice" w:id="1">
    <w:p w:rsidR="00363B23" w:rsidRDefault="00363B23" w14:paraId="7E42FE0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1E881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35D1BD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8330391">
    <w:abstractNumId w:val="17"/>
  </w:num>
  <w:num w:numId="2" w16cid:durableId="236936627">
    <w:abstractNumId w:val="14"/>
  </w:num>
  <w:num w:numId="3" w16cid:durableId="1144809507">
    <w:abstractNumId w:val="0"/>
  </w:num>
  <w:num w:numId="4" w16cid:durableId="1248536602">
    <w:abstractNumId w:val="6"/>
  </w:num>
  <w:num w:numId="5" w16cid:durableId="1692878507">
    <w:abstractNumId w:val="15"/>
  </w:num>
  <w:num w:numId="6" w16cid:durableId="1834494118">
    <w:abstractNumId w:val="2"/>
  </w:num>
  <w:num w:numId="7" w16cid:durableId="1796213394">
    <w:abstractNumId w:val="11"/>
  </w:num>
  <w:num w:numId="8" w16cid:durableId="1419248522">
    <w:abstractNumId w:val="8"/>
  </w:num>
  <w:num w:numId="9" w16cid:durableId="1217158859">
    <w:abstractNumId w:val="1"/>
  </w:num>
  <w:num w:numId="10" w16cid:durableId="169420048">
    <w:abstractNumId w:val="1"/>
  </w:num>
  <w:num w:numId="11" w16cid:durableId="256519002">
    <w:abstractNumId w:val="3"/>
  </w:num>
  <w:num w:numId="12" w16cid:durableId="1105612998">
    <w:abstractNumId w:val="4"/>
  </w:num>
  <w:num w:numId="13" w16cid:durableId="362369312">
    <w:abstractNumId w:val="13"/>
  </w:num>
  <w:num w:numId="14" w16cid:durableId="318926187">
    <w:abstractNumId w:val="9"/>
  </w:num>
  <w:num w:numId="15" w16cid:durableId="560482253">
    <w:abstractNumId w:val="7"/>
  </w:num>
  <w:num w:numId="16" w16cid:durableId="636030548">
    <w:abstractNumId w:val="12"/>
  </w:num>
  <w:num w:numId="17" w16cid:durableId="1735352058">
    <w:abstractNumId w:val="5"/>
  </w:num>
  <w:num w:numId="18" w16cid:durableId="1464074867">
    <w:abstractNumId w:val="10"/>
  </w:num>
  <w:num w:numId="19" w16cid:durableId="158186381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0C2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6CC9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12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6CB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B39"/>
    <w:rsid w:val="00597E28"/>
    <w:rsid w:val="005A2E3B"/>
    <w:rsid w:val="005A54ED"/>
    <w:rsid w:val="005A5D5B"/>
    <w:rsid w:val="005A6081"/>
    <w:rsid w:val="005A627D"/>
    <w:rsid w:val="005A696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58A"/>
    <w:rsid w:val="00623724"/>
    <w:rsid w:val="00627BEA"/>
    <w:rsid w:val="006319DB"/>
    <w:rsid w:val="00643DEE"/>
    <w:rsid w:val="0065595B"/>
    <w:rsid w:val="00660269"/>
    <w:rsid w:val="00665F89"/>
    <w:rsid w:val="00673C92"/>
    <w:rsid w:val="006753EC"/>
    <w:rsid w:val="0069372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2777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5359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6C8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2482"/>
    <w:rsid w:val="00971D93"/>
    <w:rsid w:val="00983381"/>
    <w:rsid w:val="0099588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2CF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669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201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873"/>
    <w:rsid w:val="00EC0A68"/>
    <w:rsid w:val="00EC5006"/>
    <w:rsid w:val="00ED49C3"/>
    <w:rsid w:val="00ED535C"/>
    <w:rsid w:val="00ED6CE8"/>
    <w:rsid w:val="00ED7AA6"/>
    <w:rsid w:val="00EE2A56"/>
    <w:rsid w:val="00EE3818"/>
    <w:rsid w:val="00EE42FF"/>
    <w:rsid w:val="00F22264"/>
    <w:rsid w:val="00F2564D"/>
    <w:rsid w:val="00F35B05"/>
    <w:rsid w:val="00F413D9"/>
    <w:rsid w:val="00F5135F"/>
    <w:rsid w:val="00F51F78"/>
    <w:rsid w:val="00F54FE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34D31F"/>
    <w:rsid w:val="1E59CAC0"/>
    <w:rsid w:val="281961C5"/>
    <w:rsid w:val="2941F25F"/>
    <w:rsid w:val="3232B79D"/>
    <w:rsid w:val="342874E4"/>
    <w:rsid w:val="36A42F90"/>
    <w:rsid w:val="3E0DEFA0"/>
    <w:rsid w:val="4B1690FB"/>
    <w:rsid w:val="5905760A"/>
    <w:rsid w:val="5B27D18D"/>
    <w:rsid w:val="5FDE3FBB"/>
    <w:rsid w:val="60074C97"/>
    <w:rsid w:val="647B2B65"/>
    <w:rsid w:val="66E590B7"/>
    <w:rsid w:val="6B2CF8ED"/>
    <w:rsid w:val="6B68CC78"/>
    <w:rsid w:val="6FEE769D"/>
    <w:rsid w:val="74722C29"/>
    <w:rsid w:val="75E1B2EB"/>
    <w:rsid w:val="7623C289"/>
    <w:rsid w:val="79DBC556"/>
    <w:rsid w:val="7C10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CE42B20B-80C2-4C8F-991E-0D68A91468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inför filtrationsingrepp (Trabekelektomi, Xen, Preserflo och Shuntar)</dc:title>
  <dc:subject/>
  <dc:creator>patrik.jens.johansson@vgregion.se</dc:creator>
  <keywords/>
  <lastModifiedBy>Pernilla Edvinsson</lastModifiedBy>
  <revision>12</revision>
  <lastPrinted>2016-03-31T19:56:00.0000000Z</lastPrinted>
  <dcterms:created xsi:type="dcterms:W3CDTF">2022-05-12T12:41:00.0000000Z</dcterms:created>
  <dcterms:modified xsi:type="dcterms:W3CDTF">2025-01-16T12:23:50.0000000Z</dcterms:modified>
</coreProperties>
</file>