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136D" w14:textId="77777777" w:rsidR="00AC6FFF" w:rsidRDefault="00AC6FFF" w:rsidP="00F35B05">
      <w:pPr>
        <w:pStyle w:val="Rubrik2"/>
        <w:sectPr w:rsidR="00AC6FFF" w:rsidSect="00AC6FF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D4BEA85" w14:textId="77777777" w:rsidR="00AC6FFF" w:rsidRPr="00AC6FFF" w:rsidRDefault="00AC6FFF" w:rsidP="00AC6FFF">
      <w:pPr>
        <w:spacing w:after="0" w:line="240" w:lineRule="auto"/>
        <w:ind w:left="0" w:right="0"/>
        <w:rPr>
          <w:szCs w:val="20"/>
        </w:rPr>
      </w:pPr>
    </w:p>
    <w:p w14:paraId="1470E116" w14:textId="77777777" w:rsidR="00AC6FFF" w:rsidRPr="00AC6FFF" w:rsidRDefault="00AC6FFF" w:rsidP="00AC6FFF">
      <w:pPr>
        <w:spacing w:after="0" w:line="240" w:lineRule="auto"/>
        <w:ind w:left="0" w:right="0"/>
        <w:rPr>
          <w:szCs w:val="20"/>
        </w:rPr>
      </w:pPr>
    </w:p>
    <w:p w14:paraId="4977CAB4" w14:textId="77777777" w:rsidR="00AC6FFF" w:rsidRPr="00AC6FFF" w:rsidRDefault="00AC6FFF" w:rsidP="00AC6FF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C6FFF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C6FFF" w:rsidRPr="00AC6FFF" w14:paraId="38C6B652" w14:textId="77777777" w:rsidTr="00EA0AB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3A840B2" w14:textId="635DAAFA" w:rsidR="00AC6FFF" w:rsidRPr="00AC6FFF" w:rsidRDefault="00AC6FFF" w:rsidP="00AC6FFF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r w:rsidRPr="00AC6FFF">
              <w:rPr>
                <w:rFonts w:ascii="Arial Fet" w:hAnsi="Arial Fet" w:cs="Arial"/>
                <w:b/>
                <w:bCs/>
                <w:noProof/>
                <w:kern w:val="3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AC7310" wp14:editId="1CC597CF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C71CE8" w14:textId="77777777" w:rsidR="00AC6FFF" w:rsidRPr="003D37FD" w:rsidRDefault="00AC6FFF" w:rsidP="00AC6FFF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26560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5A76673D">
                    <v:shapetype id="_x0000_t202" coordsize="21600,21600" o:spt="202" path="m,l,21600r21600,l21600,xe" w14:anchorId="60AC7310">
                      <v:stroke joinstyle="miter"/>
                      <v:path gradientshapeok="t" o:connecttype="rect"/>
                    </v:shapetype>
      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AC6FFF" w:rsidP="00AC6FFF" w:rsidRDefault="00AC6FFF" w14:paraId="153CC9D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26560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AC6FFF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Frånvaro </w:t>
            </w:r>
            <w:r w:rsidRPr="00AC6FFF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br/>
            </w:r>
            <w:r w:rsidRPr="00AC6FFF">
              <w:rPr>
                <w:rFonts w:ascii="Arial Fet" w:hAnsi="Arial Fet" w:cs="Arial"/>
                <w:b/>
                <w:bCs/>
                <w:kern w:val="32"/>
                <w:sz w:val="28"/>
                <w:szCs w:val="28"/>
              </w:rPr>
              <w:t>p g a sjukdom, VAB eller annan icke planerad frånvaro ögonkliniken</w:t>
            </w:r>
          </w:p>
        </w:tc>
      </w:tr>
    </w:tbl>
    <w:p w14:paraId="3A4D3078" w14:textId="77777777" w:rsidR="00AC6FFF" w:rsidRPr="00AC6FFF" w:rsidRDefault="00AC6FFF" w:rsidP="00AC6FFF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3E494CC7" w14:textId="6A4CFF60" w:rsidR="00AC6FFF" w:rsidRPr="00AC6FFF" w:rsidRDefault="00AC6FFF" w:rsidP="5D5D159F">
      <w:pPr>
        <w:spacing w:after="0" w:line="240" w:lineRule="auto"/>
        <w:ind w:left="0" w:right="0"/>
      </w:pPr>
      <w:r w:rsidRPr="049B8735">
        <w:rPr>
          <w:rFonts w:ascii="Arial" w:hAnsi="Arial" w:cs="Arial"/>
          <w:b/>
          <w:bCs/>
          <w:sz w:val="26"/>
          <w:szCs w:val="26"/>
        </w:rPr>
        <w:t>Revidering i denna version:</w:t>
      </w:r>
      <w:r>
        <w:t xml:space="preserve"> </w:t>
      </w:r>
      <w:r w:rsidR="005E6CD8">
        <w:t>Uppdatering</w:t>
      </w:r>
      <w:r w:rsidR="00AE7C9A">
        <w:t xml:space="preserve"> av</w:t>
      </w:r>
      <w:r w:rsidR="00C57B08">
        <w:t xml:space="preserve"> namn och tfn-nr under </w:t>
      </w:r>
      <w:r w:rsidR="005E6CD8">
        <w:t>”</w:t>
      </w:r>
      <w:r w:rsidR="00C57B08">
        <w:t>Dag 1</w:t>
      </w:r>
      <w:r w:rsidR="00AE7C9A">
        <w:t xml:space="preserve"> – för vårdpersonal gäller</w:t>
      </w:r>
      <w:r w:rsidR="005E6CD8">
        <w:t>”.</w:t>
      </w:r>
    </w:p>
    <w:p w14:paraId="1D133853" w14:textId="77777777" w:rsidR="00AC6FFF" w:rsidRPr="00AC6FFF" w:rsidRDefault="00AC6FFF" w:rsidP="00AC6FFF">
      <w:pPr>
        <w:spacing w:after="0" w:line="240" w:lineRule="auto"/>
        <w:ind w:left="0" w:right="0"/>
        <w:rPr>
          <w:sz w:val="20"/>
          <w:szCs w:val="20"/>
        </w:rPr>
      </w:pPr>
    </w:p>
    <w:p w14:paraId="05648D51" w14:textId="77777777" w:rsidR="00AC6FFF" w:rsidRPr="00AC6FFF" w:rsidRDefault="00AC6FFF" w:rsidP="00AC6FFF">
      <w:pPr>
        <w:spacing w:after="0" w:line="240" w:lineRule="auto"/>
        <w:ind w:left="0" w:right="0"/>
        <w:rPr>
          <w:sz w:val="20"/>
          <w:szCs w:val="20"/>
        </w:rPr>
      </w:pPr>
    </w:p>
    <w:p w14:paraId="7D8E02A3" w14:textId="77777777" w:rsidR="00AC6FFF" w:rsidRPr="00AC6FFF" w:rsidRDefault="00AC6FFF" w:rsidP="00AC6FFF">
      <w:pPr>
        <w:keepNext/>
        <w:spacing w:after="0" w:line="240" w:lineRule="auto"/>
        <w:ind w:left="0" w:right="0"/>
        <w:outlineLvl w:val="2"/>
        <w:rPr>
          <w:rFonts w:ascii="Arial" w:hAnsi="Arial"/>
          <w:b/>
          <w:sz w:val="28"/>
          <w:szCs w:val="20"/>
        </w:rPr>
      </w:pPr>
      <w:r w:rsidRPr="00AC6FFF">
        <w:rPr>
          <w:rFonts w:ascii="Arial" w:hAnsi="Arial"/>
          <w:b/>
          <w:sz w:val="28"/>
          <w:szCs w:val="20"/>
        </w:rPr>
        <w:t>Dag 1</w:t>
      </w:r>
      <w:r w:rsidRPr="00AC6FFF">
        <w:rPr>
          <w:rFonts w:ascii="Arial" w:hAnsi="Arial"/>
          <w:b/>
          <w:sz w:val="28"/>
          <w:szCs w:val="20"/>
        </w:rPr>
        <w:tab/>
      </w:r>
      <w:r w:rsidRPr="00AC6FFF">
        <w:rPr>
          <w:b/>
          <w:szCs w:val="20"/>
        </w:rPr>
        <w:t xml:space="preserve">För vårdpersonal gäller: </w:t>
      </w:r>
      <w:r w:rsidRPr="00AC6FFF">
        <w:rPr>
          <w:szCs w:val="20"/>
        </w:rPr>
        <w:t>Alla behöver</w:t>
      </w:r>
      <w:r w:rsidRPr="00AC6FFF">
        <w:rPr>
          <w:b/>
          <w:szCs w:val="20"/>
        </w:rPr>
        <w:t xml:space="preserve"> </w:t>
      </w:r>
      <w:r w:rsidRPr="00AC6FFF">
        <w:rPr>
          <w:szCs w:val="20"/>
        </w:rPr>
        <w:t>anmäla sin frånvaro:</w:t>
      </w:r>
      <w:r w:rsidRPr="00AC6FFF">
        <w:rPr>
          <w:b/>
          <w:szCs w:val="20"/>
        </w:rPr>
        <w:t xml:space="preserve">  </w:t>
      </w:r>
      <w:r w:rsidRPr="00AC6FFF">
        <w:rPr>
          <w:szCs w:val="20"/>
        </w:rPr>
        <w:t xml:space="preserve"> </w:t>
      </w:r>
    </w:p>
    <w:p w14:paraId="4C08197B" w14:textId="77777777" w:rsidR="00AC6FFF" w:rsidRPr="00AC6FFF" w:rsidRDefault="00AC6FFF" w:rsidP="00AC6FFF">
      <w:pPr>
        <w:spacing w:after="0" w:line="240" w:lineRule="atLeast"/>
        <w:ind w:left="0" w:right="0"/>
      </w:pPr>
      <w:r w:rsidRPr="00AC6FFF">
        <w:rPr>
          <w:b/>
          <w:szCs w:val="20"/>
        </w:rPr>
        <w:tab/>
      </w:r>
      <w:r w:rsidRPr="5D5D159F">
        <w:rPr>
          <w:snapToGrid w:val="0"/>
        </w:rPr>
        <w:t>Ring så tidigt som möjligt, helst kl. 07.00 eller strax efter!</w:t>
      </w:r>
    </w:p>
    <w:p w14:paraId="6E046F17" w14:textId="4C6EDECD" w:rsidR="00AC6FFF" w:rsidRPr="006062E1" w:rsidRDefault="00AC6FFF" w:rsidP="00AC6FFF">
      <w:pPr>
        <w:spacing w:after="0" w:line="240" w:lineRule="atLeast"/>
        <w:ind w:left="0" w:right="0"/>
        <w:rPr>
          <w:b/>
          <w:snapToGrid w:val="0"/>
          <w:color w:val="008000"/>
          <w:szCs w:val="20"/>
        </w:rPr>
      </w:pPr>
      <w:r w:rsidRPr="00AC6FFF">
        <w:rPr>
          <w:b/>
          <w:snapToGrid w:val="0"/>
          <w:color w:val="008000"/>
          <w:szCs w:val="20"/>
        </w:rPr>
        <w:tab/>
      </w:r>
    </w:p>
    <w:p w14:paraId="3B26BCDE" w14:textId="4B04FD72" w:rsidR="00AC6FFF" w:rsidRPr="00AC6FFF" w:rsidRDefault="00AC6FFF" w:rsidP="00AC6FFF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  <w:r w:rsidRPr="00AC6FFF">
        <w:rPr>
          <w:snapToGrid w:val="0"/>
          <w:color w:val="000000"/>
          <w:szCs w:val="20"/>
        </w:rPr>
        <w:t xml:space="preserve">Tfn </w:t>
      </w:r>
      <w:r w:rsidR="001828F5">
        <w:rPr>
          <w:snapToGrid w:val="0"/>
          <w:color w:val="000000"/>
          <w:szCs w:val="20"/>
        </w:rPr>
        <w:t xml:space="preserve">010 - </w:t>
      </w:r>
      <w:r w:rsidRPr="00AC6FFF">
        <w:rPr>
          <w:lang w:val="de-DE"/>
        </w:rPr>
        <w:t xml:space="preserve">43 53 212 </w:t>
      </w:r>
      <w:r w:rsidRPr="00AC6FFF">
        <w:rPr>
          <w:snapToGrid w:val="0"/>
          <w:color w:val="000000"/>
        </w:rPr>
        <w:t>sekr</w:t>
      </w:r>
      <w:r w:rsidRPr="00AC6FFF">
        <w:rPr>
          <w:snapToGrid w:val="0"/>
          <w:color w:val="000000"/>
          <w:szCs w:val="20"/>
        </w:rPr>
        <w:t>. Ulrika Granat</w:t>
      </w:r>
      <w:r w:rsidR="00C878FE">
        <w:rPr>
          <w:snapToGrid w:val="0"/>
          <w:color w:val="000000"/>
          <w:szCs w:val="20"/>
        </w:rPr>
        <w:br/>
      </w:r>
      <w:r w:rsidR="00C878FE">
        <w:rPr>
          <w:snapToGrid w:val="0"/>
          <w:color w:val="000000"/>
          <w:szCs w:val="20"/>
        </w:rPr>
        <w:tab/>
        <w:t xml:space="preserve">Tfn 010 </w:t>
      </w:r>
      <w:r w:rsidR="001828F5">
        <w:rPr>
          <w:snapToGrid w:val="0"/>
          <w:color w:val="000000"/>
          <w:szCs w:val="20"/>
        </w:rPr>
        <w:t>-</w:t>
      </w:r>
      <w:r w:rsidR="00C878FE">
        <w:rPr>
          <w:snapToGrid w:val="0"/>
          <w:color w:val="000000"/>
          <w:szCs w:val="20"/>
        </w:rPr>
        <w:t xml:space="preserve"> 43 53</w:t>
      </w:r>
      <w:r w:rsidR="00616320">
        <w:rPr>
          <w:snapToGrid w:val="0"/>
          <w:color w:val="000000"/>
          <w:szCs w:val="20"/>
        </w:rPr>
        <w:t> 107 sekr. Marie Dahlqvist</w:t>
      </w:r>
    </w:p>
    <w:p w14:paraId="58285FB2" w14:textId="4867D38B" w:rsidR="00AC6FFF" w:rsidRPr="00AC6FFF" w:rsidRDefault="00AC6FFF" w:rsidP="5D5D159F">
      <w:pPr>
        <w:spacing w:after="0" w:line="240" w:lineRule="atLeast"/>
        <w:ind w:left="0" w:right="0" w:firstLine="1304"/>
        <w:rPr>
          <w:snapToGrid w:val="0"/>
          <w:color w:val="000000"/>
        </w:rPr>
      </w:pPr>
      <w:r w:rsidRPr="5D5D159F">
        <w:rPr>
          <w:snapToGrid w:val="0"/>
          <w:color w:val="000000"/>
        </w:rPr>
        <w:t xml:space="preserve">Tfn 010 </w:t>
      </w:r>
      <w:r w:rsidR="001828F5">
        <w:rPr>
          <w:snapToGrid w:val="0"/>
          <w:color w:val="000000"/>
        </w:rPr>
        <w:t>-</w:t>
      </w:r>
      <w:r w:rsidRPr="5D5D159F">
        <w:rPr>
          <w:snapToGrid w:val="0"/>
          <w:color w:val="000000"/>
        </w:rPr>
        <w:t xml:space="preserve"> 43 53 196 sekr. Amanda Karlsson</w:t>
      </w:r>
      <w:r w:rsidRPr="00AC6FFF">
        <w:rPr>
          <w:snapToGrid w:val="0"/>
          <w:color w:val="000000"/>
          <w:szCs w:val="20"/>
        </w:rPr>
        <w:br/>
      </w:r>
      <w:r w:rsidRPr="00AC6FFF">
        <w:rPr>
          <w:snapToGrid w:val="0"/>
          <w:color w:val="000000"/>
          <w:szCs w:val="20"/>
        </w:rPr>
        <w:tab/>
      </w:r>
      <w:r w:rsidRPr="5D5D159F">
        <w:rPr>
          <w:snapToGrid w:val="0"/>
          <w:color w:val="000000"/>
        </w:rPr>
        <w:t xml:space="preserve">Tfn 010 </w:t>
      </w:r>
      <w:r w:rsidR="001828F5">
        <w:rPr>
          <w:snapToGrid w:val="0"/>
          <w:color w:val="000000"/>
        </w:rPr>
        <w:t>-</w:t>
      </w:r>
      <w:r w:rsidRPr="5D5D159F">
        <w:rPr>
          <w:snapToGrid w:val="0"/>
          <w:color w:val="000000"/>
        </w:rPr>
        <w:t xml:space="preserve"> 43 53 </w:t>
      </w:r>
      <w:r w:rsidR="01CD69EE" w:rsidRPr="5D5D159F">
        <w:rPr>
          <w:snapToGrid w:val="0"/>
          <w:color w:val="000000"/>
        </w:rPr>
        <w:t>207</w:t>
      </w:r>
      <w:r w:rsidRPr="5D5D159F">
        <w:rPr>
          <w:snapToGrid w:val="0"/>
          <w:color w:val="000000"/>
        </w:rPr>
        <w:t xml:space="preserve"> sekr. </w:t>
      </w:r>
      <w:r w:rsidR="53208DFB" w:rsidRPr="5D5D159F">
        <w:rPr>
          <w:snapToGrid w:val="0"/>
          <w:color w:val="000000"/>
        </w:rPr>
        <w:t>Simon</w:t>
      </w:r>
      <w:r w:rsidR="00AE7C9A">
        <w:rPr>
          <w:snapToGrid w:val="0"/>
          <w:color w:val="000000"/>
        </w:rPr>
        <w:t xml:space="preserve"> Ka</w:t>
      </w:r>
      <w:r w:rsidR="186C2E14">
        <w:rPr>
          <w:snapToGrid w:val="0"/>
          <w:color w:val="000000"/>
        </w:rPr>
        <w:t>rlsson</w:t>
      </w:r>
    </w:p>
    <w:p w14:paraId="1FEC21B5" w14:textId="77777777" w:rsidR="00AC6FFF" w:rsidRPr="00AC6FFF" w:rsidRDefault="00AC6FFF" w:rsidP="00AC6FFF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</w:p>
    <w:p w14:paraId="40D5E1C3" w14:textId="77777777" w:rsidR="00AC6FFF" w:rsidRPr="00AC6FFF" w:rsidRDefault="00AC6FFF" w:rsidP="00AC6FFF">
      <w:pPr>
        <w:spacing w:after="0" w:line="240" w:lineRule="atLeast"/>
        <w:ind w:left="0" w:right="0"/>
        <w:rPr>
          <w:b/>
          <w:snapToGrid w:val="0"/>
          <w:szCs w:val="20"/>
        </w:rPr>
      </w:pPr>
      <w:r w:rsidRPr="5D5D159F">
        <w:rPr>
          <w:b/>
          <w:bCs/>
          <w:snapToGrid w:val="0"/>
        </w:rPr>
        <w:t>Du skall under dagen kontakta chef gällande orsak till frånvaro och prognos.</w:t>
      </w:r>
    </w:p>
    <w:p w14:paraId="6842DAD7" w14:textId="02AB7749" w:rsidR="00AC6FFF" w:rsidRPr="00AC6FFF" w:rsidRDefault="30910230" w:rsidP="5D5D159F">
      <w:pPr>
        <w:spacing w:after="0" w:line="240" w:lineRule="atLeast"/>
        <w:ind w:left="0" w:right="0"/>
        <w:rPr>
          <w:snapToGrid w:val="0"/>
        </w:rPr>
      </w:pPr>
      <w:r>
        <w:t>Om du inte kan lämna prognos behöver du ändå meddela arbetsplatsen dagligen hur det fortlöper, senast kl 1</w:t>
      </w:r>
      <w:r w:rsidR="00FC430B">
        <w:t>2</w:t>
      </w:r>
      <w:r>
        <w:t>.00.</w:t>
      </w:r>
    </w:p>
    <w:p w14:paraId="67D2649C" w14:textId="77777777" w:rsidR="00AC6FFF" w:rsidRPr="00AC6FFF" w:rsidRDefault="00AC6FFF" w:rsidP="00AC6FFF">
      <w:pPr>
        <w:spacing w:after="0" w:line="240" w:lineRule="atLeast"/>
        <w:ind w:left="0" w:right="0"/>
        <w:rPr>
          <w:b/>
          <w:snapToGrid w:val="0"/>
          <w:szCs w:val="20"/>
        </w:rPr>
      </w:pPr>
      <w:r w:rsidRPr="00AC6FFF">
        <w:rPr>
          <w:b/>
          <w:snapToGrid w:val="0"/>
          <w:szCs w:val="20"/>
        </w:rPr>
        <w:t>………………………………………………………………………………………</w:t>
      </w:r>
    </w:p>
    <w:p w14:paraId="0D6AB434" w14:textId="77777777" w:rsidR="00AC6FFF" w:rsidRPr="00AC6FFF" w:rsidRDefault="00AC6FFF" w:rsidP="00AC6FFF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</w:p>
    <w:p w14:paraId="518FE836" w14:textId="4627A5ED" w:rsidR="00AC6FFF" w:rsidRPr="00AC6FFF" w:rsidRDefault="00AC6FFF" w:rsidP="5A4C0867">
      <w:pPr>
        <w:spacing w:after="0" w:line="240" w:lineRule="atLeast"/>
        <w:ind w:left="0" w:right="0" w:firstLine="1304"/>
        <w:rPr>
          <w:b/>
          <w:bCs/>
          <w:snapToGrid w:val="0"/>
          <w:color w:val="000000"/>
        </w:rPr>
      </w:pPr>
      <w:r w:rsidRPr="5A4C0867">
        <w:rPr>
          <w:b/>
          <w:bCs/>
          <w:snapToGrid w:val="0"/>
          <w:color w:val="000000"/>
          <w:u w:val="single"/>
        </w:rPr>
        <w:t>FRISKANMÄLAN FÖRE KL. 1</w:t>
      </w:r>
      <w:r w:rsidR="34BBEBB7" w:rsidRPr="5A4C0867">
        <w:rPr>
          <w:b/>
          <w:bCs/>
          <w:snapToGrid w:val="0"/>
          <w:color w:val="000000"/>
          <w:u w:val="single"/>
        </w:rPr>
        <w:t>2</w:t>
      </w:r>
      <w:r w:rsidRPr="5A4C0867">
        <w:rPr>
          <w:b/>
          <w:bCs/>
          <w:snapToGrid w:val="0"/>
          <w:color w:val="000000"/>
          <w:u w:val="single"/>
        </w:rPr>
        <w:t>.00</w:t>
      </w:r>
      <w:r w:rsidRPr="5A4C0867">
        <w:rPr>
          <w:b/>
          <w:bCs/>
          <w:snapToGrid w:val="0"/>
          <w:color w:val="000000"/>
        </w:rPr>
        <w:t xml:space="preserve"> </w:t>
      </w:r>
      <w:r w:rsidR="2AF4D129" w:rsidRPr="5A4C0867">
        <w:rPr>
          <w:b/>
          <w:bCs/>
          <w:snapToGrid w:val="0"/>
          <w:color w:val="000000"/>
        </w:rPr>
        <w:t>till sekreterare enligt ovan.</w:t>
      </w:r>
    </w:p>
    <w:p w14:paraId="18CC37BC" w14:textId="77777777" w:rsidR="00AC6FFF" w:rsidRPr="00AC6FFF" w:rsidRDefault="00AC6FFF" w:rsidP="00AC6FFF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  <w:r w:rsidRPr="00AC6FFF">
        <w:rPr>
          <w:snapToGrid w:val="0"/>
          <w:color w:val="000000"/>
          <w:szCs w:val="20"/>
        </w:rPr>
        <w:t xml:space="preserve">Annars räknas man som frånvarande /sjuk även nästa dag  </w:t>
      </w:r>
    </w:p>
    <w:p w14:paraId="6D82F226" w14:textId="77777777" w:rsidR="00AC6FFF" w:rsidRPr="00AC6FFF" w:rsidRDefault="00AC6FFF" w:rsidP="00AC6FFF">
      <w:pPr>
        <w:spacing w:after="0" w:line="240" w:lineRule="atLeast"/>
        <w:ind w:left="0" w:right="0"/>
        <w:rPr>
          <w:b/>
          <w:snapToGrid w:val="0"/>
          <w:szCs w:val="20"/>
        </w:rPr>
      </w:pPr>
    </w:p>
    <w:p w14:paraId="53908740" w14:textId="77777777" w:rsidR="00AC6FFF" w:rsidRPr="00AC6FFF" w:rsidRDefault="00AC6FFF" w:rsidP="00AC6FFF">
      <w:pPr>
        <w:spacing w:after="0" w:line="240" w:lineRule="atLeast"/>
        <w:ind w:left="0" w:right="0"/>
      </w:pPr>
    </w:p>
    <w:p w14:paraId="6AA18E5F" w14:textId="77777777" w:rsidR="00AC6FFF" w:rsidRPr="00AC6FFF" w:rsidRDefault="00AC6FFF" w:rsidP="00AC6FFF">
      <w:pPr>
        <w:spacing w:after="0" w:line="240" w:lineRule="atLeast"/>
        <w:ind w:left="0" w:right="0"/>
        <w:rPr>
          <w:rFonts w:ascii="Arial" w:hAnsi="Arial" w:cs="Arial"/>
          <w:b/>
          <w:snapToGrid w:val="0"/>
          <w:color w:val="000000"/>
          <w:sz w:val="28"/>
          <w:szCs w:val="28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………………………………………………………………………….</w:t>
      </w:r>
    </w:p>
    <w:p w14:paraId="52DFB079" w14:textId="77777777" w:rsidR="00AC6FFF" w:rsidRPr="00AC6FFF" w:rsidRDefault="00AC6FFF" w:rsidP="00AC6FFF">
      <w:pPr>
        <w:spacing w:after="0" w:line="240" w:lineRule="atLeast"/>
        <w:ind w:left="0" w:right="0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14:paraId="6A81E341" w14:textId="77777777" w:rsidR="00AC6FFF" w:rsidRPr="00AC6FFF" w:rsidRDefault="00AC6FFF" w:rsidP="00AC6FFF">
      <w:pPr>
        <w:spacing w:after="0" w:line="240" w:lineRule="atLeast"/>
        <w:ind w:left="0" w:right="0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14:paraId="13F81187" w14:textId="77777777" w:rsidR="00AC6FFF" w:rsidRPr="00AC6FFF" w:rsidRDefault="00AC6FFF" w:rsidP="00AC6FFF">
      <w:pPr>
        <w:spacing w:after="0" w:line="240" w:lineRule="atLeast"/>
        <w:ind w:left="0" w:right="0"/>
        <w:rPr>
          <w:rFonts w:ascii="Arial" w:hAnsi="Arial" w:cs="Arial"/>
          <w:b/>
          <w:snapToGrid w:val="0"/>
          <w:color w:val="000000"/>
          <w:sz w:val="28"/>
          <w:szCs w:val="28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Dag 3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ab/>
      </w:r>
      <w:r w:rsidRPr="00AC6FFF">
        <w:rPr>
          <w:snapToGrid w:val="0"/>
          <w:color w:val="000000"/>
        </w:rPr>
        <w:t>Kontakta chefen. Prognos om återgång.</w:t>
      </w:r>
    </w:p>
    <w:p w14:paraId="2EC52483" w14:textId="77777777" w:rsidR="00AC6FFF" w:rsidRPr="00AC6FFF" w:rsidRDefault="00AC6FFF" w:rsidP="00AC6FFF">
      <w:pPr>
        <w:spacing w:after="0" w:line="240" w:lineRule="atLeast"/>
        <w:ind w:left="1304" w:right="0" w:firstLine="1"/>
        <w:rPr>
          <w:snapToGrid w:val="0"/>
          <w:color w:val="000000"/>
        </w:rPr>
      </w:pPr>
    </w:p>
    <w:p w14:paraId="5C167F78" w14:textId="77777777" w:rsidR="00AC6FFF" w:rsidRPr="00AC6FFF" w:rsidRDefault="00AC6FFF" w:rsidP="00AC6FFF">
      <w:pPr>
        <w:spacing w:after="0" w:line="240" w:lineRule="atLeast"/>
        <w:ind w:left="1304" w:right="0" w:hanging="1304"/>
        <w:rPr>
          <w:rFonts w:ascii="Arial" w:hAnsi="Arial" w:cs="Arial"/>
          <w:b/>
          <w:snapToGrid w:val="0"/>
          <w:color w:val="000000"/>
          <w:sz w:val="28"/>
          <w:szCs w:val="28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Dag 5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ab/>
      </w:r>
      <w:r w:rsidRPr="00AC6FFF">
        <w:rPr>
          <w:snapToGrid w:val="0"/>
          <w:color w:val="000000"/>
        </w:rPr>
        <w:t>Kontakta chefen. Prognos om återgång, utforma gemensamt en överenskommelse om vidare planering.</w:t>
      </w:r>
    </w:p>
    <w:p w14:paraId="6624FC2D" w14:textId="77777777" w:rsidR="00AC6FFF" w:rsidRPr="00AC6FFF" w:rsidRDefault="00AC6FFF" w:rsidP="00AC6FFF">
      <w:pPr>
        <w:spacing w:after="0" w:line="240" w:lineRule="atLeast"/>
        <w:ind w:left="0" w:right="0"/>
        <w:rPr>
          <w:snapToGrid w:val="0"/>
          <w:color w:val="000000"/>
        </w:rPr>
      </w:pPr>
    </w:p>
    <w:p w14:paraId="33EB4588" w14:textId="77777777" w:rsidR="00AC6FFF" w:rsidRPr="00AC6FFF" w:rsidRDefault="00AC6FFF" w:rsidP="00AC6FFF">
      <w:pPr>
        <w:spacing w:after="0" w:line="240" w:lineRule="atLeast"/>
        <w:ind w:left="0" w:right="0"/>
        <w:rPr>
          <w:snapToGrid w:val="0"/>
          <w:color w:val="000000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Dag 8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ab/>
      </w:r>
      <w:r w:rsidRPr="00AC6FFF">
        <w:rPr>
          <w:snapToGrid w:val="0"/>
          <w:color w:val="000000"/>
        </w:rPr>
        <w:t xml:space="preserve">Kontakta chefen, sjukintyg lämnas. Prognos om återgång. </w:t>
      </w:r>
    </w:p>
    <w:p w14:paraId="63D73D8F" w14:textId="77777777" w:rsidR="00AC6FFF" w:rsidRPr="00AC6FFF" w:rsidRDefault="00AC6FFF" w:rsidP="00AC6FFF">
      <w:pPr>
        <w:spacing w:after="0" w:line="240" w:lineRule="atLeast"/>
        <w:ind w:left="0" w:right="0" w:firstLine="1304"/>
        <w:rPr>
          <w:snapToGrid w:val="0"/>
          <w:color w:val="000000"/>
        </w:rPr>
      </w:pPr>
      <w:r w:rsidRPr="00AC6FFF">
        <w:rPr>
          <w:snapToGrid w:val="0"/>
          <w:color w:val="000000"/>
        </w:rPr>
        <w:t>Kan anpassade arbetsuppgifter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 xml:space="preserve"> </w:t>
      </w:r>
      <w:r w:rsidRPr="00AC6FFF">
        <w:rPr>
          <w:snapToGrid w:val="0"/>
          <w:color w:val="000000"/>
        </w:rPr>
        <w:t>erbjudas?</w:t>
      </w:r>
    </w:p>
    <w:p w14:paraId="536177E8" w14:textId="77777777" w:rsidR="00AC6FFF" w:rsidRPr="00AC6FFF" w:rsidRDefault="00AC6FFF" w:rsidP="00AC6FFF">
      <w:pPr>
        <w:spacing w:after="0" w:line="240" w:lineRule="atLeast"/>
        <w:ind w:left="0" w:right="0" w:firstLine="1304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14:paraId="5D41DAC4" w14:textId="77777777" w:rsidR="00AC6FFF" w:rsidRPr="00AC6FFF" w:rsidRDefault="00AC6FFF" w:rsidP="00AC6FFF">
      <w:pPr>
        <w:spacing w:after="0" w:line="240" w:lineRule="auto"/>
        <w:ind w:left="0" w:right="0"/>
        <w:rPr>
          <w:b/>
          <w:szCs w:val="20"/>
        </w:rPr>
      </w:pPr>
    </w:p>
    <w:p w14:paraId="42728917" w14:textId="77777777" w:rsidR="00AC6FFF" w:rsidRPr="00AC6FFF" w:rsidRDefault="00AC6FFF" w:rsidP="00AC6FFF">
      <w:pPr>
        <w:spacing w:after="0" w:line="240" w:lineRule="auto"/>
        <w:ind w:left="0" w:right="0"/>
        <w:rPr>
          <w:b/>
          <w:szCs w:val="20"/>
        </w:rPr>
      </w:pPr>
      <w:r w:rsidRPr="00AC6FFF">
        <w:rPr>
          <w:b/>
          <w:szCs w:val="20"/>
        </w:rPr>
        <w:t>Utföra arbetsuppgifter</w:t>
      </w:r>
      <w:r w:rsidRPr="00AC6FFF">
        <w:rPr>
          <w:b/>
          <w:szCs w:val="20"/>
        </w:rPr>
        <w:tab/>
      </w:r>
      <w:r w:rsidRPr="00AC6FFF">
        <w:rPr>
          <w:b/>
          <w:szCs w:val="20"/>
        </w:rPr>
        <w:tab/>
      </w:r>
      <w:r w:rsidRPr="00AC6FFF">
        <w:rPr>
          <w:b/>
          <w:szCs w:val="20"/>
        </w:rPr>
        <w:tab/>
      </w:r>
      <w:r w:rsidRPr="00AC6FFF">
        <w:rPr>
          <w:b/>
          <w:szCs w:val="20"/>
        </w:rPr>
        <w:tab/>
      </w:r>
      <w:r w:rsidRPr="00AC6FFF">
        <w:rPr>
          <w:b/>
          <w:szCs w:val="20"/>
        </w:rPr>
        <w:tab/>
      </w:r>
    </w:p>
    <w:p w14:paraId="3F0202CF" w14:textId="77777777" w:rsidR="00AC6FFF" w:rsidRPr="00AC6FFF" w:rsidRDefault="00AC6FFF" w:rsidP="00AC6FFF">
      <w:pPr>
        <w:spacing w:after="0" w:line="240" w:lineRule="auto"/>
        <w:ind w:left="0" w:right="0"/>
        <w:rPr>
          <w:szCs w:val="20"/>
        </w:rPr>
      </w:pPr>
      <w:r w:rsidRPr="00AC6FFF">
        <w:rPr>
          <w:szCs w:val="20"/>
        </w:rPr>
        <w:t xml:space="preserve">Under denna sjukperiod kan chefen tala med medarbetaren om det finns </w:t>
      </w:r>
    </w:p>
    <w:p w14:paraId="4B3295AB" w14:textId="77777777" w:rsidR="00AC6FFF" w:rsidRPr="00AC6FFF" w:rsidRDefault="00AC6FFF" w:rsidP="00AC6FFF">
      <w:pPr>
        <w:spacing w:after="0" w:line="240" w:lineRule="auto"/>
        <w:ind w:left="0" w:right="0"/>
        <w:rPr>
          <w:szCs w:val="20"/>
        </w:rPr>
      </w:pPr>
      <w:r w:rsidRPr="00AC6FFF">
        <w:rPr>
          <w:szCs w:val="20"/>
        </w:rPr>
        <w:t>arbetsuppgifter som hon/han kan utföra del av dagen eller veckan trots sin sjuk-</w:t>
      </w:r>
    </w:p>
    <w:p w14:paraId="6EA48C1F" w14:textId="77777777" w:rsidR="00AC6FFF" w:rsidRPr="00AC6FFF" w:rsidRDefault="00AC6FFF" w:rsidP="00AC6FFF">
      <w:pPr>
        <w:spacing w:after="0" w:line="240" w:lineRule="auto"/>
        <w:ind w:left="0" w:right="0"/>
        <w:rPr>
          <w:szCs w:val="20"/>
        </w:rPr>
      </w:pPr>
      <w:r w:rsidRPr="00AC6FFF">
        <w:rPr>
          <w:szCs w:val="20"/>
        </w:rPr>
        <w:t xml:space="preserve">skrivning och i så fall kan steglöst arbete tillämpas. </w:t>
      </w:r>
    </w:p>
    <w:p w14:paraId="39A07AA5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</w:p>
    <w:p w14:paraId="5C8DEFAB" w14:textId="77777777" w:rsidR="00AC6FFF" w:rsidRPr="00AC6FFF" w:rsidRDefault="00AC6FFF" w:rsidP="00AC6FFF">
      <w:pPr>
        <w:spacing w:after="0" w:line="240" w:lineRule="auto"/>
        <w:ind w:left="0" w:right="0"/>
        <w:rPr>
          <w:szCs w:val="20"/>
        </w:rPr>
      </w:pPr>
    </w:p>
    <w:p w14:paraId="4C306A42" w14:textId="77777777" w:rsidR="00AC6FFF" w:rsidRPr="00AC6FFF" w:rsidRDefault="00AC6FFF" w:rsidP="00AC6FFF">
      <w:pPr>
        <w:spacing w:after="0" w:line="240" w:lineRule="atLeast"/>
        <w:ind w:left="1304" w:right="0" w:hanging="1304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14:paraId="78693878" w14:textId="77777777" w:rsidR="00AC6FFF" w:rsidRPr="00AC6FFF" w:rsidRDefault="00AC6FFF" w:rsidP="00AC6FFF">
      <w:pPr>
        <w:spacing w:after="0" w:line="240" w:lineRule="atLeast"/>
        <w:ind w:left="1304" w:right="0" w:hanging="1304"/>
        <w:rPr>
          <w:rFonts w:ascii="Arial" w:hAnsi="Arial" w:cs="Arial"/>
          <w:b/>
          <w:snapToGrid w:val="0"/>
          <w:color w:val="000000"/>
          <w:sz w:val="28"/>
          <w:szCs w:val="28"/>
        </w:rPr>
      </w:pPr>
    </w:p>
    <w:p w14:paraId="77A85345" w14:textId="77777777" w:rsidR="00AC6FFF" w:rsidRPr="00AC6FFF" w:rsidRDefault="00AC6FFF" w:rsidP="00AC6FFF">
      <w:pPr>
        <w:spacing w:after="0" w:line="240" w:lineRule="atLeast"/>
        <w:ind w:left="1304" w:right="0" w:hanging="1304"/>
        <w:rPr>
          <w:rFonts w:ascii="Arial" w:hAnsi="Arial" w:cs="Arial"/>
          <w:b/>
          <w:snapToGrid w:val="0"/>
          <w:color w:val="000000"/>
          <w:sz w:val="28"/>
          <w:szCs w:val="28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>Vecka 2</w:t>
      </w: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ab/>
      </w:r>
      <w:r w:rsidRPr="00AC6FFF">
        <w:rPr>
          <w:snapToGrid w:val="0"/>
          <w:color w:val="000000"/>
        </w:rPr>
        <w:t>Kontakta chefen. Rehab.möte planeras v. 2 för att diskutera återgång till arbete.</w:t>
      </w:r>
    </w:p>
    <w:p w14:paraId="0F8F6BB1" w14:textId="77777777" w:rsidR="00AC6FFF" w:rsidRPr="00AC6FFF" w:rsidRDefault="00AC6FFF" w:rsidP="00AC6FFF">
      <w:pPr>
        <w:spacing w:after="0" w:line="240" w:lineRule="atLeast"/>
        <w:ind w:left="1304" w:right="0" w:firstLine="1"/>
        <w:rPr>
          <w:snapToGrid w:val="0"/>
          <w:color w:val="000000"/>
        </w:rPr>
      </w:pPr>
      <w:r w:rsidRPr="00AC6FFF">
        <w:rPr>
          <w:snapToGrid w:val="0"/>
          <w:color w:val="000000"/>
        </w:rPr>
        <w:t>Arbetsförmågekartläggning utifrån arbetets krav skall genomföras.</w:t>
      </w:r>
    </w:p>
    <w:p w14:paraId="0C230EE4" w14:textId="77777777" w:rsidR="00AC6FFF" w:rsidRPr="00AC6FFF" w:rsidRDefault="00AC6FFF" w:rsidP="00AC6FFF">
      <w:pPr>
        <w:spacing w:after="0" w:line="240" w:lineRule="atLeast"/>
        <w:ind w:left="1304" w:right="0" w:firstLine="1"/>
        <w:rPr>
          <w:snapToGrid w:val="0"/>
          <w:color w:val="000000"/>
        </w:rPr>
      </w:pPr>
      <w:r w:rsidRPr="00AC6FFF">
        <w:rPr>
          <w:snapToGrid w:val="0"/>
          <w:color w:val="000000"/>
        </w:rPr>
        <w:t>Vid behov kan Hälsan och Arbetslivet kontaktas</w:t>
      </w:r>
    </w:p>
    <w:p w14:paraId="37FEED09" w14:textId="77777777" w:rsidR="00AC6FFF" w:rsidRPr="00AC6FFF" w:rsidRDefault="00AC6FFF" w:rsidP="00AC6FFF">
      <w:pPr>
        <w:spacing w:after="0" w:line="240" w:lineRule="atLeast"/>
        <w:ind w:left="1304" w:right="0" w:firstLine="1"/>
        <w:rPr>
          <w:snapToGrid w:val="0"/>
          <w:color w:val="000000"/>
        </w:rPr>
      </w:pPr>
    </w:p>
    <w:p w14:paraId="49D8528D" w14:textId="77777777" w:rsidR="00AC6FFF" w:rsidRPr="00AC6FFF" w:rsidRDefault="00AC6FFF" w:rsidP="00AC6FFF">
      <w:pPr>
        <w:spacing w:after="0" w:line="240" w:lineRule="atLeast"/>
        <w:ind w:left="0" w:right="0"/>
        <w:rPr>
          <w:snapToGrid w:val="0"/>
          <w:color w:val="000000"/>
        </w:rPr>
      </w:pPr>
      <w:r w:rsidRPr="00AC6FFF">
        <w:rPr>
          <w:rFonts w:ascii="Arial" w:hAnsi="Arial" w:cs="Arial"/>
          <w:b/>
          <w:snapToGrid w:val="0"/>
          <w:color w:val="000000"/>
          <w:sz w:val="28"/>
          <w:szCs w:val="28"/>
        </w:rPr>
        <w:t xml:space="preserve">Vecka 3-4 </w:t>
      </w:r>
      <w:r w:rsidRPr="00AC6FFF">
        <w:rPr>
          <w:snapToGrid w:val="0"/>
          <w:color w:val="000000"/>
        </w:rPr>
        <w:t>Kontakta chefen enligt tidigare överenskommelse.</w:t>
      </w:r>
    </w:p>
    <w:p w14:paraId="0AE3D4BA" w14:textId="77777777" w:rsidR="00AC6FFF" w:rsidRPr="00AC6FFF" w:rsidRDefault="00AC6FFF" w:rsidP="00AC6FFF">
      <w:pPr>
        <w:spacing w:after="0" w:line="240" w:lineRule="atLeast"/>
        <w:ind w:left="0" w:right="0"/>
        <w:rPr>
          <w:snapToGrid w:val="0"/>
          <w:color w:val="000000"/>
          <w:szCs w:val="20"/>
        </w:rPr>
      </w:pPr>
    </w:p>
    <w:p w14:paraId="61648D74" w14:textId="77777777" w:rsidR="00AC6FFF" w:rsidRPr="00AC6FFF" w:rsidRDefault="00AC6FFF" w:rsidP="00AC6FFF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</w:p>
    <w:p w14:paraId="69938995" w14:textId="77777777" w:rsidR="00AC6FFF" w:rsidRPr="00AC6FFF" w:rsidRDefault="00AC6FFF" w:rsidP="00AC6FFF">
      <w:pPr>
        <w:spacing w:after="0" w:line="240" w:lineRule="atLeast"/>
        <w:ind w:left="0" w:right="0" w:firstLine="1304"/>
        <w:rPr>
          <w:snapToGrid w:val="0"/>
          <w:color w:val="000000"/>
          <w:szCs w:val="20"/>
        </w:rPr>
      </w:pPr>
      <w:r w:rsidRPr="00AC6FFF">
        <w:rPr>
          <w:snapToGrid w:val="0"/>
          <w:color w:val="000000"/>
          <w:szCs w:val="20"/>
        </w:rPr>
        <w:t>-----------------------------------------------------------------------------------</w:t>
      </w:r>
    </w:p>
    <w:p w14:paraId="5C120F4A" w14:textId="77777777" w:rsidR="00AC6FFF" w:rsidRPr="00AC6FFF" w:rsidRDefault="00AC6FFF" w:rsidP="00AC6FFF">
      <w:pPr>
        <w:spacing w:after="0" w:line="240" w:lineRule="auto"/>
        <w:ind w:left="0" w:right="0"/>
        <w:rPr>
          <w:snapToGrid w:val="0"/>
          <w:szCs w:val="20"/>
        </w:rPr>
      </w:pPr>
    </w:p>
    <w:p w14:paraId="3BE174E2" w14:textId="77777777" w:rsidR="00AC6FFF" w:rsidRPr="00AC6FFF" w:rsidRDefault="00AC6FFF" w:rsidP="00AC6FFF">
      <w:pPr>
        <w:keepNext/>
        <w:spacing w:after="0" w:line="240" w:lineRule="auto"/>
        <w:ind w:left="0" w:right="0" w:firstLine="1304"/>
        <w:outlineLvl w:val="2"/>
        <w:rPr>
          <w:rFonts w:ascii="Arial" w:hAnsi="Arial"/>
          <w:b/>
          <w:sz w:val="28"/>
          <w:szCs w:val="20"/>
        </w:rPr>
      </w:pPr>
    </w:p>
    <w:p w14:paraId="534DC443" w14:textId="77777777" w:rsidR="00AC6FFF" w:rsidRPr="00AC6FFF" w:rsidRDefault="00AC6FFF" w:rsidP="00AC6FFF">
      <w:pPr>
        <w:keepNext/>
        <w:spacing w:after="0" w:line="240" w:lineRule="auto"/>
        <w:ind w:left="0" w:right="0" w:firstLine="1304"/>
        <w:outlineLvl w:val="2"/>
        <w:rPr>
          <w:rFonts w:ascii="Arial" w:hAnsi="Arial"/>
          <w:b/>
          <w:sz w:val="28"/>
          <w:szCs w:val="20"/>
        </w:rPr>
      </w:pPr>
      <w:r w:rsidRPr="00AC6FFF">
        <w:rPr>
          <w:rFonts w:ascii="Arial" w:hAnsi="Arial"/>
          <w:b/>
          <w:sz w:val="28"/>
          <w:szCs w:val="20"/>
        </w:rPr>
        <w:t>Längre sjukfrånvaro</w:t>
      </w:r>
    </w:p>
    <w:p w14:paraId="696F2716" w14:textId="77777777" w:rsidR="00AC6FFF" w:rsidRPr="00AC6FFF" w:rsidRDefault="00AC6FFF" w:rsidP="00AC6FFF">
      <w:pPr>
        <w:spacing w:after="0" w:line="240" w:lineRule="auto"/>
        <w:ind w:left="0" w:right="0"/>
        <w:rPr>
          <w:sz w:val="20"/>
          <w:szCs w:val="20"/>
        </w:rPr>
      </w:pPr>
    </w:p>
    <w:p w14:paraId="683B74A5" w14:textId="77777777" w:rsidR="00AC6FFF" w:rsidRPr="00AC6FFF" w:rsidRDefault="00AC6FFF" w:rsidP="00AC6FFF">
      <w:pPr>
        <w:spacing w:after="0" w:line="240" w:lineRule="auto"/>
        <w:ind w:left="0" w:right="0" w:firstLine="1304"/>
        <w:rPr>
          <w:b/>
          <w:szCs w:val="20"/>
        </w:rPr>
      </w:pPr>
    </w:p>
    <w:p w14:paraId="4BF6CF3C" w14:textId="77777777" w:rsidR="00AC6FFF" w:rsidRPr="00AC6FFF" w:rsidRDefault="00AC6FFF" w:rsidP="00AC6FFF">
      <w:pPr>
        <w:spacing w:after="0" w:line="240" w:lineRule="auto"/>
        <w:ind w:left="0" w:right="0" w:firstLine="1304"/>
        <w:rPr>
          <w:b/>
          <w:szCs w:val="20"/>
        </w:rPr>
      </w:pPr>
      <w:r w:rsidRPr="00AC6FFF">
        <w:rPr>
          <w:b/>
          <w:szCs w:val="20"/>
        </w:rPr>
        <w:t xml:space="preserve">Läkarintyg </w:t>
      </w:r>
    </w:p>
    <w:p w14:paraId="5678FCD9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Vid sjukfrånvaro mer än 14 dagar ansvarar den sjukskrivna själv för att läkarintyg lämnas till Försäkringskassan.</w:t>
      </w:r>
    </w:p>
    <w:p w14:paraId="7A88F8AE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</w:p>
    <w:p w14:paraId="73B921F8" w14:textId="77777777" w:rsidR="00AC6FFF" w:rsidRPr="00AC6FFF" w:rsidRDefault="00AC6FFF" w:rsidP="00AC6FFF">
      <w:pPr>
        <w:keepNext/>
        <w:spacing w:after="0" w:line="240" w:lineRule="auto"/>
        <w:ind w:left="0" w:right="0"/>
        <w:outlineLvl w:val="2"/>
        <w:rPr>
          <w:szCs w:val="20"/>
        </w:rPr>
      </w:pPr>
      <w:r w:rsidRPr="00AC6FFF">
        <w:rPr>
          <w:b/>
          <w:sz w:val="28"/>
          <w:szCs w:val="20"/>
        </w:rPr>
        <w:tab/>
      </w:r>
      <w:r w:rsidRPr="00AC6FFF">
        <w:rPr>
          <w:szCs w:val="20"/>
        </w:rPr>
        <w:t>Kopia på läkarintyg skall alltid lämnas till närmaste chef.</w:t>
      </w:r>
    </w:p>
    <w:p w14:paraId="2059238D" w14:textId="77777777" w:rsidR="00AC6FFF" w:rsidRPr="00AC6FFF" w:rsidRDefault="00AC6FFF" w:rsidP="00AC6FFF">
      <w:pPr>
        <w:spacing w:after="0" w:line="240" w:lineRule="auto"/>
        <w:ind w:left="0" w:right="0"/>
        <w:rPr>
          <w:sz w:val="20"/>
          <w:szCs w:val="20"/>
        </w:rPr>
      </w:pPr>
    </w:p>
    <w:p w14:paraId="16B5A6D3" w14:textId="77777777" w:rsidR="00AC6FFF" w:rsidRPr="00AC6FFF" w:rsidRDefault="00AC6FFF" w:rsidP="00AC6FFF">
      <w:pPr>
        <w:spacing w:after="0" w:line="240" w:lineRule="auto"/>
        <w:ind w:left="0" w:right="0" w:firstLine="1304"/>
        <w:rPr>
          <w:b/>
          <w:szCs w:val="20"/>
        </w:rPr>
      </w:pPr>
      <w:r w:rsidRPr="00AC6FFF">
        <w:rPr>
          <w:b/>
          <w:szCs w:val="20"/>
        </w:rPr>
        <w:t xml:space="preserve">Kontaktperson </w:t>
      </w:r>
    </w:p>
    <w:p w14:paraId="51CDB4E2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På arbetsplatsen utses en kontaktperson och man kommer överens om vid varje tillfälle vem det skall vara.</w:t>
      </w:r>
    </w:p>
    <w:p w14:paraId="5BA11FD6" w14:textId="77777777" w:rsidR="00AC6FFF" w:rsidRPr="00AC6FFF" w:rsidRDefault="00AC6FFF" w:rsidP="00AC6FFF">
      <w:pPr>
        <w:spacing w:after="0" w:line="240" w:lineRule="auto"/>
        <w:ind w:left="1304" w:right="0" w:firstLine="1"/>
        <w:rPr>
          <w:szCs w:val="20"/>
        </w:rPr>
      </w:pPr>
      <w:r w:rsidRPr="00AC6FFF">
        <w:rPr>
          <w:szCs w:val="20"/>
        </w:rPr>
        <w:t xml:space="preserve">Kontaktpersonen håller </w:t>
      </w:r>
      <w:r w:rsidRPr="00AC6FFF">
        <w:rPr>
          <w:b/>
          <w:szCs w:val="20"/>
        </w:rPr>
        <w:t>regelbunden</w:t>
      </w:r>
      <w:r w:rsidRPr="00AC6FFF">
        <w:rPr>
          <w:szCs w:val="20"/>
        </w:rPr>
        <w:t xml:space="preserve"> kontakt med den sjukskrivna under </w:t>
      </w:r>
      <w:r w:rsidRPr="00AC6FFF">
        <w:rPr>
          <w:b/>
          <w:szCs w:val="20"/>
        </w:rPr>
        <w:t xml:space="preserve">hela </w:t>
      </w:r>
      <w:r w:rsidRPr="00AC6FFF">
        <w:rPr>
          <w:szCs w:val="20"/>
        </w:rPr>
        <w:t>frånvarotiden:</w:t>
      </w:r>
    </w:p>
    <w:p w14:paraId="4F4F377F" w14:textId="77777777" w:rsidR="00AC6FFF" w:rsidRPr="00AC6FFF" w:rsidRDefault="00AC6FFF" w:rsidP="00AC6FF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FFF">
        <w:rPr>
          <w:szCs w:val="20"/>
        </w:rPr>
        <w:t xml:space="preserve">uppmuntrar till besök på arbetsplatsen och att delta i APT och andra </w:t>
      </w:r>
    </w:p>
    <w:p w14:paraId="2D10EC6A" w14:textId="77777777" w:rsidR="00AC6FFF" w:rsidRPr="00AC6FFF" w:rsidRDefault="00AC6FFF" w:rsidP="00AC6FFF">
      <w:pPr>
        <w:spacing w:after="0" w:line="240" w:lineRule="auto"/>
        <w:ind w:left="1664" w:right="0"/>
        <w:rPr>
          <w:szCs w:val="20"/>
        </w:rPr>
      </w:pPr>
      <w:r w:rsidRPr="00AC6FFF">
        <w:rPr>
          <w:szCs w:val="20"/>
        </w:rPr>
        <w:t>möten, utbildningar, fika, personalfest etc.</w:t>
      </w:r>
    </w:p>
    <w:p w14:paraId="7D4A59D9" w14:textId="77777777" w:rsidR="00AC6FFF" w:rsidRPr="00AC6FFF" w:rsidRDefault="00AC6FFF" w:rsidP="00AC6FF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FFF">
        <w:rPr>
          <w:szCs w:val="20"/>
        </w:rPr>
        <w:t xml:space="preserve">informerar om personalmöten, APT, utbildningar och liknande </w:t>
      </w:r>
    </w:p>
    <w:p w14:paraId="2865D4A4" w14:textId="77777777" w:rsidR="00AC6FFF" w:rsidRPr="00AC6FFF" w:rsidRDefault="00AC6FFF" w:rsidP="00AC6FF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FFF">
        <w:rPr>
          <w:szCs w:val="20"/>
        </w:rPr>
        <w:t>skickar minnesanteckningar från olika möten</w:t>
      </w:r>
    </w:p>
    <w:p w14:paraId="659B6653" w14:textId="77777777" w:rsidR="00AC6FFF" w:rsidRPr="00AC6FFF" w:rsidRDefault="00AC6FFF" w:rsidP="00AC6FFF">
      <w:pPr>
        <w:spacing w:after="0" w:line="240" w:lineRule="auto"/>
        <w:ind w:left="0" w:right="0"/>
        <w:rPr>
          <w:szCs w:val="20"/>
        </w:rPr>
      </w:pPr>
    </w:p>
    <w:p w14:paraId="15B17AB0" w14:textId="77777777" w:rsidR="00AC6FFF" w:rsidRPr="00AC6FFF" w:rsidRDefault="00AC6FFF" w:rsidP="00AC6FFF">
      <w:pPr>
        <w:spacing w:after="0" w:line="240" w:lineRule="auto"/>
        <w:ind w:left="0" w:right="0"/>
        <w:rPr>
          <w:szCs w:val="20"/>
        </w:rPr>
      </w:pPr>
    </w:p>
    <w:p w14:paraId="54BC6111" w14:textId="77777777" w:rsidR="00AC6FFF" w:rsidRPr="00AC6FFF" w:rsidRDefault="00AC6FFF" w:rsidP="00AC6FFF">
      <w:pPr>
        <w:spacing w:after="0" w:line="240" w:lineRule="auto"/>
        <w:ind w:left="1304" w:right="0" w:firstLine="1"/>
        <w:rPr>
          <w:b/>
          <w:szCs w:val="20"/>
        </w:rPr>
      </w:pPr>
    </w:p>
    <w:p w14:paraId="59E4ACAE" w14:textId="77777777" w:rsidR="00AC6FFF" w:rsidRPr="00AC6FFF" w:rsidRDefault="00AC6FFF" w:rsidP="00AC6FFF">
      <w:pPr>
        <w:spacing w:after="0" w:line="240" w:lineRule="auto"/>
        <w:ind w:left="1304" w:right="0" w:firstLine="1"/>
        <w:rPr>
          <w:b/>
          <w:szCs w:val="20"/>
        </w:rPr>
      </w:pPr>
      <w:r w:rsidRPr="00AC6FFF">
        <w:rPr>
          <w:b/>
          <w:szCs w:val="20"/>
        </w:rPr>
        <w:t xml:space="preserve">Vid sjukfrånvaro mer än 14 dagar </w:t>
      </w:r>
      <w:r w:rsidRPr="00AC6FFF">
        <w:rPr>
          <w:b/>
          <w:szCs w:val="20"/>
          <w:u w:val="single"/>
        </w:rPr>
        <w:t>eller</w:t>
      </w:r>
      <w:r w:rsidRPr="00AC6FFF">
        <w:rPr>
          <w:b/>
          <w:szCs w:val="20"/>
        </w:rPr>
        <w:t xml:space="preserve"> fler än tre tillfällen under en sexmånadersperiod</w:t>
      </w:r>
    </w:p>
    <w:p w14:paraId="34C17171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</w:p>
    <w:p w14:paraId="7C29DAE8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Chefen kontaktar Hälsan &amp; Arbetslivet och den sjukskrivna kallas dit för besök och bedömning.</w:t>
      </w:r>
    </w:p>
    <w:p w14:paraId="6CBFF4D5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  <w:r w:rsidRPr="00AC6FFF">
        <w:rPr>
          <w:szCs w:val="20"/>
        </w:rPr>
        <w:t>Hälsan &amp; Arbetslivet återkopplar till berörd chef.</w:t>
      </w:r>
    </w:p>
    <w:p w14:paraId="1B2087A4" w14:textId="77777777" w:rsidR="00AC6FFF" w:rsidRPr="00AC6FFF" w:rsidRDefault="00AC6FFF" w:rsidP="00AC6FFF">
      <w:pPr>
        <w:spacing w:after="0" w:line="240" w:lineRule="auto"/>
        <w:ind w:left="0" w:right="0"/>
        <w:rPr>
          <w:szCs w:val="20"/>
        </w:rPr>
      </w:pPr>
    </w:p>
    <w:p w14:paraId="4A006695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</w:p>
    <w:p w14:paraId="0C6C5153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Chefen ansvara för att eventuella anpassnings- och rehabiliteringsåtgärder påbörjas och dokumenteras.</w:t>
      </w:r>
    </w:p>
    <w:p w14:paraId="3278A5E9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</w:p>
    <w:p w14:paraId="59819D6E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  <w:r w:rsidRPr="00AC6FFF">
        <w:rPr>
          <w:b/>
          <w:szCs w:val="20"/>
        </w:rPr>
        <w:t>Arbetstagaren är skyldig att aktivt delta och medverka i sin rehabilitering</w:t>
      </w:r>
      <w:r w:rsidRPr="00AC6FFF">
        <w:rPr>
          <w:szCs w:val="20"/>
        </w:rPr>
        <w:t>.</w:t>
      </w:r>
    </w:p>
    <w:p w14:paraId="5C81713B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</w:p>
    <w:p w14:paraId="6CE1D054" w14:textId="77777777" w:rsidR="00AC6FFF" w:rsidRPr="00AC6FFF" w:rsidRDefault="00AC6FFF" w:rsidP="00AC6FFF">
      <w:pPr>
        <w:spacing w:after="0" w:line="240" w:lineRule="auto"/>
        <w:ind w:left="1304" w:right="0"/>
        <w:rPr>
          <w:b/>
          <w:szCs w:val="20"/>
        </w:rPr>
      </w:pPr>
    </w:p>
    <w:p w14:paraId="2E0215EF" w14:textId="77777777" w:rsidR="00AC6FFF" w:rsidRPr="00AC6FFF" w:rsidRDefault="00AC6FFF" w:rsidP="00AC6FFF">
      <w:pPr>
        <w:spacing w:after="0" w:line="240" w:lineRule="auto"/>
        <w:ind w:left="1304" w:right="0"/>
        <w:rPr>
          <w:b/>
          <w:szCs w:val="20"/>
        </w:rPr>
      </w:pPr>
    </w:p>
    <w:p w14:paraId="21104F90" w14:textId="77777777" w:rsidR="00AC6FFF" w:rsidRPr="00AC6FFF" w:rsidRDefault="00AC6FFF" w:rsidP="00AC6FFF">
      <w:pPr>
        <w:spacing w:after="0" w:line="240" w:lineRule="auto"/>
        <w:ind w:left="1304" w:right="0"/>
        <w:rPr>
          <w:b/>
          <w:szCs w:val="20"/>
        </w:rPr>
      </w:pPr>
      <w:r w:rsidRPr="00AC6FFF">
        <w:rPr>
          <w:b/>
          <w:szCs w:val="20"/>
        </w:rPr>
        <w:t xml:space="preserve">Vid sjukfrånvaro mer än 28 dagar </w:t>
      </w:r>
      <w:r w:rsidRPr="00AC6FFF">
        <w:rPr>
          <w:b/>
          <w:szCs w:val="20"/>
          <w:u w:val="single"/>
        </w:rPr>
        <w:t>eller</w:t>
      </w:r>
      <w:r w:rsidRPr="00AC6FFF">
        <w:rPr>
          <w:b/>
          <w:szCs w:val="20"/>
        </w:rPr>
        <w:t xml:space="preserve"> fler än sex tillfällen under en</w:t>
      </w:r>
      <w:r w:rsidRPr="00AC6FFF">
        <w:rPr>
          <w:szCs w:val="20"/>
        </w:rPr>
        <w:t xml:space="preserve"> </w:t>
      </w:r>
      <w:r w:rsidRPr="00AC6FFF">
        <w:rPr>
          <w:b/>
          <w:szCs w:val="20"/>
        </w:rPr>
        <w:t>tolvmånadersperiod</w:t>
      </w:r>
    </w:p>
    <w:p w14:paraId="09C903B5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</w:p>
    <w:p w14:paraId="7F9FF9A9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 xml:space="preserve">Chefen ansvarar för att en rehabiliteringsutredning görs tillsammans med den sjukskrivne. </w:t>
      </w:r>
    </w:p>
    <w:p w14:paraId="3739D077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  <w:r w:rsidRPr="00AC6FFF">
        <w:rPr>
          <w:szCs w:val="20"/>
        </w:rPr>
        <w:t>Utredningen skickas till Försäkringskassan.</w:t>
      </w:r>
    </w:p>
    <w:p w14:paraId="3FFF39AD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</w:p>
    <w:p w14:paraId="3D547086" w14:textId="77777777" w:rsidR="00AC6FFF" w:rsidRPr="00AC6FFF" w:rsidRDefault="00AC6FFF" w:rsidP="00AC6FFF">
      <w:pPr>
        <w:spacing w:after="0" w:line="240" w:lineRule="auto"/>
        <w:ind w:left="0" w:right="0" w:firstLine="1304"/>
        <w:rPr>
          <w:b/>
          <w:szCs w:val="20"/>
        </w:rPr>
      </w:pPr>
      <w:r w:rsidRPr="00AC6FFF">
        <w:rPr>
          <w:b/>
          <w:szCs w:val="20"/>
        </w:rPr>
        <w:t>Återgång i arbete</w:t>
      </w:r>
    </w:p>
    <w:p w14:paraId="6B6D93E0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  <w:r w:rsidRPr="00AC6FFF">
        <w:rPr>
          <w:szCs w:val="20"/>
        </w:rPr>
        <w:t>Vid längre frånvaro planeras återgång i arbetet tillsammans med chefen, arbetstagaren och Försäkringskassan.</w:t>
      </w:r>
    </w:p>
    <w:p w14:paraId="65CEF85A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  <w:r w:rsidRPr="00AC6FFF">
        <w:rPr>
          <w:szCs w:val="20"/>
        </w:rPr>
        <w:t>Hälsan &amp; Arbetslivet kan också delta.</w:t>
      </w:r>
    </w:p>
    <w:p w14:paraId="501A77D3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</w:p>
    <w:p w14:paraId="2273BF68" w14:textId="77777777" w:rsidR="00AC6FFF" w:rsidRPr="00AC6FFF" w:rsidRDefault="00AC6FFF" w:rsidP="00AC6FFF">
      <w:pPr>
        <w:spacing w:after="0" w:line="240" w:lineRule="auto"/>
        <w:ind w:left="0" w:right="0" w:firstLine="1304"/>
        <w:rPr>
          <w:szCs w:val="20"/>
        </w:rPr>
      </w:pPr>
    </w:p>
    <w:p w14:paraId="4D82C5E2" w14:textId="77777777" w:rsidR="00AC6FFF" w:rsidRPr="00AC6FFF" w:rsidRDefault="00AC6FFF" w:rsidP="00AC6FFF">
      <w:pPr>
        <w:spacing w:after="0" w:line="240" w:lineRule="auto"/>
        <w:ind w:left="0" w:right="0" w:firstLine="1304"/>
        <w:rPr>
          <w:b/>
          <w:szCs w:val="20"/>
        </w:rPr>
      </w:pPr>
      <w:r w:rsidRPr="00AC6FFF">
        <w:rPr>
          <w:b/>
          <w:szCs w:val="20"/>
        </w:rPr>
        <w:t>Partiell sjukskrivning</w:t>
      </w:r>
    </w:p>
    <w:p w14:paraId="2CEE456C" w14:textId="77777777" w:rsidR="00AC6FFF" w:rsidRPr="00AC6FFF" w:rsidRDefault="00AC6FFF" w:rsidP="00AC6FFF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C6FFF">
        <w:rPr>
          <w:szCs w:val="20"/>
        </w:rPr>
        <w:t>Arbetstagaren tas eventuellt ut ur flexsystemet</w:t>
      </w:r>
    </w:p>
    <w:p w14:paraId="4BE9FD4D" w14:textId="77777777" w:rsidR="00AC6FFF" w:rsidRPr="00AC6FFF" w:rsidRDefault="00AC6FFF" w:rsidP="00AC6FFF">
      <w:pPr>
        <w:numPr>
          <w:ilvl w:val="0"/>
          <w:numId w:val="20"/>
        </w:numPr>
        <w:spacing w:after="0" w:line="240" w:lineRule="auto"/>
        <w:ind w:right="0"/>
        <w:rPr>
          <w:rFonts w:ascii="Arial" w:hAnsi="Arial"/>
          <w:b/>
          <w:szCs w:val="20"/>
        </w:rPr>
      </w:pPr>
      <w:r w:rsidRPr="00AC6FFF">
        <w:rPr>
          <w:szCs w:val="20"/>
        </w:rPr>
        <w:t>Ett deltidsschema upprättas med beaktande av läkarintyg</w:t>
      </w:r>
    </w:p>
    <w:p w14:paraId="6AA74E3C" w14:textId="77777777" w:rsidR="00AC6FFF" w:rsidRPr="00AC6FFF" w:rsidRDefault="00AC6FFF" w:rsidP="00AC6FFF">
      <w:pPr>
        <w:numPr>
          <w:ilvl w:val="0"/>
          <w:numId w:val="20"/>
        </w:numPr>
        <w:spacing w:after="0" w:line="240" w:lineRule="auto"/>
        <w:ind w:right="0"/>
        <w:rPr>
          <w:rFonts w:ascii="Arial" w:hAnsi="Arial"/>
          <w:b/>
          <w:szCs w:val="20"/>
        </w:rPr>
      </w:pPr>
      <w:r w:rsidRPr="00AC6FFF">
        <w:rPr>
          <w:szCs w:val="20"/>
        </w:rPr>
        <w:t>Läkarbesök och behandlingar görs under sjukskrivningstid</w:t>
      </w:r>
    </w:p>
    <w:p w14:paraId="2F7136C7" w14:textId="77777777" w:rsidR="00AC6FFF" w:rsidRPr="00AC6FFF" w:rsidRDefault="00AC6FFF" w:rsidP="00AC6FFF">
      <w:pPr>
        <w:spacing w:after="0" w:line="240" w:lineRule="auto"/>
        <w:ind w:left="1304" w:right="0"/>
        <w:rPr>
          <w:szCs w:val="20"/>
        </w:rPr>
      </w:pPr>
    </w:p>
    <w:p w14:paraId="254F481C" w14:textId="77777777" w:rsidR="00AC6FFF" w:rsidRPr="00AC6FFF" w:rsidRDefault="00AC6FFF" w:rsidP="00AC6FFF">
      <w:pPr>
        <w:spacing w:after="0" w:line="240" w:lineRule="auto"/>
        <w:ind w:left="1304" w:right="0"/>
        <w:rPr>
          <w:b/>
          <w:szCs w:val="20"/>
        </w:rPr>
      </w:pPr>
    </w:p>
    <w:p w14:paraId="6D8E2F83" w14:textId="77777777" w:rsidR="00AC6FFF" w:rsidRPr="00AC6FFF" w:rsidRDefault="00AC6FFF" w:rsidP="00AC6FFF">
      <w:pPr>
        <w:spacing w:after="0" w:line="240" w:lineRule="auto"/>
        <w:ind w:left="1304" w:right="0"/>
        <w:rPr>
          <w:b/>
          <w:szCs w:val="20"/>
        </w:rPr>
      </w:pPr>
      <w:r w:rsidRPr="00AC6FFF">
        <w:rPr>
          <w:b/>
          <w:szCs w:val="20"/>
        </w:rPr>
        <w:t>Planerings-/utvecklingssamtal</w:t>
      </w:r>
    </w:p>
    <w:p w14:paraId="02C1B086" w14:textId="77777777" w:rsidR="00AC6FFF" w:rsidRPr="00AC6FFF" w:rsidRDefault="00AC6FFF" w:rsidP="00AC6FFF">
      <w:pPr>
        <w:spacing w:after="0" w:line="240" w:lineRule="auto"/>
        <w:ind w:left="1304" w:right="0"/>
        <w:rPr>
          <w:rFonts w:ascii="Arial" w:hAnsi="Arial"/>
          <w:b/>
          <w:szCs w:val="20"/>
        </w:rPr>
      </w:pPr>
      <w:r w:rsidRPr="00AC6FFF">
        <w:rPr>
          <w:szCs w:val="20"/>
        </w:rPr>
        <w:t>Vid varje planerings- eller utvecklingssamtal diskuteras hälsan individuellt för varje medarbetare.</w:t>
      </w:r>
    </w:p>
    <w:p w14:paraId="5B9DC8F0" w14:textId="77777777" w:rsidR="00AC6FFF" w:rsidRPr="00AC6FFF" w:rsidRDefault="00AC6FFF" w:rsidP="00AC6FFF">
      <w:pPr>
        <w:spacing w:after="0" w:line="240" w:lineRule="auto"/>
        <w:ind w:left="1304" w:right="0"/>
        <w:rPr>
          <w:rFonts w:ascii="Arial" w:hAnsi="Arial"/>
          <w:b/>
          <w:i/>
          <w:szCs w:val="20"/>
        </w:rPr>
      </w:pPr>
    </w:p>
    <w:p w14:paraId="4F328B3C" w14:textId="77777777" w:rsidR="00AC6FFF" w:rsidRPr="00AC6FFF" w:rsidRDefault="00AC6FFF" w:rsidP="00AC6FFF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AC6FFF">
        <w:rPr>
          <w:rFonts w:ascii="Arial Fet" w:hAnsi="Arial Fet" w:cs="Arial"/>
          <w:b/>
          <w:bCs/>
          <w:szCs w:val="26"/>
        </w:rPr>
        <w:br/>
      </w:r>
    </w:p>
    <w:p w14:paraId="61146ACA" w14:textId="77777777" w:rsidR="00AC6FFF" w:rsidRPr="00AC6FFF" w:rsidRDefault="00AC6FFF" w:rsidP="00AC6FFF">
      <w:pPr>
        <w:spacing w:after="0" w:line="240" w:lineRule="auto"/>
        <w:ind w:left="0" w:right="0" w:firstLine="1304"/>
        <w:rPr>
          <w:b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C6FF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7CE30" w14:textId="77777777" w:rsidR="00C91E49" w:rsidRDefault="00C91E49">
      <w:r>
        <w:separator/>
      </w:r>
    </w:p>
  </w:endnote>
  <w:endnote w:type="continuationSeparator" w:id="0">
    <w:p w14:paraId="173AEB28" w14:textId="77777777" w:rsidR="00C91E49" w:rsidRDefault="00C91E49">
      <w:r>
        <w:continuationSeparator/>
      </w:r>
    </w:p>
  </w:endnote>
  <w:endnote w:type="continuationNotice" w:id="1">
    <w:p w14:paraId="484A73CE" w14:textId="77777777" w:rsidR="00C91E49" w:rsidRDefault="00C91E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4D03" w14:textId="77777777" w:rsidR="00C91E49" w:rsidRDefault="00C91E49"/>
  </w:footnote>
  <w:footnote w:type="continuationSeparator" w:id="0">
    <w:p w14:paraId="386D36FB" w14:textId="77777777" w:rsidR="00C91E49" w:rsidRDefault="00C91E49">
      <w:r>
        <w:continuationSeparator/>
      </w:r>
    </w:p>
  </w:footnote>
  <w:footnote w:type="continuationNotice" w:id="1">
    <w:p w14:paraId="3088316D" w14:textId="77777777" w:rsidR="00C91E49" w:rsidRDefault="00C91E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4C82A8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7B6C68B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461538"/>
    <w:multiLevelType w:val="singleLevel"/>
    <w:tmpl w:val="8DAA1F7A"/>
    <w:lvl w:ilvl="0">
      <w:start w:val="2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1877073">
    <w:abstractNumId w:val="18"/>
  </w:num>
  <w:num w:numId="2" w16cid:durableId="1874996189">
    <w:abstractNumId w:val="15"/>
  </w:num>
  <w:num w:numId="3" w16cid:durableId="1780296206">
    <w:abstractNumId w:val="0"/>
  </w:num>
  <w:num w:numId="4" w16cid:durableId="1917204186">
    <w:abstractNumId w:val="7"/>
  </w:num>
  <w:num w:numId="5" w16cid:durableId="1104302424">
    <w:abstractNumId w:val="16"/>
  </w:num>
  <w:num w:numId="6" w16cid:durableId="1827698803">
    <w:abstractNumId w:val="2"/>
  </w:num>
  <w:num w:numId="7" w16cid:durableId="581838421">
    <w:abstractNumId w:val="12"/>
  </w:num>
  <w:num w:numId="8" w16cid:durableId="55443737">
    <w:abstractNumId w:val="9"/>
  </w:num>
  <w:num w:numId="9" w16cid:durableId="32273914">
    <w:abstractNumId w:val="1"/>
  </w:num>
  <w:num w:numId="10" w16cid:durableId="1209220716">
    <w:abstractNumId w:val="1"/>
  </w:num>
  <w:num w:numId="11" w16cid:durableId="1151289774">
    <w:abstractNumId w:val="3"/>
  </w:num>
  <w:num w:numId="12" w16cid:durableId="1449352057">
    <w:abstractNumId w:val="4"/>
  </w:num>
  <w:num w:numId="13" w16cid:durableId="943534642">
    <w:abstractNumId w:val="14"/>
  </w:num>
  <w:num w:numId="14" w16cid:durableId="1435857190">
    <w:abstractNumId w:val="10"/>
  </w:num>
  <w:num w:numId="15" w16cid:durableId="2088644823">
    <w:abstractNumId w:val="8"/>
  </w:num>
  <w:num w:numId="16" w16cid:durableId="703941267">
    <w:abstractNumId w:val="13"/>
  </w:num>
  <w:num w:numId="17" w16cid:durableId="862206639">
    <w:abstractNumId w:val="5"/>
  </w:num>
  <w:num w:numId="18" w16cid:durableId="1234000500">
    <w:abstractNumId w:val="11"/>
  </w:num>
  <w:num w:numId="19" w16cid:durableId="935291400">
    <w:abstractNumId w:val="17"/>
  </w:num>
  <w:num w:numId="20" w16cid:durableId="544680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8F5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68DD"/>
    <w:rsid w:val="00420A41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8E7"/>
    <w:rsid w:val="004B2183"/>
    <w:rsid w:val="004B2A01"/>
    <w:rsid w:val="004C2559"/>
    <w:rsid w:val="004D2E0C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409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CD8"/>
    <w:rsid w:val="0060596B"/>
    <w:rsid w:val="006062E1"/>
    <w:rsid w:val="00606D97"/>
    <w:rsid w:val="00614E64"/>
    <w:rsid w:val="00616320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782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6FFF"/>
    <w:rsid w:val="00AD73EC"/>
    <w:rsid w:val="00AE5BC7"/>
    <w:rsid w:val="00AE7C9A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206D"/>
    <w:rsid w:val="00C4115D"/>
    <w:rsid w:val="00C43BDD"/>
    <w:rsid w:val="00C47778"/>
    <w:rsid w:val="00C5011E"/>
    <w:rsid w:val="00C50EE5"/>
    <w:rsid w:val="00C5240A"/>
    <w:rsid w:val="00C5398F"/>
    <w:rsid w:val="00C556F5"/>
    <w:rsid w:val="00C57B08"/>
    <w:rsid w:val="00C70E19"/>
    <w:rsid w:val="00C72574"/>
    <w:rsid w:val="00C7430C"/>
    <w:rsid w:val="00C85DA1"/>
    <w:rsid w:val="00C878FE"/>
    <w:rsid w:val="00C9071C"/>
    <w:rsid w:val="00C908FF"/>
    <w:rsid w:val="00C91E49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6971"/>
    <w:rsid w:val="00DD2BE0"/>
    <w:rsid w:val="00DE4447"/>
    <w:rsid w:val="00DE5DA2"/>
    <w:rsid w:val="00DF0033"/>
    <w:rsid w:val="00E026BF"/>
    <w:rsid w:val="00E07B1B"/>
    <w:rsid w:val="00E11853"/>
    <w:rsid w:val="00E4740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30B"/>
    <w:rsid w:val="00FD3C70"/>
    <w:rsid w:val="00FD6820"/>
    <w:rsid w:val="00FE12D8"/>
    <w:rsid w:val="00FF7C02"/>
    <w:rsid w:val="01CD69EE"/>
    <w:rsid w:val="024801E3"/>
    <w:rsid w:val="049B8735"/>
    <w:rsid w:val="0D9DA0F8"/>
    <w:rsid w:val="186C2E14"/>
    <w:rsid w:val="269203F2"/>
    <w:rsid w:val="2A2A96C9"/>
    <w:rsid w:val="2A3A0009"/>
    <w:rsid w:val="2AF4D129"/>
    <w:rsid w:val="30910230"/>
    <w:rsid w:val="333659AD"/>
    <w:rsid w:val="34BBEBB7"/>
    <w:rsid w:val="3666C67A"/>
    <w:rsid w:val="4EFBEA93"/>
    <w:rsid w:val="53208DFB"/>
    <w:rsid w:val="5A4C0867"/>
    <w:rsid w:val="5BC1453E"/>
    <w:rsid w:val="5D5D159F"/>
    <w:rsid w:val="63EDDD49"/>
    <w:rsid w:val="647B2B65"/>
    <w:rsid w:val="6B2CF8ED"/>
    <w:rsid w:val="6C6BE16E"/>
    <w:rsid w:val="6CF01390"/>
    <w:rsid w:val="7AE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553</Words>
  <Characters>2931</Characters>
  <Application>Microsoft Office Word</Application>
  <DocSecurity>0</DocSecurity>
  <Lines>24</Lines>
  <Paragraphs>6</Paragraphs>
  <ScaleCrop>false</ScaleCrop>
  <Manager/>
  <Company/>
  <LinksUpToDate>false</LinksUpToDate>
  <CharactersWithSpaces>3478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Frånvaro, VAB, egen sjukdom och annan icke planerad frånvaro ögonkliniken</dc:title>
  <dc:subject/>
  <dc:creator>patrik.jens.johansson@vgregion.se</dc:creator>
  <keywords/>
  <lastModifiedBy>Pernilla Edvinsson</lastModifiedBy>
  <revision>17</revision>
  <lastPrinted>2016-03-31T10:56:00.0000000Z</lastPrinted>
  <dcterms:created xsi:type="dcterms:W3CDTF">2026-09-08T14:35:00.0000000Z</dcterms:created>
  <dcterms:modified xsi:type="dcterms:W3CDTF">2026-09-08T14:35:00.0000000Z</dcterms:modified>
</coreProperties>
</file>