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15020BA9" w:rsidR="00184167" w:rsidRPr="008B40F8" w:rsidRDefault="008B40F8" w:rsidP="008B40F8">
      <w:pPr>
        <w:pStyle w:val="Rubrik1"/>
      </w:pPr>
      <w:bookmarkStart w:id="0" w:name="_Toc321146591"/>
      <w:r w:rsidRPr="008B40F8">
        <w:t>BIPAP/</w:t>
      </w:r>
      <w:r w:rsidRPr="008B40F8">
        <w:rPr>
          <w:rFonts w:cs="Calibri"/>
          <w:szCs w:val="48"/>
        </w:rPr>
        <w:t>Non Invasiv Ventilatorbehandling</w:t>
      </w:r>
      <w:r w:rsidRPr="008B40F8">
        <w:t xml:space="preserve"> (NIV) på MÄVA </w:t>
      </w:r>
    </w:p>
    <w:p w14:paraId="11BC1DCA" w14:textId="77777777" w:rsidR="009A32ED" w:rsidRDefault="009A32ED" w:rsidP="009A32ED">
      <w:pPr>
        <w:pStyle w:val="Rubrik2"/>
        <w:ind w:right="-143"/>
      </w:pPr>
      <w:bookmarkStart w:id="1" w:name="_Toc100327184"/>
      <w:bookmarkStart w:id="2" w:name="_Toc106874287"/>
      <w:bookmarkEnd w:id="0"/>
      <w:r>
        <w:t>Förändringar sedan föregående version</w:t>
      </w:r>
      <w:bookmarkEnd w:id="1"/>
      <w:bookmarkEnd w:id="2"/>
    </w:p>
    <w:p w14:paraId="47D990C0" w14:textId="5F284C07" w:rsidR="002678B4" w:rsidRDefault="00C97D21" w:rsidP="002678B4">
      <w:bookmarkStart w:id="3" w:name="_Toc100327186"/>
      <w:bookmarkStart w:id="4" w:name="_Toc106874289"/>
      <w:r>
        <w:t xml:space="preserve">Inga justeringar i denna version. </w:t>
      </w:r>
    </w:p>
    <w:p w14:paraId="29B03EF5" w14:textId="2AF3037D" w:rsidR="009A32ED" w:rsidRDefault="009A32ED" w:rsidP="009A32ED">
      <w:pPr>
        <w:pStyle w:val="Rubrik2"/>
        <w:ind w:right="-143"/>
      </w:pPr>
      <w:r>
        <w:t>Bakgrund och syfte</w:t>
      </w:r>
      <w:bookmarkEnd w:id="3"/>
      <w:bookmarkEnd w:id="4"/>
      <w:r>
        <w:t xml:space="preserve"> </w:t>
      </w:r>
    </w:p>
    <w:p w14:paraId="2525DEAA" w14:textId="74640B79" w:rsidR="008B40F8" w:rsidRDefault="008B40F8" w:rsidP="008B40F8">
      <w:bookmarkStart w:id="5" w:name="_Toc100327187"/>
      <w:bookmarkStart w:id="6" w:name="_Toc106874290"/>
      <w:r>
        <w:t>Bi Level Positive Airway Pressure</w:t>
      </w:r>
      <w:r w:rsidR="008765B5" w:rsidRPr="008765B5">
        <w:t xml:space="preserve"> </w:t>
      </w:r>
      <w:r w:rsidR="008765B5">
        <w:t>(BIPAP)</w:t>
      </w:r>
      <w:r>
        <w:t>, kallas också för Non Invasiv Ventilatorbehandling</w:t>
      </w:r>
      <w:r w:rsidR="008765B5" w:rsidRPr="008765B5">
        <w:t xml:space="preserve"> </w:t>
      </w:r>
      <w:r w:rsidR="008765B5">
        <w:t>(NIV) och</w:t>
      </w:r>
      <w:r>
        <w:t xml:space="preserve"> är ett sätt att hjälpa patienten med ventilationen icke-invasivt, d</w:t>
      </w:r>
      <w:r w:rsidR="008765B5">
        <w:t>et vill säga</w:t>
      </w:r>
      <w:r>
        <w:t xml:space="preserve"> ventilationsunderstöd med mask och inte intubering.</w:t>
      </w:r>
    </w:p>
    <w:bookmarkEnd w:id="5"/>
    <w:bookmarkEnd w:id="6"/>
    <w:p w14:paraId="70B2A54A" w14:textId="61205A8D" w:rsidR="009A32ED" w:rsidRDefault="002678B4" w:rsidP="009A32ED">
      <w:pPr>
        <w:pStyle w:val="Rubrik2"/>
        <w:ind w:right="-143"/>
      </w:pPr>
      <w:r w:rsidRPr="00FD0BF4">
        <w:t>Inled</w:t>
      </w:r>
      <w:r w:rsidR="00AB0F9B" w:rsidRPr="00FD0BF4">
        <w:t>n</w:t>
      </w:r>
      <w:r w:rsidRPr="00FD0BF4">
        <w:t>ing</w:t>
      </w:r>
      <w:r>
        <w:t xml:space="preserve"> </w:t>
      </w:r>
    </w:p>
    <w:p w14:paraId="107BEA0B" w14:textId="0817D04F" w:rsidR="009A32ED" w:rsidRDefault="008765B5" w:rsidP="008765B5">
      <w:r>
        <w:t>Trycket i luftvägen varieras mellan en lägre nivå EPAP (Expiratory Positive Airway Pressure, motsvarar CPAP-nivå) och en högre nivå IPAP (Inspiratory Positive Airway Pressure). Detta leder på samma sätt som vid CPAP-behandling till ökad lungvolym och dessutom till en ökad ventilation då apparaten ger tryckunderstöd till patienten i samband med inandning med ökade tidalvolymer som följd. Både CPAP och NIV ger också cirkulatoriskt gynnsamma effekter för patienten med minskad preload (minskat venöst återflöde till hjärtat) på grund av ökat intrathorakalt tryck, samt att systemblodtrycket sänks vilket också reducerar afterload vilket ger en ökad hjärtminutvolym.</w:t>
      </w:r>
    </w:p>
    <w:p w14:paraId="149F12AF" w14:textId="6F039233" w:rsidR="008765B5" w:rsidRDefault="008765B5" w:rsidP="008765B5"/>
    <w:p w14:paraId="07C3B085" w14:textId="77777777" w:rsidR="008765B5" w:rsidRDefault="008765B5" w:rsidP="008765B5">
      <w:r>
        <w:t>Akut ventilationssvikt kännetecknas av en inkompenserad respiratorisk acidos där pH &lt;7,35 och pCO2 är högt, &gt;6,0 kPa. Patienten orkar inte andas så mycket som krävs för att upprätthålla ett normalt pH och oftast föreligger också en hypoxi.</w:t>
      </w:r>
    </w:p>
    <w:p w14:paraId="770CA789" w14:textId="31D76741" w:rsidR="008765B5" w:rsidRDefault="008765B5" w:rsidP="008765B5"/>
    <w:p w14:paraId="2FA10766" w14:textId="66EEA415" w:rsidR="008765B5" w:rsidRDefault="008765B5" w:rsidP="008765B5">
      <w:pPr>
        <w:pStyle w:val="Rubrik2"/>
      </w:pPr>
      <w:r>
        <w:lastRenderedPageBreak/>
        <w:t xml:space="preserve">Indikationer </w:t>
      </w:r>
    </w:p>
    <w:p w14:paraId="2BA0DAAC" w14:textId="0691E035" w:rsidR="008765B5" w:rsidRDefault="008765B5" w:rsidP="008765B5">
      <w:pPr>
        <w:pStyle w:val="Punktlista"/>
      </w:pPr>
      <w:r>
        <w:t>Patient med akut respiratorisk svikt</w:t>
      </w:r>
    </w:p>
    <w:p w14:paraId="54F1BBC5" w14:textId="25530987" w:rsidR="008765B5" w:rsidRDefault="008765B5" w:rsidP="008765B5">
      <w:pPr>
        <w:pStyle w:val="Punktlista"/>
      </w:pPr>
      <w:r>
        <w:t>Artärblodgas visar pH&lt;7,35 och pCO2 &gt;6,0 kPa.</w:t>
      </w:r>
    </w:p>
    <w:p w14:paraId="58BD52C0" w14:textId="7DA14353" w:rsidR="008765B5" w:rsidRDefault="008765B5" w:rsidP="008765B5">
      <w:pPr>
        <w:pStyle w:val="Punktlista"/>
      </w:pPr>
      <w:r>
        <w:t>Andningsfrekvens &gt;30/minut ökar indikationen.</w:t>
      </w:r>
    </w:p>
    <w:p w14:paraId="721C75F3" w14:textId="2EA0CBB4" w:rsidR="008765B5" w:rsidRDefault="008765B5" w:rsidP="008765B5">
      <w:pPr>
        <w:pStyle w:val="Punktlista"/>
      </w:pPr>
      <w:r>
        <w:t>Vanlig akutbehandling har inte gett tillräcklig effekt.</w:t>
      </w:r>
    </w:p>
    <w:p w14:paraId="48E5E230" w14:textId="69B3784D" w:rsidR="008765B5" w:rsidRDefault="008765B5" w:rsidP="008765B5">
      <w:pPr>
        <w:pStyle w:val="Punktlista"/>
      </w:pPr>
      <w:r>
        <w:t>Huvudindikation är akut försämring av KOL, även neuromuskulära sjukdomar, hypoventilation på grund av extrem övervikt (Pickwick) med koldioxidretention.</w:t>
      </w:r>
    </w:p>
    <w:p w14:paraId="6C19A2AD" w14:textId="69B57FF4" w:rsidR="008765B5" w:rsidRDefault="008765B5" w:rsidP="008765B5">
      <w:pPr>
        <w:pStyle w:val="Rubrik2"/>
      </w:pPr>
      <w:r>
        <w:t xml:space="preserve">Kontraindikationer </w:t>
      </w:r>
    </w:p>
    <w:p w14:paraId="67AE0BA1" w14:textId="77777777" w:rsidR="008765B5" w:rsidRDefault="008765B5" w:rsidP="008765B5">
      <w:pPr>
        <w:pStyle w:val="Punktlista"/>
      </w:pPr>
      <w:r>
        <w:t>Obehandlad pneumothorax.</w:t>
      </w:r>
    </w:p>
    <w:p w14:paraId="1B011042" w14:textId="41EEE9FD" w:rsidR="008765B5" w:rsidRDefault="008765B5" w:rsidP="008765B5">
      <w:pPr>
        <w:pStyle w:val="Punktlista"/>
      </w:pPr>
      <w:r>
        <w:t>Oklart subkutant emfysem (luft subkutant, känns som en knastrighet under fingrarna).</w:t>
      </w:r>
    </w:p>
    <w:p w14:paraId="72FAA7DA" w14:textId="05935439" w:rsidR="008765B5" w:rsidRDefault="008765B5" w:rsidP="008765B5">
      <w:pPr>
        <w:pStyle w:val="Punktlista"/>
        <w:numPr>
          <w:ilvl w:val="0"/>
          <w:numId w:val="0"/>
        </w:numPr>
        <w:ind w:left="1712"/>
      </w:pPr>
    </w:p>
    <w:p w14:paraId="0012C2DD" w14:textId="0CAC3F10" w:rsidR="008765B5" w:rsidRDefault="008765B5" w:rsidP="008765B5">
      <w:pPr>
        <w:pStyle w:val="Rubrik2"/>
      </w:pPr>
      <w:r>
        <w:t xml:space="preserve">Relativa kontraindikationer </w:t>
      </w:r>
    </w:p>
    <w:p w14:paraId="02A70BB7" w14:textId="77777777" w:rsidR="008765B5" w:rsidRDefault="008765B5" w:rsidP="008765B5">
      <w:pPr>
        <w:pStyle w:val="Punktlista"/>
      </w:pPr>
      <w:r>
        <w:t>Hypovolemi.</w:t>
      </w:r>
    </w:p>
    <w:p w14:paraId="5D79270C" w14:textId="202D7D77" w:rsidR="008765B5" w:rsidRDefault="008765B5" w:rsidP="008765B5">
      <w:pPr>
        <w:pStyle w:val="Punktlista"/>
      </w:pPr>
      <w:r>
        <w:t>Illamående och kräkningar (aspirationsrisk).</w:t>
      </w:r>
    </w:p>
    <w:p w14:paraId="0BDBE0B7" w14:textId="0C330544" w:rsidR="008765B5" w:rsidRDefault="008765B5" w:rsidP="008765B5">
      <w:pPr>
        <w:pStyle w:val="Punktlista"/>
      </w:pPr>
      <w:r>
        <w:t>Emfysem (undvik höga tryck).</w:t>
      </w:r>
    </w:p>
    <w:p w14:paraId="0D487F6F" w14:textId="1C5DBCAD" w:rsidR="008765B5" w:rsidRDefault="008765B5" w:rsidP="008765B5">
      <w:pPr>
        <w:pStyle w:val="Punktlista"/>
      </w:pPr>
      <w:r>
        <w:t>Sänkt medvetandegrad.</w:t>
      </w:r>
    </w:p>
    <w:p w14:paraId="314D8C95" w14:textId="70FE210E" w:rsidR="008765B5" w:rsidRDefault="008765B5" w:rsidP="008765B5">
      <w:pPr>
        <w:pStyle w:val="Punktlista"/>
      </w:pPr>
      <w:r>
        <w:t>Hypotension</w:t>
      </w:r>
    </w:p>
    <w:p w14:paraId="0C609B3D" w14:textId="7130292E" w:rsidR="008765B5" w:rsidRDefault="008765B5" w:rsidP="008765B5">
      <w:pPr>
        <w:pStyle w:val="Punktlista"/>
        <w:numPr>
          <w:ilvl w:val="0"/>
          <w:numId w:val="0"/>
        </w:numPr>
        <w:ind w:left="1712" w:hanging="357"/>
      </w:pPr>
    </w:p>
    <w:p w14:paraId="5FA8C87D" w14:textId="08A708C9" w:rsidR="008765B5" w:rsidRDefault="008765B5" w:rsidP="008765B5">
      <w:pPr>
        <w:pStyle w:val="Rubrik2"/>
      </w:pPr>
      <w:r>
        <w:t>Förberedelse</w:t>
      </w:r>
    </w:p>
    <w:p w14:paraId="729BE392" w14:textId="77777777" w:rsidR="008765B5" w:rsidRDefault="008765B5" w:rsidP="008765B5">
      <w:pPr>
        <w:pStyle w:val="Punktlista"/>
      </w:pPr>
      <w:r>
        <w:t>Artärblodgas.</w:t>
      </w:r>
    </w:p>
    <w:p w14:paraId="617652EC" w14:textId="6E55D036" w:rsidR="008765B5" w:rsidRDefault="008765B5" w:rsidP="008765B5">
      <w:pPr>
        <w:pStyle w:val="Punktlista"/>
      </w:pPr>
      <w:r>
        <w:t>Lungröntgen (vid misstanke om pneumothorax)</w:t>
      </w:r>
    </w:p>
    <w:p w14:paraId="13581475" w14:textId="6D21A5A5" w:rsidR="008765B5" w:rsidRDefault="008765B5" w:rsidP="008765B5">
      <w:pPr>
        <w:pStyle w:val="Punktlista"/>
      </w:pPr>
      <w:r>
        <w:t>Kontrollera POX, andningsfrekvens, puls och blodtryck</w:t>
      </w:r>
    </w:p>
    <w:p w14:paraId="3515957C" w14:textId="3EDC98DD" w:rsidR="008765B5" w:rsidRDefault="008765B5" w:rsidP="008765B5">
      <w:pPr>
        <w:pStyle w:val="Punktlista"/>
      </w:pPr>
      <w:r>
        <w:t>Patienten i halvsittande ställning, ca 30-45 graders lutning</w:t>
      </w:r>
    </w:p>
    <w:p w14:paraId="0B08AD16" w14:textId="2FE11BBF" w:rsidR="008765B5" w:rsidRDefault="008765B5" w:rsidP="008765B5">
      <w:pPr>
        <w:pStyle w:val="Punktlista"/>
        <w:numPr>
          <w:ilvl w:val="0"/>
          <w:numId w:val="0"/>
        </w:numPr>
        <w:ind w:left="1712"/>
      </w:pPr>
    </w:p>
    <w:p w14:paraId="69F23079" w14:textId="4E6A52D9" w:rsidR="008765B5" w:rsidRDefault="008765B5" w:rsidP="008765B5">
      <w:pPr>
        <w:pStyle w:val="Rubrik2"/>
      </w:pPr>
      <w:r>
        <w:t xml:space="preserve">Uppkoppling </w:t>
      </w:r>
    </w:p>
    <w:p w14:paraId="53F54720" w14:textId="77777777" w:rsidR="008765B5" w:rsidRDefault="008765B5" w:rsidP="008765B5">
      <w:pPr>
        <w:pStyle w:val="Punktlista"/>
      </w:pPr>
      <w:r>
        <w:t>Koppla upp maskinen. Anslut eventuell syrgas via separat syrgasadapter som monteras mellan maskin och slang. Mål-POX ca 90-92%.</w:t>
      </w:r>
    </w:p>
    <w:p w14:paraId="33B46DBD" w14:textId="0A382A59" w:rsidR="004A09DA" w:rsidRDefault="004A09DA" w:rsidP="004A09DA">
      <w:pPr>
        <w:pStyle w:val="Punktlista"/>
      </w:pPr>
      <w:r>
        <w:t>Koppla ihop slang med ansiktsmask som finns i storlek S, M,</w:t>
      </w:r>
      <w:r w:rsidR="00631278">
        <w:t xml:space="preserve"> </w:t>
      </w:r>
      <w:r>
        <w:t xml:space="preserve">L. En adapter ligger löst inuti masken för </w:t>
      </w:r>
      <w:r w:rsidR="00007C50">
        <w:t>i</w:t>
      </w:r>
      <w:r w:rsidR="00631278">
        <w:t>hopkopplingen</w:t>
      </w:r>
      <w:r>
        <w:t xml:space="preserve">. </w:t>
      </w:r>
      <w:r>
        <w:rPr>
          <w:rFonts w:ascii="Arial" w:hAnsi="Arial" w:cs="Arial"/>
        </w:rPr>
        <w:t>​​</w:t>
      </w:r>
    </w:p>
    <w:p w14:paraId="0B2A5E34" w14:textId="65DFFE6C" w:rsidR="008765B5" w:rsidRDefault="008765B5" w:rsidP="008765B5">
      <w:pPr>
        <w:pStyle w:val="Punktlista"/>
      </w:pPr>
      <w:r>
        <w:t xml:space="preserve">Vanliga startinställningar är </w:t>
      </w:r>
      <w:r>
        <w:rPr>
          <w:b/>
          <w:bCs/>
        </w:rPr>
        <w:t>IPAP 10 cm H20 och EPAP 4 cm H20</w:t>
      </w:r>
      <w:r>
        <w:t xml:space="preserve">. </w:t>
      </w:r>
    </w:p>
    <w:p w14:paraId="736CB66C" w14:textId="77777777" w:rsidR="008765B5" w:rsidRDefault="008765B5" w:rsidP="008765B5">
      <w:pPr>
        <w:pStyle w:val="Punktlista"/>
      </w:pPr>
      <w:r>
        <w:lastRenderedPageBreak/>
        <w:t>Starta på låga tryck för att vänja patienten. IPAP justeras uppåt med 2 cm H20 i taget vid otillfredsställande effekt på ventilationen, dvs kvarstående högt pCO2. EPAP justeras uppåt med 0,5-1 cm H20 i taget vid hypoxi, men då måste man samtidigt höja IPAP i motsvarande grad så att det blir en differens mellan IPAP och EPAP på 6-10 cm H20.</w:t>
      </w:r>
    </w:p>
    <w:p w14:paraId="2C9F3CA7" w14:textId="07AB6A89" w:rsidR="008765B5" w:rsidRDefault="008765B5" w:rsidP="008765B5">
      <w:pPr>
        <w:pStyle w:val="Punktlista"/>
      </w:pPr>
      <w:r>
        <w:t>Inställningar avseende backupfrekvens, Ti (inandningstid), stigtid, trigger och cykel är förinställda. Kan förstås justeras men skall återställas sedan när patienten inte längre skall använda maskinen.</w:t>
      </w:r>
    </w:p>
    <w:p w14:paraId="740A422C" w14:textId="6D692D5E" w:rsidR="008765B5" w:rsidRDefault="008765B5" w:rsidP="008765B5">
      <w:pPr>
        <w:pStyle w:val="Punktlista"/>
      </w:pPr>
      <w:r>
        <w:t>Befuktare finns på avdelningen, avsedd för längre tids användning och behövs i normalfallet inte för några timmars behandling. (Vid användning av befuktare, fyll på med vatten upp till markeringen för högsta vattennivå. Fuktighetsnivå kan ställas in på ”Av” eller mellan 1 och 8, där 1 är den lägsta fuktighetsinställningen och 8 den högsta. Befuktaren är tänkt som en engångsartikel för en patient, även om den egentligen är diskbar.)</w:t>
      </w:r>
    </w:p>
    <w:p w14:paraId="76FE4EE7" w14:textId="1525F985" w:rsidR="008765B5" w:rsidRDefault="008765B5" w:rsidP="008765B5">
      <w:pPr>
        <w:pStyle w:val="Punktlista"/>
        <w:numPr>
          <w:ilvl w:val="0"/>
          <w:numId w:val="0"/>
        </w:numPr>
        <w:ind w:left="1712" w:hanging="357"/>
      </w:pPr>
    </w:p>
    <w:p w14:paraId="57F56354" w14:textId="77777777" w:rsidR="00AB0F9B" w:rsidRDefault="00AB0F9B" w:rsidP="00AB0F9B">
      <w:pPr>
        <w:pStyle w:val="Rubrik2"/>
        <w:rPr>
          <w:noProof/>
        </w:rPr>
      </w:pPr>
      <w:r>
        <w:rPr>
          <w:noProof/>
        </w:rPr>
        <w:t xml:space="preserve">Montering </w:t>
      </w:r>
    </w:p>
    <w:p w14:paraId="5900529F" w14:textId="7D26E392" w:rsidR="00AB0F9B" w:rsidRDefault="00AB0F9B" w:rsidP="00AB0F9B">
      <w:pPr>
        <w:pStyle w:val="Rubrik2"/>
      </w:pPr>
      <w:r>
        <w:rPr>
          <w:rFonts w:eastAsia="Calibri"/>
          <w:noProof/>
        </w:rPr>
        <mc:AlternateContent>
          <mc:Choice Requires="wps">
            <w:drawing>
              <wp:anchor distT="0" distB="0" distL="114300" distR="114300" simplePos="0" relativeHeight="251658242" behindDoc="0" locked="0" layoutInCell="1" allowOverlap="1" wp14:anchorId="3C9A35EC" wp14:editId="03136ADE">
                <wp:simplePos x="0" y="0"/>
                <wp:positionH relativeFrom="column">
                  <wp:posOffset>728980</wp:posOffset>
                </wp:positionH>
                <wp:positionV relativeFrom="paragraph">
                  <wp:posOffset>3716020</wp:posOffset>
                </wp:positionV>
                <wp:extent cx="1962150" cy="981075"/>
                <wp:effectExtent l="0" t="0" r="19050" b="28575"/>
                <wp:wrapNone/>
                <wp:docPr id="25" name="Rak koppling 25"/>
                <wp:cNvGraphicFramePr/>
                <a:graphic xmlns:a="http://schemas.openxmlformats.org/drawingml/2006/main">
                  <a:graphicData uri="http://schemas.microsoft.com/office/word/2010/wordprocessingShape">
                    <wps:wsp>
                      <wps:cNvCnPr/>
                      <wps:spPr>
                        <a:xfrm flipH="1">
                          <a:off x="0" y="0"/>
                          <a:ext cx="1962150" cy="981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v:line id="Rak koppling 25"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57.4pt,292.6pt" to="211.9pt,369.85pt" w14:anchorId="14F59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"/>
            </w:pict>
          </mc:Fallback>
        </mc:AlternateContent>
      </w:r>
      <w:r>
        <w:rPr>
          <w:rFonts w:eastAsia="Calibri"/>
          <w:noProof/>
        </w:rPr>
        <mc:AlternateContent>
          <mc:Choice Requires="wps">
            <w:drawing>
              <wp:anchor distT="0" distB="0" distL="114300" distR="114300" simplePos="0" relativeHeight="251658243" behindDoc="0" locked="0" layoutInCell="1" allowOverlap="1" wp14:anchorId="1AF768BE" wp14:editId="207A0D4E">
                <wp:simplePos x="0" y="0"/>
                <wp:positionH relativeFrom="column">
                  <wp:posOffset>3009900</wp:posOffset>
                </wp:positionH>
                <wp:positionV relativeFrom="paragraph">
                  <wp:posOffset>2209800</wp:posOffset>
                </wp:positionV>
                <wp:extent cx="1962150" cy="981075"/>
                <wp:effectExtent l="0" t="0" r="19050" b="28575"/>
                <wp:wrapNone/>
                <wp:docPr id="26" name="Rak koppling 26"/>
                <wp:cNvGraphicFramePr/>
                <a:graphic xmlns:a="http://schemas.openxmlformats.org/drawingml/2006/main">
                  <a:graphicData uri="http://schemas.microsoft.com/office/word/2010/wordprocessingShape">
                    <wps:wsp>
                      <wps:cNvCnPr/>
                      <wps:spPr>
                        <a:xfrm flipH="1">
                          <a:off x="0" y="0"/>
                          <a:ext cx="1962150" cy="981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v:line id="Rak koppling 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37pt,174pt" to="391.5pt,251.25pt" w14:anchorId="12415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"/>
            </w:pict>
          </mc:Fallback>
        </mc:AlternateContent>
      </w:r>
      <w:r>
        <w:rPr>
          <w:rFonts w:eastAsia="Calibri"/>
          <w:noProof/>
        </w:rPr>
        <mc:AlternateContent>
          <mc:Choice Requires="wpg">
            <w:drawing>
              <wp:anchor distT="0" distB="0" distL="114300" distR="114300" simplePos="0" relativeHeight="251658241" behindDoc="0" locked="0" layoutInCell="1" allowOverlap="1" wp14:anchorId="055D305F" wp14:editId="6315677A">
                <wp:simplePos x="0" y="0"/>
                <wp:positionH relativeFrom="column">
                  <wp:posOffset>528955</wp:posOffset>
                </wp:positionH>
                <wp:positionV relativeFrom="paragraph">
                  <wp:posOffset>354329</wp:posOffset>
                </wp:positionV>
                <wp:extent cx="4533900" cy="4695825"/>
                <wp:effectExtent l="0" t="0" r="0" b="9525"/>
                <wp:wrapNone/>
                <wp:docPr id="3" name="Grup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3900" cy="4695825"/>
                          <a:chOff x="0" y="0"/>
                          <a:chExt cx="42044" cy="40313"/>
                        </a:xfrm>
                      </wpg:grpSpPr>
                      <pic:pic xmlns:pic="http://schemas.openxmlformats.org/drawingml/2006/picture">
                        <pic:nvPicPr>
                          <pic:cNvPr id="4" name="Picture 39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 y="0"/>
                            <a:ext cx="20529" cy="12604"/>
                          </a:xfrm>
                          <a:prstGeom prst="rect">
                            <a:avLst/>
                          </a:prstGeom>
                          <a:noFill/>
                          <a:extLst>
                            <a:ext uri="{909E8E84-426E-40DD-AFC4-6F175D3DCCD1}">
                              <a14:hiddenFill xmlns:a14="http://schemas.microsoft.com/office/drawing/2010/main">
                                <a:solidFill>
                                  <a:srgbClr val="FFFFFF"/>
                                </a:solidFill>
                              </a14:hiddenFill>
                            </a:ext>
                          </a:extLst>
                        </pic:spPr>
                      </pic:pic>
                      <wps:wsp>
                        <wps:cNvPr id="5" name="Rectangle 398"/>
                        <wps:cNvSpPr>
                          <a:spLocks noChangeArrowheads="1"/>
                        </wps:cNvSpPr>
                        <wps:spPr bwMode="auto">
                          <a:xfrm>
                            <a:off x="20528" y="11631"/>
                            <a:ext cx="301" cy="1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BF34D" w14:textId="77777777" w:rsidR="00AB0F9B" w:rsidRDefault="00AB0F9B" w:rsidP="00AB0F9B">
                              <w:r>
                                <w:t xml:space="preserve"> </w:t>
                              </w:r>
                            </w:p>
                          </w:txbxContent>
                        </wps:txbx>
                        <wps:bodyPr rot="0" vert="horz" wrap="square" lIns="0" tIns="0" rIns="0" bIns="0" anchor="t" anchorCtr="0" upright="1">
                          <a:noAutofit/>
                        </wps:bodyPr>
                      </wps:wsp>
                      <pic:pic xmlns:pic="http://schemas.openxmlformats.org/drawingml/2006/picture">
                        <pic:nvPicPr>
                          <pic:cNvPr id="7" name="Picture 4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521" y="0"/>
                            <a:ext cx="20523" cy="126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4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 y="13487"/>
                            <a:ext cx="20529" cy="12605"/>
                          </a:xfrm>
                          <a:prstGeom prst="rect">
                            <a:avLst/>
                          </a:prstGeom>
                          <a:noFill/>
                          <a:extLst>
                            <a:ext uri="{909E8E84-426E-40DD-AFC4-6F175D3DCCD1}">
                              <a14:hiddenFill xmlns:a14="http://schemas.microsoft.com/office/drawing/2010/main">
                                <a:solidFill>
                                  <a:srgbClr val="FFFFFF"/>
                                </a:solidFill>
                              </a14:hiddenFill>
                            </a:ext>
                          </a:extLst>
                        </pic:spPr>
                      </pic:pic>
                      <wps:wsp>
                        <wps:cNvPr id="9" name="Rectangle 404"/>
                        <wps:cNvSpPr>
                          <a:spLocks noChangeArrowheads="1"/>
                        </wps:cNvSpPr>
                        <wps:spPr bwMode="auto">
                          <a:xfrm>
                            <a:off x="20528" y="25119"/>
                            <a:ext cx="301" cy="1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3F40F" w14:textId="77777777" w:rsidR="00AB0F9B" w:rsidRDefault="00AB0F9B" w:rsidP="00AB0F9B">
                              <w:r>
                                <w:t xml:space="preserve"> </w:t>
                              </w:r>
                            </w:p>
                          </w:txbxContent>
                        </wps:txbx>
                        <wps:bodyPr rot="0" vert="horz" wrap="square" lIns="0" tIns="0" rIns="0" bIns="0" anchor="t" anchorCtr="0" upright="1">
                          <a:noAutofit/>
                        </wps:bodyPr>
                      </wps:wsp>
                      <pic:pic xmlns:pic="http://schemas.openxmlformats.org/drawingml/2006/picture">
                        <pic:nvPicPr>
                          <pic:cNvPr id="13" name="Picture 4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1521" y="13487"/>
                            <a:ext cx="20523" cy="126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4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 y="26993"/>
                            <a:ext cx="20529" cy="12599"/>
                          </a:xfrm>
                          <a:prstGeom prst="rect">
                            <a:avLst/>
                          </a:prstGeom>
                          <a:noFill/>
                          <a:extLst>
                            <a:ext uri="{909E8E84-426E-40DD-AFC4-6F175D3DCCD1}">
                              <a14:hiddenFill xmlns:a14="http://schemas.microsoft.com/office/drawing/2010/main">
                                <a:solidFill>
                                  <a:srgbClr val="FFFFFF"/>
                                </a:solidFill>
                              </a14:hiddenFill>
                            </a:ext>
                          </a:extLst>
                        </pic:spPr>
                      </pic:pic>
                      <wps:wsp>
                        <wps:cNvPr id="15" name="Rectangle 410"/>
                        <wps:cNvSpPr>
                          <a:spLocks noChangeArrowheads="1"/>
                        </wps:cNvSpPr>
                        <wps:spPr bwMode="auto">
                          <a:xfrm>
                            <a:off x="20528" y="38621"/>
                            <a:ext cx="301" cy="1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9A104" w14:textId="77777777" w:rsidR="00AB0F9B" w:rsidRDefault="00AB0F9B" w:rsidP="00AB0F9B">
                              <w:r>
                                <w:t xml:space="preserve"> </w:t>
                              </w:r>
                            </w:p>
                          </w:txbxContent>
                        </wps:txbx>
                        <wps:bodyPr rot="0" vert="horz" wrap="square" lIns="0" tIns="0" rIns="0" bIns="0" anchor="t" anchorCtr="0" upright="1">
                          <a:noAutofit/>
                        </wps:bodyPr>
                      </wps:wsp>
                      <pic:pic xmlns:pic="http://schemas.openxmlformats.org/drawingml/2006/picture">
                        <pic:nvPicPr>
                          <pic:cNvPr id="16" name="Picture 4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1521" y="26993"/>
                            <a:ext cx="20523" cy="12599"/>
                          </a:xfrm>
                          <a:prstGeom prst="rect">
                            <a:avLst/>
                          </a:prstGeom>
                          <a:noFill/>
                          <a:extLst>
                            <a:ext uri="{909E8E84-426E-40DD-AFC4-6F175D3DCCD1}">
                              <a14:hiddenFill xmlns:a14="http://schemas.microsoft.com/office/drawing/2010/main">
                                <a:solidFill>
                                  <a:srgbClr val="FFFFFF"/>
                                </a:solidFill>
                              </a14:hiddenFill>
                            </a:ext>
                          </a:extLst>
                        </pic:spPr>
                      </pic:pic>
                      <wps:wsp>
                        <wps:cNvPr id="17" name="Rectangle 414"/>
                        <wps:cNvSpPr>
                          <a:spLocks noChangeArrowheads="1"/>
                        </wps:cNvSpPr>
                        <wps:spPr bwMode="auto">
                          <a:xfrm>
                            <a:off x="0" y="39965"/>
                            <a:ext cx="45"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7C3C7" w14:textId="77777777" w:rsidR="00AB0F9B" w:rsidRDefault="00AB0F9B" w:rsidP="00AB0F9B">
                              <w:r>
                                <w:rPr>
                                  <w:sz w:val="2"/>
                                </w:rPr>
                                <w:t xml:space="preserve"> </w:t>
                              </w:r>
                            </w:p>
                          </w:txbxContent>
                        </wps:txbx>
                        <wps:bodyPr rot="0" vert="horz" wrap="square" lIns="0" tIns="0" rIns="0" bIns="0" anchor="t" anchorCtr="0" upright="1">
                          <a:noAutofit/>
                        </wps:bodyPr>
                      </wps:wsp>
                      <wps:wsp>
                        <wps:cNvPr id="18" name="Rectangle 415"/>
                        <wps:cNvSpPr>
                          <a:spLocks noChangeArrowheads="1"/>
                        </wps:cNvSpPr>
                        <wps:spPr bwMode="auto">
                          <a:xfrm>
                            <a:off x="0" y="40118"/>
                            <a:ext cx="4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D5381" w14:textId="77777777" w:rsidR="00AB0F9B" w:rsidRDefault="00AB0F9B" w:rsidP="00AB0F9B">
                              <w:r>
                                <w:rPr>
                                  <w:sz w:val="2"/>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5D305F" id="Grupp 3" o:spid="_x0000_s1026" style="position:absolute;left:0;text-align:left;margin-left:41.65pt;margin-top:27.9pt;width:357pt;height:369.75pt;z-index:251658241" coordsize="42044,403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7" o:spid="_x0000_s1027" type="#_x0000_t75" style="position:absolute;left:1;width:20529;height:1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">
                  <v:imagedata r:id="rId18" o:title=""/>
                </v:shape>
                <v:rect id="Rectangle 398" o:spid="_x0000_s1028" style="position:absolute;left:20528;top:11631;width:301;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13FBF34D" w14:textId="77777777" w:rsidR="00AB0F9B" w:rsidRDefault="00AB0F9B" w:rsidP="00AB0F9B">
                        <w:r>
                          <w:t xml:space="preserve"> </w:t>
                        </w:r>
                      </w:p>
                    </w:txbxContent>
                  </v:textbox>
                </v:rect>
                <v:shape id="Picture 400" o:spid="_x0000_s1029" type="#_x0000_t75" style="position:absolute;left:21521;width:20523;height:1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">
                  <v:imagedata r:id="rId19" o:title=""/>
                </v:shape>
                <v:shape id="Picture 403" o:spid="_x0000_s1030" type="#_x0000_t75" style="position:absolute;left:1;top:13487;width:20529;height:12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">
                  <v:imagedata r:id="rId20" o:title=""/>
                </v:shape>
                <v:rect id="Rectangle 404" o:spid="_x0000_s1031" style="position:absolute;left:20528;top:25119;width:301;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023F40F" w14:textId="77777777" w:rsidR="00AB0F9B" w:rsidRDefault="00AB0F9B" w:rsidP="00AB0F9B">
                        <w:r>
                          <w:t xml:space="preserve"> </w:t>
                        </w:r>
                      </w:p>
                    </w:txbxContent>
                  </v:textbox>
                </v:rect>
                <v:shape id="Picture 406" o:spid="_x0000_s1032" type="#_x0000_t75" style="position:absolute;left:21521;top:13487;width:20523;height:12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">
                  <v:imagedata r:id="rId21" o:title=""/>
                </v:shape>
                <v:shape id="Picture 409" o:spid="_x0000_s1033" type="#_x0000_t75" style="position:absolute;left:1;top:26993;width:20529;height:12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">
                  <v:imagedata r:id="rId22" o:title=""/>
                </v:shape>
                <v:rect id="Rectangle 410" o:spid="_x0000_s1034" style="position:absolute;left:20528;top:38621;width:301;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C89A104" w14:textId="77777777" w:rsidR="00AB0F9B" w:rsidRDefault="00AB0F9B" w:rsidP="00AB0F9B">
                        <w:r>
                          <w:t xml:space="preserve"> </w:t>
                        </w:r>
                      </w:p>
                    </w:txbxContent>
                  </v:textbox>
                </v:rect>
                <v:shape id="Picture 412" o:spid="_x0000_s1035" type="#_x0000_t75" style="position:absolute;left:21521;top:26993;width:20523;height:12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">
                  <v:imagedata r:id="rId23" o:title=""/>
                </v:shape>
                <v:rect id="Rectangle 414" o:spid="_x0000_s1036" style="position:absolute;top:39965;width:4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357C3C7" w14:textId="77777777" w:rsidR="00AB0F9B" w:rsidRDefault="00AB0F9B" w:rsidP="00AB0F9B">
                        <w:r>
                          <w:rPr>
                            <w:sz w:val="2"/>
                          </w:rPr>
                          <w:t xml:space="preserve"> </w:t>
                        </w:r>
                      </w:p>
                    </w:txbxContent>
                  </v:textbox>
                </v:rect>
                <v:rect id="Rectangle 415" o:spid="_x0000_s1037" style="position:absolute;top:40118;width:45;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AED5381" w14:textId="77777777" w:rsidR="00AB0F9B" w:rsidRDefault="00AB0F9B" w:rsidP="00AB0F9B">
                        <w:r>
                          <w:rPr>
                            <w:sz w:val="2"/>
                          </w:rPr>
                          <w:t xml:space="preserve"> </w:t>
                        </w:r>
                      </w:p>
                    </w:txbxContent>
                  </v:textbox>
                </v:rect>
              </v:group>
            </w:pict>
          </mc:Fallback>
        </mc:AlternateContent>
      </w:r>
      <w:r>
        <w:t xml:space="preserve">                               </w:t>
      </w:r>
    </w:p>
    <w:p w14:paraId="7C6E8CCD" w14:textId="77777777" w:rsidR="00AB0F9B" w:rsidRDefault="00AB0F9B" w:rsidP="00AB0F9B"/>
    <w:p w14:paraId="381C9C05" w14:textId="77777777" w:rsidR="00AB0F9B" w:rsidRDefault="00AB0F9B" w:rsidP="00AB0F9B"/>
    <w:p w14:paraId="2C1E1499" w14:textId="77777777" w:rsidR="00AB0F9B" w:rsidRDefault="00AB0F9B" w:rsidP="00AB0F9B"/>
    <w:p w14:paraId="1908E908" w14:textId="77777777" w:rsidR="00AB0F9B" w:rsidRDefault="00AB0F9B" w:rsidP="00AB0F9B"/>
    <w:p w14:paraId="05E09B45" w14:textId="77777777" w:rsidR="00AB0F9B" w:rsidRDefault="00AB0F9B" w:rsidP="00AB0F9B"/>
    <w:p w14:paraId="14B164DC" w14:textId="77777777" w:rsidR="00AB0F9B" w:rsidRDefault="00AB0F9B" w:rsidP="00AB0F9B"/>
    <w:p w14:paraId="747707A3" w14:textId="77777777" w:rsidR="00AB0F9B" w:rsidRDefault="00AB0F9B" w:rsidP="00AB0F9B"/>
    <w:p w14:paraId="156CEF81" w14:textId="77777777" w:rsidR="00AB0F9B" w:rsidRDefault="00AB0F9B" w:rsidP="00AB0F9B"/>
    <w:p w14:paraId="0F2CE1F0" w14:textId="77777777" w:rsidR="00AB0F9B" w:rsidRDefault="00AB0F9B" w:rsidP="00AB0F9B"/>
    <w:p w14:paraId="47E45EE5" w14:textId="77777777" w:rsidR="00AB0F9B" w:rsidRDefault="00AB0F9B" w:rsidP="00AB0F9B"/>
    <w:p w14:paraId="1F196590" w14:textId="77777777" w:rsidR="00AB0F9B" w:rsidRDefault="00AB0F9B" w:rsidP="00AB0F9B"/>
    <w:p w14:paraId="2C5A0E25" w14:textId="77777777" w:rsidR="00AB0F9B" w:rsidRDefault="00AB0F9B" w:rsidP="00AB0F9B"/>
    <w:p w14:paraId="15DD6A33" w14:textId="77777777" w:rsidR="00AB0F9B" w:rsidRDefault="00AB0F9B" w:rsidP="00AB0F9B"/>
    <w:p w14:paraId="6A3FE850" w14:textId="7BF08120" w:rsidR="00AB0F9B" w:rsidRDefault="00AB0F9B" w:rsidP="00AB0F9B"/>
    <w:p w14:paraId="51AF008C" w14:textId="1A69A29F" w:rsidR="00AB0F9B" w:rsidRPr="0032291D" w:rsidRDefault="00AB0F9B" w:rsidP="00AB0F9B">
      <w:pPr>
        <w:pStyle w:val="Punktlista"/>
      </w:pPr>
      <w:r w:rsidRPr="0032291D">
        <w:lastRenderedPageBreak/>
        <w:t xml:space="preserve">Befuktare oftast ej nödvändig vid kortidsbruk. </w:t>
      </w:r>
    </w:p>
    <w:p w14:paraId="41B4D3F3" w14:textId="61F68D35" w:rsidR="00AB0F9B" w:rsidRPr="0032291D" w:rsidRDefault="00AB0F9B" w:rsidP="00AB0F9B">
      <w:pPr>
        <w:pStyle w:val="Punktlista"/>
      </w:pPr>
      <w:r w:rsidRPr="0032291D">
        <w:t xml:space="preserve">Använd ventilerad mask F 1–4. </w:t>
      </w:r>
    </w:p>
    <w:p w14:paraId="5133E9FE" w14:textId="26E749CE" w:rsidR="00AB0F9B" w:rsidRPr="0032291D" w:rsidRDefault="00AB0F9B" w:rsidP="00AB0F9B">
      <w:pPr>
        <w:pStyle w:val="Punktlista"/>
      </w:pPr>
      <w:r w:rsidRPr="0032291D">
        <w:t xml:space="preserve">Filter (sitter i sidan på apparaten), byts efter varje patient. </w:t>
      </w:r>
    </w:p>
    <w:p w14:paraId="5496B33E" w14:textId="77777777" w:rsidR="00AB0F9B" w:rsidRDefault="00AB0F9B" w:rsidP="00AB0F9B"/>
    <w:p w14:paraId="421FCD37" w14:textId="61A4F26E" w:rsidR="00AB0F9B" w:rsidRPr="002F6EA1" w:rsidRDefault="00AB0F9B" w:rsidP="00AB0F9B">
      <w:pPr>
        <w:pStyle w:val="Rubrik2"/>
      </w:pPr>
      <w:r w:rsidRPr="002F6EA1">
        <w:t>Syrgasadapter</w:t>
      </w:r>
    </w:p>
    <w:p w14:paraId="196FB6CF" w14:textId="6F0E6C99" w:rsidR="000D2355" w:rsidRPr="000D2355" w:rsidRDefault="000D2355" w:rsidP="000D2355">
      <w:r w:rsidRPr="000D2355">
        <w:t xml:space="preserve">Kopplas på baksidan mellan maskin och slang. </w:t>
      </w:r>
      <w:r w:rsidR="00FB2877">
        <w:t>Syrgasadapter f</w:t>
      </w:r>
      <w:r w:rsidRPr="000D2355">
        <w:t xml:space="preserve">inns i väskan </w:t>
      </w:r>
      <w:r w:rsidR="00887BD7">
        <w:t xml:space="preserve">med BIPAP </w:t>
      </w:r>
      <w:r w:rsidRPr="000D2355">
        <w:t>eller i skåpe</w:t>
      </w:r>
      <w:r w:rsidR="00E34BF7">
        <w:t xml:space="preserve">t där BIPAP finns. </w:t>
      </w:r>
    </w:p>
    <w:p w14:paraId="69041751" w14:textId="77777777" w:rsidR="00AB0F9B" w:rsidRDefault="00AB0F9B" w:rsidP="00AB0F9B">
      <w:r>
        <w:rPr>
          <w:noProof/>
        </w:rPr>
        <w:drawing>
          <wp:inline distT="0" distB="0" distL="0" distR="0" wp14:anchorId="180CB0AE" wp14:editId="39E2B75D">
            <wp:extent cx="3619500" cy="3476625"/>
            <wp:effectExtent l="0" t="0" r="0" b="9525"/>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9500" cy="3476625"/>
                    </a:xfrm>
                    <a:prstGeom prst="rect">
                      <a:avLst/>
                    </a:prstGeom>
                    <a:noFill/>
                    <a:ln>
                      <a:noFill/>
                    </a:ln>
                  </pic:spPr>
                </pic:pic>
              </a:graphicData>
            </a:graphic>
          </wp:inline>
        </w:drawing>
      </w:r>
    </w:p>
    <w:p w14:paraId="53C00F61" w14:textId="77777777" w:rsidR="00AB0F9B" w:rsidRDefault="00AB0F9B" w:rsidP="00AB0F9B"/>
    <w:p w14:paraId="0A1AEBA9" w14:textId="4AE11D53" w:rsidR="00AB0F9B" w:rsidRDefault="00AB0F9B" w:rsidP="00AB0F9B">
      <w:pPr>
        <w:pStyle w:val="Rubrik2"/>
      </w:pPr>
      <w:r w:rsidRPr="0032291D">
        <w:t>Filter</w:t>
      </w:r>
    </w:p>
    <w:p w14:paraId="0937EF60" w14:textId="08C5FCF7" w:rsidR="00AB0F9B" w:rsidRPr="0032291D" w:rsidRDefault="00AB0F9B" w:rsidP="00AB0F9B">
      <w:r w:rsidRPr="0032291D">
        <w:t xml:space="preserve">Sitter på sidan av apparaten. Byts </w:t>
      </w:r>
      <w:r>
        <w:t xml:space="preserve">ut </w:t>
      </w:r>
      <w:r w:rsidRPr="0032291D">
        <w:t xml:space="preserve">efter varje patient. Sprita av apparaten. </w:t>
      </w:r>
    </w:p>
    <w:p w14:paraId="392EE2A7" w14:textId="77777777" w:rsidR="00AB0F9B" w:rsidRPr="00AB0F9B" w:rsidRDefault="00AB0F9B" w:rsidP="00AB0F9B"/>
    <w:p w14:paraId="45CF69B1" w14:textId="77777777" w:rsidR="00AB0F9B" w:rsidRDefault="00AB0F9B" w:rsidP="00AB0F9B">
      <w:r>
        <w:rPr>
          <w:rFonts w:eastAsia="Calibri"/>
          <w:noProof/>
        </w:rPr>
        <mc:AlternateContent>
          <mc:Choice Requires="wpg">
            <w:drawing>
              <wp:inline distT="0" distB="0" distL="0" distR="0" wp14:anchorId="49A12E72" wp14:editId="477FA614">
                <wp:extent cx="4184650" cy="1285875"/>
                <wp:effectExtent l="0" t="0" r="6350" b="38100"/>
                <wp:docPr id="30" name="Grup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0" cy="1285875"/>
                          <a:chOff x="0" y="0"/>
                          <a:chExt cx="41846" cy="12860"/>
                        </a:xfrm>
                      </wpg:grpSpPr>
                      <pic:pic xmlns:pic="http://schemas.openxmlformats.org/drawingml/2006/picture">
                        <pic:nvPicPr>
                          <pic:cNvPr id="31" name="Picture 9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29" cy="12604"/>
                          </a:xfrm>
                          <a:prstGeom prst="rect">
                            <a:avLst/>
                          </a:prstGeom>
                          <a:noFill/>
                          <a:extLst>
                            <a:ext uri="{909E8E84-426E-40DD-AFC4-6F175D3DCCD1}">
                              <a14:hiddenFill xmlns:a14="http://schemas.microsoft.com/office/drawing/2010/main">
                                <a:solidFill>
                                  <a:srgbClr val="FFFFFF"/>
                                </a:solidFill>
                              </a14:hiddenFill>
                            </a:ext>
                          </a:extLst>
                        </pic:spPr>
                      </pic:pic>
                      <wps:wsp>
                        <wps:cNvPr id="32" name="Rectangle 920"/>
                        <wps:cNvSpPr>
                          <a:spLocks noChangeArrowheads="1"/>
                        </wps:cNvSpPr>
                        <wps:spPr bwMode="auto">
                          <a:xfrm>
                            <a:off x="20527" y="11631"/>
                            <a:ext cx="301" cy="1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9906E" w14:textId="77777777" w:rsidR="00AB0F9B" w:rsidRDefault="00AB0F9B" w:rsidP="00AB0F9B">
                              <w:r>
                                <w:t xml:space="preserve"> </w:t>
                              </w:r>
                            </w:p>
                          </w:txbxContent>
                        </wps:txbx>
                        <wps:bodyPr rot="0" vert="horz" wrap="square" lIns="0" tIns="0" rIns="0" bIns="0" anchor="t" anchorCtr="0" upright="1">
                          <a:noAutofit/>
                        </wps:bodyPr>
                      </wps:wsp>
                      <pic:pic xmlns:pic="http://schemas.openxmlformats.org/drawingml/2006/picture">
                        <pic:nvPicPr>
                          <pic:cNvPr id="33" name="Picture 9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1316" y="0"/>
                            <a:ext cx="20530" cy="1260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9A12E72" id="Grupp 30" o:spid="_x0000_s1038" style="width:329.5pt;height:101.25pt;mso-position-horizontal-relative:char;mso-position-vertical-relative:line" coordsize="41846,128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">
                <v:shape id="Picture 919" o:spid="_x0000_s1039" type="#_x0000_t75" style="position:absolute;width:20529;height:1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">
                  <v:imagedata r:id="rId27" o:title=""/>
                </v:shape>
                <v:rect id="Rectangle 920" o:spid="_x0000_s1040" style="position:absolute;left:20527;top:11631;width:301;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049906E" w14:textId="77777777" w:rsidR="00AB0F9B" w:rsidRDefault="00AB0F9B" w:rsidP="00AB0F9B">
                        <w:r>
                          <w:t xml:space="preserve"> </w:t>
                        </w:r>
                      </w:p>
                    </w:txbxContent>
                  </v:textbox>
                </v:rect>
                <v:shape id="Picture 922" o:spid="_x0000_s1041" type="#_x0000_t75" style="position:absolute;left:21316;width:20530;height:1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">
                  <v:imagedata r:id="rId28" o:title=""/>
                </v:shape>
                <w10:anchorlock/>
              </v:group>
            </w:pict>
          </mc:Fallback>
        </mc:AlternateContent>
      </w:r>
    </w:p>
    <w:p w14:paraId="18494464" w14:textId="77777777" w:rsidR="00AB0F9B" w:rsidRDefault="00AB0F9B" w:rsidP="00AB0F9B"/>
    <w:p w14:paraId="4DD16B4C" w14:textId="77777777" w:rsidR="00AB0F9B" w:rsidRDefault="00AB0F9B" w:rsidP="00AB0F9B">
      <w:pPr>
        <w:spacing w:line="259" w:lineRule="auto"/>
      </w:pPr>
      <w:r>
        <w:br w:type="page"/>
      </w:r>
    </w:p>
    <w:p w14:paraId="2F05ACA6" w14:textId="09A0DE40" w:rsidR="00AB0F9B" w:rsidRDefault="00AB0F9B" w:rsidP="005335CB">
      <w:pPr>
        <w:pStyle w:val="Rubrik2"/>
      </w:pPr>
      <w:r w:rsidRPr="0032291D">
        <w:lastRenderedPageBreak/>
        <w:t>S</w:t>
      </w:r>
      <w:r w:rsidR="002978F9">
        <w:t xml:space="preserve">tarta behandling </w:t>
      </w:r>
      <w:r>
        <w:t xml:space="preserve">                </w:t>
      </w:r>
    </w:p>
    <w:p w14:paraId="7FCA8702" w14:textId="1819BF33" w:rsidR="00AB0F9B" w:rsidRDefault="00B67AD6" w:rsidP="00AB0F9B">
      <w:r w:rsidRPr="00AF3384">
        <w:rPr>
          <w:b/>
          <w:bCs/>
          <w:noProof/>
        </w:rPr>
        <mc:AlternateContent>
          <mc:Choice Requires="wps">
            <w:drawing>
              <wp:anchor distT="45720" distB="45720" distL="114300" distR="114300" simplePos="0" relativeHeight="251658247" behindDoc="0" locked="0" layoutInCell="1" allowOverlap="1" wp14:anchorId="46693C62" wp14:editId="62F5D4A4">
                <wp:simplePos x="0" y="0"/>
                <wp:positionH relativeFrom="page">
                  <wp:posOffset>3896666</wp:posOffset>
                </wp:positionH>
                <wp:positionV relativeFrom="paragraph">
                  <wp:posOffset>195799</wp:posOffset>
                </wp:positionV>
                <wp:extent cx="1056005" cy="267970"/>
                <wp:effectExtent l="0" t="0" r="0" b="0"/>
                <wp:wrapSquare wrapText="bothSides"/>
                <wp:docPr id="205622804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005" cy="267970"/>
                        </a:xfrm>
                        <a:prstGeom prst="rect">
                          <a:avLst/>
                        </a:prstGeom>
                        <a:solidFill>
                          <a:srgbClr val="FFFFFF"/>
                        </a:solidFill>
                        <a:ln w="9525">
                          <a:noFill/>
                          <a:miter lim="800000"/>
                          <a:headEnd/>
                          <a:tailEnd/>
                        </a:ln>
                      </wps:spPr>
                      <wps:txbx>
                        <w:txbxContent>
                          <w:p w14:paraId="337EAB54" w14:textId="54FC7194" w:rsidR="00B67AD6" w:rsidRPr="00AF3384" w:rsidRDefault="00B67AD6" w:rsidP="00B67AD6">
                            <w:pPr>
                              <w:ind w:left="0"/>
                              <w:rPr>
                                <w:b/>
                                <w:bCs/>
                              </w:rPr>
                            </w:pPr>
                            <w:r>
                              <w:rPr>
                                <w:b/>
                                <w:bCs/>
                              </w:rPr>
                              <w: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693C62" id="_x0000_t202" coordsize="21600,21600" o:spt="202" path="m,l,21600r21600,l21600,xe">
                <v:stroke joinstyle="miter"/>
                <v:path gradientshapeok="t" o:connecttype="rect"/>
              </v:shapetype>
              <v:shape id="Textruta 2" o:spid="_x0000_s1042" type="#_x0000_t202" style="position:absolute;left:0;text-align:left;margin-left:306.8pt;margin-top:15.4pt;width:83.15pt;height:21.1pt;z-index:25165824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" stroked="f">
                <v:textbox>
                  <w:txbxContent>
                    <w:p w14:paraId="337EAB54" w14:textId="54FC7194" w:rsidR="00B67AD6" w:rsidRPr="00AF3384" w:rsidRDefault="00B67AD6" w:rsidP="00B67AD6">
                      <w:pPr>
                        <w:ind w:left="0"/>
                        <w:rPr>
                          <w:b/>
                          <w:bCs/>
                        </w:rPr>
                      </w:pPr>
                      <w:r>
                        <w:rPr>
                          <w:b/>
                          <w:bCs/>
                        </w:rPr>
                        <w:t>ON</w:t>
                      </w:r>
                    </w:p>
                  </w:txbxContent>
                </v:textbox>
                <w10:wrap type="square" anchorx="page"/>
              </v:shape>
            </w:pict>
          </mc:Fallback>
        </mc:AlternateContent>
      </w:r>
      <w:r w:rsidR="005335CB">
        <w:rPr>
          <w:noProof/>
        </w:rPr>
        <mc:AlternateContent>
          <mc:Choice Requires="wps">
            <w:drawing>
              <wp:anchor distT="0" distB="0" distL="114300" distR="114300" simplePos="0" relativeHeight="251658246" behindDoc="0" locked="0" layoutInCell="1" allowOverlap="1" wp14:anchorId="5570A273" wp14:editId="1DD76902">
                <wp:simplePos x="0" y="0"/>
                <wp:positionH relativeFrom="page">
                  <wp:posOffset>3341797</wp:posOffset>
                </wp:positionH>
                <wp:positionV relativeFrom="paragraph">
                  <wp:posOffset>291438</wp:posOffset>
                </wp:positionV>
                <wp:extent cx="664622" cy="269429"/>
                <wp:effectExtent l="159385" t="12065" r="161925" b="9525"/>
                <wp:wrapNone/>
                <wp:docPr id="1218136842" name="Pil: vänster 1"/>
                <wp:cNvGraphicFramePr/>
                <a:graphic xmlns:a="http://schemas.openxmlformats.org/drawingml/2006/main">
                  <a:graphicData uri="http://schemas.microsoft.com/office/word/2010/wordprocessingShape">
                    <wps:wsp>
                      <wps:cNvSpPr/>
                      <wps:spPr>
                        <a:xfrm rot="18440211">
                          <a:off x="0" y="0"/>
                          <a:ext cx="664622" cy="269429"/>
                        </a:xfrm>
                        <a:prstGeom prst="lef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682DC7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il: vänster 1" o:spid="_x0000_s1026" type="#_x0000_t66" style="position:absolute;margin-left:263.15pt;margin-top:22.95pt;width:52.35pt;height:21.2pt;rotation:-3451332fd;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" adj="4378" fillcolor="#006298 [3204]" strokecolor="#005c90 [3044]">
                <v:fill color2="#4cbfff [1620]" rotate="t" angle="180" focus="100%" type="gradient">
                  <o:fill v:ext="view" type="gradientUnscaled"/>
                </v:fill>
                <v:shadow on="t" color="black" opacity="22937f" origin=",.5" offset="0,.63889mm"/>
                <w10:wrap anchorx="page"/>
              </v:shape>
            </w:pict>
          </mc:Fallback>
        </mc:AlternateContent>
      </w:r>
      <w:r w:rsidR="005335CB" w:rsidRPr="0032291D">
        <w:rPr>
          <w:noProof/>
        </w:rPr>
        <w:drawing>
          <wp:anchor distT="0" distB="0" distL="114300" distR="114300" simplePos="0" relativeHeight="251658240" behindDoc="1" locked="0" layoutInCell="1" allowOverlap="1" wp14:anchorId="07131EDE" wp14:editId="23AA92DB">
            <wp:simplePos x="0" y="0"/>
            <wp:positionH relativeFrom="margin">
              <wp:posOffset>1214120</wp:posOffset>
            </wp:positionH>
            <wp:positionV relativeFrom="paragraph">
              <wp:posOffset>30545</wp:posOffset>
            </wp:positionV>
            <wp:extent cx="3060065" cy="3091180"/>
            <wp:effectExtent l="0" t="0" r="6985" b="0"/>
            <wp:wrapTight wrapText="bothSides">
              <wp:wrapPolygon edited="0">
                <wp:start x="0" y="0"/>
                <wp:lineTo x="0" y="21431"/>
                <wp:lineTo x="21515" y="21431"/>
                <wp:lineTo x="21515" y="0"/>
                <wp:lineTo x="0" y="0"/>
              </wp:wrapPolygon>
            </wp:wrapTight>
            <wp:docPr id="34" name="Bildobjekt 34" descr="ResMed Lumis 100 VPAP ST Ventilator | CPAPEUROP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Med Lumis 100 VPAP ST Ventilator | CPAPEUROPA.COM"/>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60065" cy="3091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AA52FD" w14:textId="77777777" w:rsidR="00AB0F9B" w:rsidRDefault="00AB0F9B" w:rsidP="00AB0F9B"/>
    <w:p w14:paraId="7C3E5FBD" w14:textId="77777777" w:rsidR="00AB0F9B" w:rsidRDefault="00AB0F9B" w:rsidP="00AB0F9B"/>
    <w:p w14:paraId="7FEBDFD3" w14:textId="77777777" w:rsidR="00AB0F9B" w:rsidRDefault="00AB0F9B" w:rsidP="00AB0F9B"/>
    <w:p w14:paraId="16F69FC2" w14:textId="141C226A" w:rsidR="00AB0F9B" w:rsidRDefault="0082595D" w:rsidP="00AB0F9B">
      <w:r w:rsidRPr="00AF3384">
        <w:rPr>
          <w:b/>
          <w:bCs/>
          <w:noProof/>
        </w:rPr>
        <mc:AlternateContent>
          <mc:Choice Requires="wps">
            <w:drawing>
              <wp:anchor distT="45720" distB="45720" distL="114300" distR="114300" simplePos="0" relativeHeight="251658244" behindDoc="0" locked="0" layoutInCell="1" allowOverlap="1" wp14:anchorId="59A0B019" wp14:editId="2D7F7423">
                <wp:simplePos x="0" y="0"/>
                <wp:positionH relativeFrom="margin">
                  <wp:posOffset>4840561</wp:posOffset>
                </wp:positionH>
                <wp:positionV relativeFrom="paragraph">
                  <wp:posOffset>235015</wp:posOffset>
                </wp:positionV>
                <wp:extent cx="1907540" cy="1008380"/>
                <wp:effectExtent l="0" t="0" r="0" b="1270"/>
                <wp:wrapSquare wrapText="bothSides"/>
                <wp:docPr id="3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540" cy="1008380"/>
                        </a:xfrm>
                        <a:prstGeom prst="rect">
                          <a:avLst/>
                        </a:prstGeom>
                        <a:solidFill>
                          <a:srgbClr val="FFFFFF"/>
                        </a:solidFill>
                        <a:ln w="9525">
                          <a:noFill/>
                          <a:miter lim="800000"/>
                          <a:headEnd/>
                          <a:tailEnd/>
                        </a:ln>
                      </wps:spPr>
                      <wps:txbx>
                        <w:txbxContent>
                          <w:p w14:paraId="578C1D0F" w14:textId="77777777" w:rsidR="00AB0F9B" w:rsidRPr="00AF3384" w:rsidRDefault="00C41C62" w:rsidP="00C41C62">
                            <w:pPr>
                              <w:ind w:left="0"/>
                              <w:rPr>
                                <w:b/>
                                <w:bCs/>
                              </w:rPr>
                            </w:pPr>
                            <w:r>
                              <w:rPr>
                                <w:b/>
                                <w:bCs/>
                              </w:rPr>
                              <w:t>HÅLL INNE</w:t>
                            </w:r>
                            <w:r w:rsidR="00740BE5">
                              <w:rPr>
                                <w:b/>
                                <w:bCs/>
                              </w:rPr>
                              <w:t xml:space="preserve"> RATTEN OCH HEMK</w:t>
                            </w:r>
                            <w:r w:rsidR="0082595D">
                              <w:rPr>
                                <w:b/>
                                <w:bCs/>
                              </w:rPr>
                              <w:t>NAPPEN</w:t>
                            </w:r>
                            <w:r>
                              <w:rPr>
                                <w:b/>
                                <w:bCs/>
                              </w:rPr>
                              <w:t xml:space="preserve"> I 3 SEKUNDER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0B019" id="_x0000_s1043" type="#_x0000_t202" style="position:absolute;left:0;text-align:left;margin-left:381.15pt;margin-top:18.5pt;width:150.2pt;height:79.4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DweEQIAAP4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" stroked="f">
                <v:textbox>
                  <w:txbxContent>
                    <w:p w14:paraId="578C1D0F" w14:textId="77777777" w:rsidR="00AB0F9B" w:rsidRPr="00AF3384" w:rsidRDefault="00C41C62" w:rsidP="00C41C62">
                      <w:pPr>
                        <w:ind w:left="0"/>
                        <w:rPr>
                          <w:b/>
                          <w:bCs/>
                        </w:rPr>
                      </w:pPr>
                      <w:r>
                        <w:rPr>
                          <w:b/>
                          <w:bCs/>
                        </w:rPr>
                        <w:t>HÅLL INNE</w:t>
                      </w:r>
                      <w:r w:rsidR="00740BE5">
                        <w:rPr>
                          <w:b/>
                          <w:bCs/>
                        </w:rPr>
                        <w:t xml:space="preserve"> RATTEN OCH HEMK</w:t>
                      </w:r>
                      <w:r w:rsidR="0082595D">
                        <w:rPr>
                          <w:b/>
                          <w:bCs/>
                        </w:rPr>
                        <w:t>NAPPEN</w:t>
                      </w:r>
                      <w:r>
                        <w:rPr>
                          <w:b/>
                          <w:bCs/>
                        </w:rPr>
                        <w:t xml:space="preserve"> I 3 SEKUNDER</w:t>
                      </w:r>
                    </w:p>
                  </w:txbxContent>
                </v:textbox>
                <w10:wrap type="square" anchorx="margin"/>
              </v:shape>
            </w:pict>
          </mc:Fallback>
        </mc:AlternateContent>
      </w:r>
      <w:r w:rsidR="005335CB">
        <w:rPr>
          <w:noProof/>
        </w:rPr>
        <mc:AlternateContent>
          <mc:Choice Requires="wps">
            <w:drawing>
              <wp:anchor distT="0" distB="0" distL="114300" distR="114300" simplePos="0" relativeHeight="251658245" behindDoc="0" locked="0" layoutInCell="1" allowOverlap="1" wp14:anchorId="135D314C" wp14:editId="13440BBF">
                <wp:simplePos x="0" y="0"/>
                <wp:positionH relativeFrom="column">
                  <wp:posOffset>3352844</wp:posOffset>
                </wp:positionH>
                <wp:positionV relativeFrom="paragraph">
                  <wp:posOffset>175413</wp:posOffset>
                </wp:positionV>
                <wp:extent cx="1440575" cy="280495"/>
                <wp:effectExtent l="57150" t="19050" r="7620" b="100965"/>
                <wp:wrapNone/>
                <wp:docPr id="978433646" name="Pil: vänster 1"/>
                <wp:cNvGraphicFramePr/>
                <a:graphic xmlns:a="http://schemas.openxmlformats.org/drawingml/2006/main">
                  <a:graphicData uri="http://schemas.microsoft.com/office/word/2010/wordprocessingShape">
                    <wps:wsp>
                      <wps:cNvSpPr/>
                      <wps:spPr>
                        <a:xfrm>
                          <a:off x="0" y="0"/>
                          <a:ext cx="1440575" cy="280495"/>
                        </a:xfrm>
                        <a:prstGeom prst="lef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CB7D53C" id="Pil: vänster 1" o:spid="_x0000_s1026" type="#_x0000_t66" style="position:absolute;margin-left:264pt;margin-top:13.8pt;width:113.45pt;height:22.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" adj="2103" fillcolor="#006298 [3204]" strokecolor="#005c90 [3044]">
                <v:fill color2="#4cbfff [1620]" rotate="t" angle="180" focus="100%" type="gradient">
                  <o:fill v:ext="view" type="gradientUnscaled"/>
                </v:fill>
                <v:shadow on="t" color="black" opacity="22937f" origin=",.5" offset="0,.63889mm"/>
              </v:shape>
            </w:pict>
          </mc:Fallback>
        </mc:AlternateContent>
      </w:r>
    </w:p>
    <w:p w14:paraId="0E5BA3EE" w14:textId="4EA6B751" w:rsidR="00AB0F9B" w:rsidRDefault="00AB0F9B" w:rsidP="00AB0F9B"/>
    <w:p w14:paraId="6CAC9BC1" w14:textId="52E42317" w:rsidR="00AB0F9B" w:rsidRPr="0032291D" w:rsidRDefault="0082595D" w:rsidP="00AB0F9B">
      <w:pPr>
        <w:rPr>
          <w:sz w:val="28"/>
          <w:szCs w:val="28"/>
        </w:rPr>
      </w:pPr>
      <w:r w:rsidRPr="00AF3384">
        <w:rPr>
          <w:b/>
          <w:bCs/>
          <w:noProof/>
        </w:rPr>
        <mc:AlternateContent>
          <mc:Choice Requires="wps">
            <w:drawing>
              <wp:anchor distT="45720" distB="45720" distL="114300" distR="114300" simplePos="0" relativeHeight="251658248" behindDoc="0" locked="0" layoutInCell="1" allowOverlap="1" wp14:anchorId="2F33F446" wp14:editId="137FE23B">
                <wp:simplePos x="0" y="0"/>
                <wp:positionH relativeFrom="margin">
                  <wp:posOffset>4791710</wp:posOffset>
                </wp:positionH>
                <wp:positionV relativeFrom="paragraph">
                  <wp:posOffset>838354</wp:posOffset>
                </wp:positionV>
                <wp:extent cx="1261110" cy="457200"/>
                <wp:effectExtent l="0" t="0" r="0" b="0"/>
                <wp:wrapSquare wrapText="bothSides"/>
                <wp:docPr id="74463014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457200"/>
                        </a:xfrm>
                        <a:prstGeom prst="rect">
                          <a:avLst/>
                        </a:prstGeom>
                        <a:solidFill>
                          <a:srgbClr val="FFFFFF"/>
                        </a:solidFill>
                        <a:ln w="9525">
                          <a:noFill/>
                          <a:miter lim="800000"/>
                          <a:headEnd/>
                          <a:tailEnd/>
                        </a:ln>
                      </wps:spPr>
                      <wps:txbx>
                        <w:txbxContent>
                          <w:p w14:paraId="0022D222" w14:textId="77777777" w:rsidR="001663F7" w:rsidRPr="00AF3384" w:rsidRDefault="001663F7" w:rsidP="001663F7">
                            <w:pPr>
                              <w:ind w:left="0"/>
                              <w:rPr>
                                <w:b/>
                                <w:bCs/>
                              </w:rPr>
                            </w:pPr>
                            <w:r>
                              <w:rPr>
                                <w:b/>
                                <w:bCs/>
                              </w:rPr>
                              <w:t>HEM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3F446" id="_x0000_s1044" type="#_x0000_t202" style="position:absolute;left:0;text-align:left;margin-left:377.3pt;margin-top:66pt;width:99.3pt;height:36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" stroked="f">
                <v:textbox>
                  <w:txbxContent>
                    <w:p w14:paraId="0022D222" w14:textId="77777777" w:rsidR="001663F7" w:rsidRPr="00AF3384" w:rsidRDefault="001663F7" w:rsidP="001663F7">
                      <w:pPr>
                        <w:ind w:left="0"/>
                        <w:rPr>
                          <w:b/>
                          <w:bCs/>
                        </w:rPr>
                      </w:pPr>
                      <w:r>
                        <w:rPr>
                          <w:b/>
                          <w:bCs/>
                        </w:rPr>
                        <w:t>HEM</w:t>
                      </w:r>
                    </w:p>
                  </w:txbxContent>
                </v:textbox>
                <w10:wrap type="square" anchorx="margin"/>
              </v:shape>
            </w:pict>
          </mc:Fallback>
        </mc:AlternateContent>
      </w:r>
      <w:r w:rsidR="00324FE5">
        <w:rPr>
          <w:noProof/>
        </w:rPr>
        <mc:AlternateContent>
          <mc:Choice Requires="wps">
            <w:drawing>
              <wp:anchor distT="0" distB="0" distL="114300" distR="114300" simplePos="0" relativeHeight="251658249" behindDoc="0" locked="0" layoutInCell="1" allowOverlap="1" wp14:anchorId="29523D57" wp14:editId="1AD1B824">
                <wp:simplePos x="0" y="0"/>
                <wp:positionH relativeFrom="column">
                  <wp:posOffset>2766593</wp:posOffset>
                </wp:positionH>
                <wp:positionV relativeFrom="paragraph">
                  <wp:posOffset>444679</wp:posOffset>
                </wp:positionV>
                <wp:extent cx="2057400" cy="249913"/>
                <wp:effectExtent l="0" t="342900" r="0" b="360045"/>
                <wp:wrapNone/>
                <wp:docPr id="2016140970" name="Pil: vänster 1"/>
                <wp:cNvGraphicFramePr/>
                <a:graphic xmlns:a="http://schemas.openxmlformats.org/drawingml/2006/main">
                  <a:graphicData uri="http://schemas.microsoft.com/office/word/2010/wordprocessingShape">
                    <wps:wsp>
                      <wps:cNvSpPr/>
                      <wps:spPr>
                        <a:xfrm rot="1187603">
                          <a:off x="0" y="0"/>
                          <a:ext cx="2057400" cy="249913"/>
                        </a:xfrm>
                        <a:prstGeom prst="lef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E8EAE07" id="Pil: vänster 1" o:spid="_x0000_s1026" type="#_x0000_t66" style="position:absolute;margin-left:217.85pt;margin-top:35pt;width:162pt;height:19.7pt;rotation:1297179fd;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" adj="1312" fillcolor="#006298 [3204]" strokecolor="#005c90 [3044]">
                <v:fill color2="#4cbfff [1620]" rotate="t" angle="180" focus="100%" type="gradient">
                  <o:fill v:ext="view" type="gradientUnscaled"/>
                </v:fill>
                <v:shadow on="t" color="black" opacity="22937f" origin=",.5" offset="0,.63889mm"/>
              </v:shape>
            </w:pict>
          </mc:Fallback>
        </mc:AlternateContent>
      </w:r>
    </w:p>
    <w:p w14:paraId="34E02117" w14:textId="7A072645" w:rsidR="00AB0F9B" w:rsidRPr="0032291D" w:rsidRDefault="00AB0F9B" w:rsidP="00C41C62">
      <w:pPr>
        <w:pStyle w:val="Punktlista"/>
      </w:pPr>
      <w:r w:rsidRPr="0032291D">
        <w:t xml:space="preserve">Tryck </w:t>
      </w:r>
      <w:r w:rsidR="00194A70">
        <w:t xml:space="preserve">in ratten </w:t>
      </w:r>
      <w:r w:rsidR="00D61A94">
        <w:t xml:space="preserve">och hemknappen samtidigt i </w:t>
      </w:r>
      <w:r w:rsidRPr="0032291D">
        <w:rPr>
          <w:b/>
          <w:bCs/>
          <w:u w:val="single"/>
        </w:rPr>
        <w:t>TRE SEKUNDER</w:t>
      </w:r>
      <w:r w:rsidRPr="0032291D">
        <w:t xml:space="preserve">. </w:t>
      </w:r>
    </w:p>
    <w:p w14:paraId="15625171" w14:textId="77777777" w:rsidR="00AB0F9B" w:rsidRPr="0032291D" w:rsidRDefault="00AB0F9B" w:rsidP="00C41C62">
      <w:pPr>
        <w:pStyle w:val="Punktlista"/>
      </w:pPr>
      <w:r w:rsidRPr="0032291D">
        <w:t xml:space="preserve">Välj ”inställningar” genom att trycka på ratten. </w:t>
      </w:r>
    </w:p>
    <w:p w14:paraId="77DB069B" w14:textId="53524091" w:rsidR="00AB0F9B" w:rsidRPr="0032291D" w:rsidRDefault="00AB0F9B" w:rsidP="00C41C62">
      <w:pPr>
        <w:pStyle w:val="Punktlista"/>
      </w:pPr>
      <w:r w:rsidRPr="0032291D">
        <w:t>Funktion ”ST” (spontan/tidinställd) = Bipap Alternativ Funktion ”CPAP”</w:t>
      </w:r>
    </w:p>
    <w:p w14:paraId="28996F1B" w14:textId="77777777" w:rsidR="00AB0F9B" w:rsidRPr="0032291D" w:rsidRDefault="00AB0F9B" w:rsidP="00C41C62">
      <w:pPr>
        <w:pStyle w:val="Punktlista"/>
      </w:pPr>
      <w:r w:rsidRPr="0032291D">
        <w:t xml:space="preserve">Vrid ratten för att markera den inställning som ska justeras, t ex IPAP/EPAP och tryck sedan på ratten. </w:t>
      </w:r>
    </w:p>
    <w:p w14:paraId="21482FF5" w14:textId="1583D3EB" w:rsidR="00AB0F9B" w:rsidRPr="0032291D" w:rsidRDefault="00AB0F9B" w:rsidP="00C41C62">
      <w:pPr>
        <w:pStyle w:val="Punktlista"/>
      </w:pPr>
      <w:r w:rsidRPr="0032291D">
        <w:t>IPAP 10 cm H20 (Start inställning)</w:t>
      </w:r>
    </w:p>
    <w:p w14:paraId="696498FA" w14:textId="3E848D64" w:rsidR="00AB0F9B" w:rsidRPr="0032291D" w:rsidRDefault="00AB0F9B" w:rsidP="00C41C62">
      <w:pPr>
        <w:pStyle w:val="Punktlista"/>
      </w:pPr>
      <w:r w:rsidRPr="0032291D">
        <w:t xml:space="preserve">EPAP </w:t>
      </w:r>
      <w:r>
        <w:t>4</w:t>
      </w:r>
      <w:r w:rsidRPr="0032291D">
        <w:t xml:space="preserve"> cm H20 (Start inställning)</w:t>
      </w:r>
    </w:p>
    <w:p w14:paraId="534D99E4" w14:textId="77777777" w:rsidR="00AB0F9B" w:rsidRPr="0032291D" w:rsidRDefault="00AB0F9B" w:rsidP="00C41C62">
      <w:pPr>
        <w:pStyle w:val="Punktlista"/>
      </w:pPr>
      <w:r w:rsidRPr="0032291D">
        <w:t xml:space="preserve">Vrid på ratten för att justera inställning och tryck på ratten för att spara ändringen. </w:t>
      </w:r>
    </w:p>
    <w:p w14:paraId="6315AF52" w14:textId="3B1FF04B" w:rsidR="00AB0F9B" w:rsidRPr="0032291D" w:rsidRDefault="00AB0F9B" w:rsidP="00C41C62">
      <w:pPr>
        <w:pStyle w:val="Punktlista"/>
      </w:pPr>
      <w:r w:rsidRPr="0032291D">
        <w:t>iBR ska vara ”av”</w:t>
      </w:r>
    </w:p>
    <w:p w14:paraId="51F3C16B" w14:textId="77777777" w:rsidR="00AB0F9B" w:rsidRPr="00FD0BF4" w:rsidRDefault="00AB0F9B" w:rsidP="00C41C62">
      <w:pPr>
        <w:pStyle w:val="Punktlista"/>
      </w:pPr>
      <w:r w:rsidRPr="00FD0BF4">
        <w:t xml:space="preserve">Ti Min 0,2 sek. </w:t>
      </w:r>
    </w:p>
    <w:p w14:paraId="0F4FFD8A" w14:textId="568AA3E5" w:rsidR="00AB0F9B" w:rsidRPr="00FD0BF4" w:rsidRDefault="00AB0F9B" w:rsidP="00C41C62">
      <w:pPr>
        <w:pStyle w:val="Punktlista"/>
      </w:pPr>
      <w:r w:rsidRPr="00FD0BF4">
        <w:t xml:space="preserve">Stigtid 150-200 msek. </w:t>
      </w:r>
    </w:p>
    <w:p w14:paraId="0ABE5E8B" w14:textId="65116698" w:rsidR="00AB0F9B" w:rsidRPr="00FD0BF4" w:rsidRDefault="00AB0F9B" w:rsidP="00C41C62">
      <w:pPr>
        <w:pStyle w:val="Punktlista"/>
      </w:pPr>
      <w:r w:rsidRPr="00FD0BF4">
        <w:t xml:space="preserve">Stigtid 150-200 msek. </w:t>
      </w:r>
    </w:p>
    <w:p w14:paraId="443DB1F1" w14:textId="1197F930" w:rsidR="00AB0F9B" w:rsidRPr="00FD0BF4" w:rsidRDefault="00AB0F9B" w:rsidP="00C41C62">
      <w:pPr>
        <w:pStyle w:val="Punktlista"/>
      </w:pPr>
      <w:r w:rsidRPr="00FD0BF4">
        <w:t xml:space="preserve">Trigger-medel. </w:t>
      </w:r>
    </w:p>
    <w:p w14:paraId="0DE05447" w14:textId="31466236" w:rsidR="00AB0F9B" w:rsidRPr="00FD0BF4" w:rsidRDefault="00AB0F9B" w:rsidP="00C41C62">
      <w:pPr>
        <w:pStyle w:val="Punktlista"/>
      </w:pPr>
      <w:r w:rsidRPr="00FD0BF4">
        <w:t>Cykel-medel.</w:t>
      </w:r>
    </w:p>
    <w:p w14:paraId="720DE695" w14:textId="5302CED4" w:rsidR="00AB0F9B" w:rsidRPr="00FD0BF4" w:rsidRDefault="00AB0F9B" w:rsidP="00C41C62">
      <w:pPr>
        <w:pStyle w:val="Punktlista"/>
      </w:pPr>
      <w:r w:rsidRPr="00FD0BF4">
        <w:t xml:space="preserve">Mask-helmask. </w:t>
      </w:r>
    </w:p>
    <w:p w14:paraId="1A53C436" w14:textId="0D6B2CDA" w:rsidR="00AB0F9B" w:rsidRPr="00FD0BF4" w:rsidRDefault="00AB0F9B" w:rsidP="00C41C62">
      <w:pPr>
        <w:pStyle w:val="Punktlista"/>
        <w:rPr>
          <w:b/>
          <w:bCs/>
          <w:u w:val="single"/>
        </w:rPr>
      </w:pPr>
      <w:r w:rsidRPr="00FD0BF4">
        <w:rPr>
          <w:b/>
          <w:bCs/>
          <w:u w:val="single"/>
        </w:rPr>
        <w:t>STARTA GENOM ATT TRYCKA PÅ ”ON” KNAPPEN ÖVERST!!!</w:t>
      </w:r>
    </w:p>
    <w:p w14:paraId="1A9B1C9E" w14:textId="77777777" w:rsidR="00AB0F9B" w:rsidRPr="0032291D" w:rsidRDefault="00AB0F9B" w:rsidP="00C41C62"/>
    <w:p w14:paraId="4BA59A70" w14:textId="77777777" w:rsidR="00AB0F9B" w:rsidRPr="0032291D" w:rsidRDefault="00AB0F9B" w:rsidP="00C41C62">
      <w:r w:rsidRPr="00C41C62">
        <w:rPr>
          <w:b/>
          <w:bCs/>
        </w:rPr>
        <w:t>Låg saturation:</w:t>
      </w:r>
      <w:r w:rsidRPr="0032291D">
        <w:t xml:space="preserve"> Höj EPAP 0,5-1 cm H20 i taget. (IPAP höjs också motsvarande)</w:t>
      </w:r>
    </w:p>
    <w:p w14:paraId="46FC12B1" w14:textId="783F7594" w:rsidR="008765B5" w:rsidRPr="008765B5" w:rsidRDefault="00AB0F9B" w:rsidP="00C41C62">
      <w:r w:rsidRPr="00C41C62">
        <w:rPr>
          <w:b/>
          <w:bCs/>
        </w:rPr>
        <w:t>Högt CO2:</w:t>
      </w:r>
      <w:r>
        <w:t xml:space="preserve"> </w:t>
      </w:r>
      <w:r w:rsidRPr="0032291D">
        <w:t xml:space="preserve">Höj IPAP med 2 cm H20 i taget. Max 25 cm H20. </w:t>
      </w:r>
    </w:p>
    <w:sectPr w:rsidR="008765B5" w:rsidRPr="008765B5" w:rsidSect="00B96AFF">
      <w:headerReference w:type="default" r:id="rId30"/>
      <w:footerReference w:type="even" r:id="rId31"/>
      <w:footerReference w:type="default" r:id="rId32"/>
      <w:headerReference w:type="first" r:id="rId33"/>
      <w:footerReference w:type="first" r:id="rId3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624AB" w14:textId="77777777" w:rsidR="008F1140" w:rsidRDefault="008F1140">
      <w:r>
        <w:separator/>
      </w:r>
    </w:p>
  </w:endnote>
  <w:endnote w:type="continuationSeparator" w:id="0">
    <w:p w14:paraId="10310849" w14:textId="77777777" w:rsidR="008F1140" w:rsidRDefault="008F1140">
      <w:r>
        <w:continuationSeparator/>
      </w:r>
    </w:p>
  </w:endnote>
  <w:endnote w:type="continuationNotice" w:id="1">
    <w:p w14:paraId="568DA55E" w14:textId="77777777" w:rsidR="008F1140" w:rsidRDefault="008F11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56EC1" w14:textId="77777777" w:rsidR="008F1140" w:rsidRDefault="008F1140"/>
  </w:footnote>
  <w:footnote w:type="continuationSeparator" w:id="0">
    <w:p w14:paraId="5C1CD0FB" w14:textId="77777777" w:rsidR="008F1140" w:rsidRDefault="008F1140">
      <w:r>
        <w:continuationSeparator/>
      </w:r>
    </w:p>
  </w:footnote>
  <w:footnote w:type="continuationNotice" w:id="1">
    <w:p w14:paraId="461BF63C" w14:textId="77777777" w:rsidR="008F1140" w:rsidRDefault="008F11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45"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46"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dC5eWarTauQ78p" int2:id="9D0hibV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1CA22D5"/>
    <w:multiLevelType w:val="hybridMultilevel"/>
    <w:tmpl w:val="210655B4"/>
    <w:lvl w:ilvl="0" w:tplc="041D000F">
      <w:start w:val="1"/>
      <w:numFmt w:val="decimal"/>
      <w:lvlText w:val="%1."/>
      <w:lvlJc w:val="left"/>
      <w:pPr>
        <w:ind w:left="720" w:hanging="360"/>
      </w:pPr>
      <w:rPr>
        <w:rFonts w:hint="default"/>
        <w:b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62565002">
    <w:abstractNumId w:val="18"/>
  </w:num>
  <w:num w:numId="2" w16cid:durableId="1497114209">
    <w:abstractNumId w:val="14"/>
  </w:num>
  <w:num w:numId="3" w16cid:durableId="1953826680">
    <w:abstractNumId w:val="0"/>
  </w:num>
  <w:num w:numId="4" w16cid:durableId="932008083">
    <w:abstractNumId w:val="6"/>
  </w:num>
  <w:num w:numId="5" w16cid:durableId="1513061060">
    <w:abstractNumId w:val="15"/>
  </w:num>
  <w:num w:numId="6" w16cid:durableId="1363508453">
    <w:abstractNumId w:val="2"/>
  </w:num>
  <w:num w:numId="7" w16cid:durableId="1162157488">
    <w:abstractNumId w:val="11"/>
  </w:num>
  <w:num w:numId="8" w16cid:durableId="197402758">
    <w:abstractNumId w:val="8"/>
  </w:num>
  <w:num w:numId="9" w16cid:durableId="1995983085">
    <w:abstractNumId w:val="1"/>
  </w:num>
  <w:num w:numId="10" w16cid:durableId="1210528287">
    <w:abstractNumId w:val="1"/>
  </w:num>
  <w:num w:numId="11" w16cid:durableId="1769691047">
    <w:abstractNumId w:val="3"/>
  </w:num>
  <w:num w:numId="12" w16cid:durableId="827404685">
    <w:abstractNumId w:val="4"/>
  </w:num>
  <w:num w:numId="13" w16cid:durableId="277953197">
    <w:abstractNumId w:val="13"/>
  </w:num>
  <w:num w:numId="14" w16cid:durableId="783771700">
    <w:abstractNumId w:val="9"/>
  </w:num>
  <w:num w:numId="15" w16cid:durableId="1973092805">
    <w:abstractNumId w:val="7"/>
  </w:num>
  <w:num w:numId="16" w16cid:durableId="1427849847">
    <w:abstractNumId w:val="12"/>
  </w:num>
  <w:num w:numId="17" w16cid:durableId="660085806">
    <w:abstractNumId w:val="5"/>
  </w:num>
  <w:num w:numId="18" w16cid:durableId="435566979">
    <w:abstractNumId w:val="10"/>
  </w:num>
  <w:num w:numId="19" w16cid:durableId="617682400">
    <w:abstractNumId w:val="17"/>
  </w:num>
  <w:num w:numId="20" w16cid:durableId="3064701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C50"/>
    <w:rsid w:val="00007ECB"/>
    <w:rsid w:val="00010D47"/>
    <w:rsid w:val="00016CF0"/>
    <w:rsid w:val="00030DDD"/>
    <w:rsid w:val="000313BB"/>
    <w:rsid w:val="00033ED5"/>
    <w:rsid w:val="00050500"/>
    <w:rsid w:val="00053D67"/>
    <w:rsid w:val="0005691C"/>
    <w:rsid w:val="00056ECB"/>
    <w:rsid w:val="00056ED5"/>
    <w:rsid w:val="00061969"/>
    <w:rsid w:val="00063E31"/>
    <w:rsid w:val="00065545"/>
    <w:rsid w:val="000655CC"/>
    <w:rsid w:val="00066C24"/>
    <w:rsid w:val="000700AE"/>
    <w:rsid w:val="00084024"/>
    <w:rsid w:val="0009062C"/>
    <w:rsid w:val="00091F74"/>
    <w:rsid w:val="00095368"/>
    <w:rsid w:val="000954C4"/>
    <w:rsid w:val="000A611A"/>
    <w:rsid w:val="000B12D9"/>
    <w:rsid w:val="000B4536"/>
    <w:rsid w:val="000B7715"/>
    <w:rsid w:val="000D0C8A"/>
    <w:rsid w:val="000D2355"/>
    <w:rsid w:val="000E463B"/>
    <w:rsid w:val="000E5A7E"/>
    <w:rsid w:val="000F43A3"/>
    <w:rsid w:val="000F54D5"/>
    <w:rsid w:val="000F7681"/>
    <w:rsid w:val="00103031"/>
    <w:rsid w:val="001044FE"/>
    <w:rsid w:val="001139D4"/>
    <w:rsid w:val="00122937"/>
    <w:rsid w:val="00131B08"/>
    <w:rsid w:val="00132A59"/>
    <w:rsid w:val="00133337"/>
    <w:rsid w:val="00133A0F"/>
    <w:rsid w:val="0013580F"/>
    <w:rsid w:val="00137B6D"/>
    <w:rsid w:val="0014070B"/>
    <w:rsid w:val="001422C1"/>
    <w:rsid w:val="001522AE"/>
    <w:rsid w:val="00157D5B"/>
    <w:rsid w:val="00161FE6"/>
    <w:rsid w:val="00164C3D"/>
    <w:rsid w:val="001663F7"/>
    <w:rsid w:val="00166D3A"/>
    <w:rsid w:val="0016733F"/>
    <w:rsid w:val="0017508E"/>
    <w:rsid w:val="00181FDC"/>
    <w:rsid w:val="00184167"/>
    <w:rsid w:val="001860B9"/>
    <w:rsid w:val="00186F2B"/>
    <w:rsid w:val="001874D6"/>
    <w:rsid w:val="001944B3"/>
    <w:rsid w:val="00194A70"/>
    <w:rsid w:val="0019632A"/>
    <w:rsid w:val="001A4E7C"/>
    <w:rsid w:val="001A79B8"/>
    <w:rsid w:val="001B762C"/>
    <w:rsid w:val="001C3A9E"/>
    <w:rsid w:val="001C4D0A"/>
    <w:rsid w:val="001C5FEF"/>
    <w:rsid w:val="001E3789"/>
    <w:rsid w:val="00206344"/>
    <w:rsid w:val="00211487"/>
    <w:rsid w:val="00211D91"/>
    <w:rsid w:val="00217DEC"/>
    <w:rsid w:val="00235B57"/>
    <w:rsid w:val="00250F24"/>
    <w:rsid w:val="002523C5"/>
    <w:rsid w:val="0025380B"/>
    <w:rsid w:val="0025703A"/>
    <w:rsid w:val="00262F3D"/>
    <w:rsid w:val="00263281"/>
    <w:rsid w:val="002651D6"/>
    <w:rsid w:val="0026551F"/>
    <w:rsid w:val="002678B4"/>
    <w:rsid w:val="00267A57"/>
    <w:rsid w:val="00270FA8"/>
    <w:rsid w:val="00280A85"/>
    <w:rsid w:val="00284119"/>
    <w:rsid w:val="00286A19"/>
    <w:rsid w:val="00290B5C"/>
    <w:rsid w:val="00294791"/>
    <w:rsid w:val="002978F9"/>
    <w:rsid w:val="002A1C4F"/>
    <w:rsid w:val="002A7450"/>
    <w:rsid w:val="002B058F"/>
    <w:rsid w:val="002B0B30"/>
    <w:rsid w:val="002B0C78"/>
    <w:rsid w:val="002C0C02"/>
    <w:rsid w:val="002C1277"/>
    <w:rsid w:val="002C60AD"/>
    <w:rsid w:val="002D0E0E"/>
    <w:rsid w:val="002D6023"/>
    <w:rsid w:val="002D782D"/>
    <w:rsid w:val="002E263F"/>
    <w:rsid w:val="002E6F81"/>
    <w:rsid w:val="002F08BA"/>
    <w:rsid w:val="002F2CFF"/>
    <w:rsid w:val="002F568B"/>
    <w:rsid w:val="002F7818"/>
    <w:rsid w:val="0030311D"/>
    <w:rsid w:val="003066D0"/>
    <w:rsid w:val="00311401"/>
    <w:rsid w:val="003203D7"/>
    <w:rsid w:val="00320F86"/>
    <w:rsid w:val="00324171"/>
    <w:rsid w:val="00324FE5"/>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5550"/>
    <w:rsid w:val="003D6DF1"/>
    <w:rsid w:val="003E0705"/>
    <w:rsid w:val="003E2FF7"/>
    <w:rsid w:val="003F1013"/>
    <w:rsid w:val="003F1ACF"/>
    <w:rsid w:val="00404948"/>
    <w:rsid w:val="00406BEA"/>
    <w:rsid w:val="00410C7F"/>
    <w:rsid w:val="00413A60"/>
    <w:rsid w:val="0041484F"/>
    <w:rsid w:val="004230F7"/>
    <w:rsid w:val="00430D65"/>
    <w:rsid w:val="0043167E"/>
    <w:rsid w:val="0043409A"/>
    <w:rsid w:val="004413E4"/>
    <w:rsid w:val="004454C1"/>
    <w:rsid w:val="00446255"/>
    <w:rsid w:val="00451935"/>
    <w:rsid w:val="004552F8"/>
    <w:rsid w:val="00460ED0"/>
    <w:rsid w:val="00465651"/>
    <w:rsid w:val="00470CE7"/>
    <w:rsid w:val="00470F4F"/>
    <w:rsid w:val="00472482"/>
    <w:rsid w:val="00475B87"/>
    <w:rsid w:val="00480DC7"/>
    <w:rsid w:val="004876F6"/>
    <w:rsid w:val="0049236A"/>
    <w:rsid w:val="00492718"/>
    <w:rsid w:val="004A09DA"/>
    <w:rsid w:val="004A355D"/>
    <w:rsid w:val="004A4970"/>
    <w:rsid w:val="004B2183"/>
    <w:rsid w:val="004B2A01"/>
    <w:rsid w:val="004C1B94"/>
    <w:rsid w:val="004C3536"/>
    <w:rsid w:val="004D7BA3"/>
    <w:rsid w:val="004F111E"/>
    <w:rsid w:val="004F4518"/>
    <w:rsid w:val="004F4C62"/>
    <w:rsid w:val="00501433"/>
    <w:rsid w:val="00511CC4"/>
    <w:rsid w:val="00531E60"/>
    <w:rsid w:val="005335CB"/>
    <w:rsid w:val="00541D07"/>
    <w:rsid w:val="00544BAB"/>
    <w:rsid w:val="00545F31"/>
    <w:rsid w:val="005578FA"/>
    <w:rsid w:val="00565129"/>
    <w:rsid w:val="00565CD0"/>
    <w:rsid w:val="005670DA"/>
    <w:rsid w:val="00567820"/>
    <w:rsid w:val="005770AD"/>
    <w:rsid w:val="00581414"/>
    <w:rsid w:val="00582490"/>
    <w:rsid w:val="005869AE"/>
    <w:rsid w:val="00595155"/>
    <w:rsid w:val="00597AE8"/>
    <w:rsid w:val="00597E28"/>
    <w:rsid w:val="005A54ED"/>
    <w:rsid w:val="005A5D5B"/>
    <w:rsid w:val="005A6081"/>
    <w:rsid w:val="005A627D"/>
    <w:rsid w:val="005B5B46"/>
    <w:rsid w:val="005C0045"/>
    <w:rsid w:val="005C084E"/>
    <w:rsid w:val="005C4606"/>
    <w:rsid w:val="005C6B74"/>
    <w:rsid w:val="005D0B0C"/>
    <w:rsid w:val="005E0219"/>
    <w:rsid w:val="005E02B3"/>
    <w:rsid w:val="005E1E24"/>
    <w:rsid w:val="005E3326"/>
    <w:rsid w:val="0060596B"/>
    <w:rsid w:val="00606D97"/>
    <w:rsid w:val="00614E64"/>
    <w:rsid w:val="00617710"/>
    <w:rsid w:val="00617EE6"/>
    <w:rsid w:val="0062184C"/>
    <w:rsid w:val="00623724"/>
    <w:rsid w:val="00627BEA"/>
    <w:rsid w:val="00631278"/>
    <w:rsid w:val="006319DB"/>
    <w:rsid w:val="0065595B"/>
    <w:rsid w:val="00656DCD"/>
    <w:rsid w:val="00660269"/>
    <w:rsid w:val="00665F89"/>
    <w:rsid w:val="00673C92"/>
    <w:rsid w:val="006753EC"/>
    <w:rsid w:val="00685193"/>
    <w:rsid w:val="006A2789"/>
    <w:rsid w:val="006A3CAC"/>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0BE5"/>
    <w:rsid w:val="00754905"/>
    <w:rsid w:val="00756DA4"/>
    <w:rsid w:val="00760038"/>
    <w:rsid w:val="00762EE0"/>
    <w:rsid w:val="00765C41"/>
    <w:rsid w:val="00771100"/>
    <w:rsid w:val="007759DD"/>
    <w:rsid w:val="0078609F"/>
    <w:rsid w:val="007917BA"/>
    <w:rsid w:val="007A334E"/>
    <w:rsid w:val="007A5C6F"/>
    <w:rsid w:val="007A7145"/>
    <w:rsid w:val="007D4241"/>
    <w:rsid w:val="007D4317"/>
    <w:rsid w:val="007D4EA3"/>
    <w:rsid w:val="007F1CFF"/>
    <w:rsid w:val="007F5DD5"/>
    <w:rsid w:val="00821A1B"/>
    <w:rsid w:val="0082595D"/>
    <w:rsid w:val="008262E9"/>
    <w:rsid w:val="00827E69"/>
    <w:rsid w:val="00835C4D"/>
    <w:rsid w:val="00843F48"/>
    <w:rsid w:val="00851423"/>
    <w:rsid w:val="008569C6"/>
    <w:rsid w:val="00857848"/>
    <w:rsid w:val="0086541F"/>
    <w:rsid w:val="008654B6"/>
    <w:rsid w:val="0087139C"/>
    <w:rsid w:val="00873419"/>
    <w:rsid w:val="008765B5"/>
    <w:rsid w:val="00880E83"/>
    <w:rsid w:val="00887BD7"/>
    <w:rsid w:val="00892F28"/>
    <w:rsid w:val="008A0C5F"/>
    <w:rsid w:val="008A3DEA"/>
    <w:rsid w:val="008A4EB9"/>
    <w:rsid w:val="008A74C0"/>
    <w:rsid w:val="008B1694"/>
    <w:rsid w:val="008B40F8"/>
    <w:rsid w:val="008C4B27"/>
    <w:rsid w:val="008C7F0C"/>
    <w:rsid w:val="008C7F2A"/>
    <w:rsid w:val="008D4B13"/>
    <w:rsid w:val="008E36F8"/>
    <w:rsid w:val="008E46B2"/>
    <w:rsid w:val="008E682C"/>
    <w:rsid w:val="008E78A1"/>
    <w:rsid w:val="008F1140"/>
    <w:rsid w:val="008F589F"/>
    <w:rsid w:val="00901044"/>
    <w:rsid w:val="00906238"/>
    <w:rsid w:val="00907EF9"/>
    <w:rsid w:val="00911231"/>
    <w:rsid w:val="0091295C"/>
    <w:rsid w:val="00914D58"/>
    <w:rsid w:val="0091524E"/>
    <w:rsid w:val="00916D7A"/>
    <w:rsid w:val="00917D76"/>
    <w:rsid w:val="00921F47"/>
    <w:rsid w:val="009228AB"/>
    <w:rsid w:val="0093085B"/>
    <w:rsid w:val="00930A0D"/>
    <w:rsid w:val="00931C57"/>
    <w:rsid w:val="009340E3"/>
    <w:rsid w:val="009347A5"/>
    <w:rsid w:val="00942257"/>
    <w:rsid w:val="00943325"/>
    <w:rsid w:val="009471BF"/>
    <w:rsid w:val="00950E4E"/>
    <w:rsid w:val="009529BD"/>
    <w:rsid w:val="009533B4"/>
    <w:rsid w:val="00957D35"/>
    <w:rsid w:val="00971D93"/>
    <w:rsid w:val="00995DEE"/>
    <w:rsid w:val="009A07DC"/>
    <w:rsid w:val="009A32ED"/>
    <w:rsid w:val="009B1F6B"/>
    <w:rsid w:val="009C0D12"/>
    <w:rsid w:val="009C192E"/>
    <w:rsid w:val="009C2E3E"/>
    <w:rsid w:val="009C5D09"/>
    <w:rsid w:val="009C6C0C"/>
    <w:rsid w:val="009D6819"/>
    <w:rsid w:val="009D6D1C"/>
    <w:rsid w:val="009E0CF9"/>
    <w:rsid w:val="009E531B"/>
    <w:rsid w:val="009E6C56"/>
    <w:rsid w:val="009E7DCF"/>
    <w:rsid w:val="009F4A56"/>
    <w:rsid w:val="009F4E65"/>
    <w:rsid w:val="00A006A5"/>
    <w:rsid w:val="00A05942"/>
    <w:rsid w:val="00A07BEC"/>
    <w:rsid w:val="00A2031F"/>
    <w:rsid w:val="00A264BE"/>
    <w:rsid w:val="00A272CA"/>
    <w:rsid w:val="00A33051"/>
    <w:rsid w:val="00A407AD"/>
    <w:rsid w:val="00A40923"/>
    <w:rsid w:val="00A41C05"/>
    <w:rsid w:val="00A42426"/>
    <w:rsid w:val="00A455DA"/>
    <w:rsid w:val="00A514B7"/>
    <w:rsid w:val="00A54A0B"/>
    <w:rsid w:val="00A65FD4"/>
    <w:rsid w:val="00A76BBA"/>
    <w:rsid w:val="00A81198"/>
    <w:rsid w:val="00A81E48"/>
    <w:rsid w:val="00A82035"/>
    <w:rsid w:val="00A90D77"/>
    <w:rsid w:val="00A92E07"/>
    <w:rsid w:val="00A96114"/>
    <w:rsid w:val="00AA0B3A"/>
    <w:rsid w:val="00AA4DC1"/>
    <w:rsid w:val="00AA6EB4"/>
    <w:rsid w:val="00AA767D"/>
    <w:rsid w:val="00AB0CC9"/>
    <w:rsid w:val="00AB0F9B"/>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18F0"/>
    <w:rsid w:val="00B46108"/>
    <w:rsid w:val="00B46C03"/>
    <w:rsid w:val="00B50380"/>
    <w:rsid w:val="00B60C6C"/>
    <w:rsid w:val="00B619A9"/>
    <w:rsid w:val="00B6246B"/>
    <w:rsid w:val="00B65A9D"/>
    <w:rsid w:val="00B66D60"/>
    <w:rsid w:val="00B67AD6"/>
    <w:rsid w:val="00B75EDE"/>
    <w:rsid w:val="00B765D4"/>
    <w:rsid w:val="00B77D88"/>
    <w:rsid w:val="00B77FAF"/>
    <w:rsid w:val="00B84336"/>
    <w:rsid w:val="00B851B9"/>
    <w:rsid w:val="00B86453"/>
    <w:rsid w:val="00B90054"/>
    <w:rsid w:val="00B92C14"/>
    <w:rsid w:val="00B96AFF"/>
    <w:rsid w:val="00BA0066"/>
    <w:rsid w:val="00BB31AE"/>
    <w:rsid w:val="00BB69DB"/>
    <w:rsid w:val="00BC322E"/>
    <w:rsid w:val="00BC44CD"/>
    <w:rsid w:val="00BC48A6"/>
    <w:rsid w:val="00BE7978"/>
    <w:rsid w:val="00C01F0D"/>
    <w:rsid w:val="00C07DDB"/>
    <w:rsid w:val="00C137E7"/>
    <w:rsid w:val="00C179DD"/>
    <w:rsid w:val="00C40D05"/>
    <w:rsid w:val="00C4115D"/>
    <w:rsid w:val="00C41C62"/>
    <w:rsid w:val="00C43BDD"/>
    <w:rsid w:val="00C47778"/>
    <w:rsid w:val="00C5011E"/>
    <w:rsid w:val="00C50EE5"/>
    <w:rsid w:val="00C5240A"/>
    <w:rsid w:val="00C5391C"/>
    <w:rsid w:val="00C5398F"/>
    <w:rsid w:val="00C53D6D"/>
    <w:rsid w:val="00C556F5"/>
    <w:rsid w:val="00C70E19"/>
    <w:rsid w:val="00C72574"/>
    <w:rsid w:val="00C7430C"/>
    <w:rsid w:val="00C75D30"/>
    <w:rsid w:val="00C85DA1"/>
    <w:rsid w:val="00C9071C"/>
    <w:rsid w:val="00C908FF"/>
    <w:rsid w:val="00C964EC"/>
    <w:rsid w:val="00C9781A"/>
    <w:rsid w:val="00C97898"/>
    <w:rsid w:val="00C97BD3"/>
    <w:rsid w:val="00C97D21"/>
    <w:rsid w:val="00CA39EF"/>
    <w:rsid w:val="00CA521F"/>
    <w:rsid w:val="00CB0493"/>
    <w:rsid w:val="00CB17FF"/>
    <w:rsid w:val="00CB1ED7"/>
    <w:rsid w:val="00CB1FC3"/>
    <w:rsid w:val="00CC167C"/>
    <w:rsid w:val="00CC4853"/>
    <w:rsid w:val="00CC52D9"/>
    <w:rsid w:val="00CD6647"/>
    <w:rsid w:val="00CE3FF3"/>
    <w:rsid w:val="00CE4B73"/>
    <w:rsid w:val="00CF70BB"/>
    <w:rsid w:val="00CF7113"/>
    <w:rsid w:val="00D074DB"/>
    <w:rsid w:val="00D139CF"/>
    <w:rsid w:val="00D20779"/>
    <w:rsid w:val="00D21913"/>
    <w:rsid w:val="00D3036E"/>
    <w:rsid w:val="00D32A9D"/>
    <w:rsid w:val="00D37E7F"/>
    <w:rsid w:val="00D47AD7"/>
    <w:rsid w:val="00D51529"/>
    <w:rsid w:val="00D61A94"/>
    <w:rsid w:val="00D67C88"/>
    <w:rsid w:val="00D701AE"/>
    <w:rsid w:val="00D712FF"/>
    <w:rsid w:val="00D85218"/>
    <w:rsid w:val="00D915A1"/>
    <w:rsid w:val="00D915B1"/>
    <w:rsid w:val="00D93116"/>
    <w:rsid w:val="00D95029"/>
    <w:rsid w:val="00DA299D"/>
    <w:rsid w:val="00DA65C4"/>
    <w:rsid w:val="00DB0A90"/>
    <w:rsid w:val="00DD08D0"/>
    <w:rsid w:val="00DE4447"/>
    <w:rsid w:val="00DE5DA2"/>
    <w:rsid w:val="00DE63C6"/>
    <w:rsid w:val="00DF0033"/>
    <w:rsid w:val="00DF0B08"/>
    <w:rsid w:val="00DF1C06"/>
    <w:rsid w:val="00E026BF"/>
    <w:rsid w:val="00E065C8"/>
    <w:rsid w:val="00E07B1B"/>
    <w:rsid w:val="00E11853"/>
    <w:rsid w:val="00E34BF7"/>
    <w:rsid w:val="00E51FF8"/>
    <w:rsid w:val="00E52A86"/>
    <w:rsid w:val="00E54B47"/>
    <w:rsid w:val="00E553BF"/>
    <w:rsid w:val="00E55D93"/>
    <w:rsid w:val="00E61294"/>
    <w:rsid w:val="00E7237C"/>
    <w:rsid w:val="00E77430"/>
    <w:rsid w:val="00E77C46"/>
    <w:rsid w:val="00E86CE8"/>
    <w:rsid w:val="00E90E82"/>
    <w:rsid w:val="00EA00CB"/>
    <w:rsid w:val="00EA1BAA"/>
    <w:rsid w:val="00EA3FCD"/>
    <w:rsid w:val="00EA42A0"/>
    <w:rsid w:val="00EB6714"/>
    <w:rsid w:val="00EC0A68"/>
    <w:rsid w:val="00EC3C32"/>
    <w:rsid w:val="00EC5006"/>
    <w:rsid w:val="00EC5CA8"/>
    <w:rsid w:val="00ED49C3"/>
    <w:rsid w:val="00ED6CE8"/>
    <w:rsid w:val="00ED7AA6"/>
    <w:rsid w:val="00EE2A56"/>
    <w:rsid w:val="00EE3818"/>
    <w:rsid w:val="00F22264"/>
    <w:rsid w:val="00F2465B"/>
    <w:rsid w:val="00F2564D"/>
    <w:rsid w:val="00F25EBA"/>
    <w:rsid w:val="00F26F61"/>
    <w:rsid w:val="00F35B05"/>
    <w:rsid w:val="00F413D9"/>
    <w:rsid w:val="00F5135F"/>
    <w:rsid w:val="00F51F78"/>
    <w:rsid w:val="00F70D3F"/>
    <w:rsid w:val="00F830C8"/>
    <w:rsid w:val="00F86F47"/>
    <w:rsid w:val="00F90B64"/>
    <w:rsid w:val="00FB2877"/>
    <w:rsid w:val="00FB2F0F"/>
    <w:rsid w:val="00FB47EF"/>
    <w:rsid w:val="00FB5086"/>
    <w:rsid w:val="00FB5411"/>
    <w:rsid w:val="00FB5A4F"/>
    <w:rsid w:val="00FB6392"/>
    <w:rsid w:val="00FB7983"/>
    <w:rsid w:val="00FC4F36"/>
    <w:rsid w:val="00FD0BF4"/>
    <w:rsid w:val="00FD3C70"/>
    <w:rsid w:val="00FD6820"/>
    <w:rsid w:val="00FD7ED7"/>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1AEC7C6A-21DD-45E0-9E24-5C41D3A0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819">
      <w:bodyDiv w:val="1"/>
      <w:marLeft w:val="0"/>
      <w:marRight w:val="0"/>
      <w:marTop w:val="0"/>
      <w:marBottom w:val="0"/>
      <w:divBdr>
        <w:top w:val="none" w:sz="0" w:space="0" w:color="auto"/>
        <w:left w:val="none" w:sz="0" w:space="0" w:color="auto"/>
        <w:bottom w:val="none" w:sz="0" w:space="0" w:color="auto"/>
        <w:right w:val="none" w:sz="0" w:space="0" w:color="auto"/>
      </w:divBdr>
    </w:div>
    <w:div w:id="102304878">
      <w:bodyDiv w:val="1"/>
      <w:marLeft w:val="0"/>
      <w:marRight w:val="0"/>
      <w:marTop w:val="0"/>
      <w:marBottom w:val="0"/>
      <w:divBdr>
        <w:top w:val="none" w:sz="0" w:space="0" w:color="auto"/>
        <w:left w:val="none" w:sz="0" w:space="0" w:color="auto"/>
        <w:bottom w:val="none" w:sz="0" w:space="0" w:color="auto"/>
        <w:right w:val="none" w:sz="0" w:space="0" w:color="auto"/>
      </w:divBdr>
    </w:div>
    <w:div w:id="116215709">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0922522">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7967468">
      <w:bodyDiv w:val="1"/>
      <w:marLeft w:val="0"/>
      <w:marRight w:val="0"/>
      <w:marTop w:val="0"/>
      <w:marBottom w:val="0"/>
      <w:divBdr>
        <w:top w:val="none" w:sz="0" w:space="0" w:color="auto"/>
        <w:left w:val="none" w:sz="0" w:space="0" w:color="auto"/>
        <w:bottom w:val="none" w:sz="0" w:space="0" w:color="auto"/>
        <w:right w:val="none" w:sz="0" w:space="0" w:color="auto"/>
      </w:divBdr>
    </w:div>
    <w:div w:id="571163427">
      <w:bodyDiv w:val="1"/>
      <w:marLeft w:val="0"/>
      <w:marRight w:val="0"/>
      <w:marTop w:val="0"/>
      <w:marBottom w:val="0"/>
      <w:divBdr>
        <w:top w:val="none" w:sz="0" w:space="0" w:color="auto"/>
        <w:left w:val="none" w:sz="0" w:space="0" w:color="auto"/>
        <w:bottom w:val="none" w:sz="0" w:space="0" w:color="auto"/>
        <w:right w:val="none" w:sz="0" w:space="0" w:color="auto"/>
      </w:divBdr>
    </w:div>
    <w:div w:id="857427788">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78638774">
      <w:bodyDiv w:val="1"/>
      <w:marLeft w:val="0"/>
      <w:marRight w:val="0"/>
      <w:marTop w:val="0"/>
      <w:marBottom w:val="0"/>
      <w:divBdr>
        <w:top w:val="none" w:sz="0" w:space="0" w:color="auto"/>
        <w:left w:val="none" w:sz="0" w:space="0" w:color="auto"/>
        <w:bottom w:val="none" w:sz="0" w:space="0" w:color="auto"/>
        <w:right w:val="none" w:sz="0" w:space="0" w:color="auto"/>
      </w:divBdr>
    </w:div>
    <w:div w:id="2022392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image" Target="media/image2.jpeg" Id="rId13" /><Relationship Type="http://schemas.openxmlformats.org/officeDocument/2006/relationships/image" Target="media/image7.jpeg" Id="rId18" /><Relationship Type="http://schemas.openxmlformats.org/officeDocument/2006/relationships/image" Target="media/image15.jpeg" Id="rId26" /><Relationship Type="http://schemas.openxmlformats.org/officeDocument/2006/relationships/image" Target="media/image10.jpeg" Id="rId21" /><Relationship Type="http://schemas.openxmlformats.org/officeDocument/2006/relationships/footer" Target="footer3.xml" Id="rId34"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image" Target="media/image6.jpeg" Id="rId17" /><Relationship Type="http://schemas.openxmlformats.org/officeDocument/2006/relationships/image" Target="media/image14.jpeg" Id="rId25" /><Relationship Type="http://schemas.openxmlformats.org/officeDocument/2006/relationships/header" Target="header2.xml" Id="rId33" /><Relationship Type="http://schemas.openxmlformats.org/officeDocument/2006/relationships/image" Target="media/image5.jpeg" Id="rId16" /><Relationship Type="http://schemas.openxmlformats.org/officeDocument/2006/relationships/image" Target="media/image9.jpeg" Id="rId20" /><Relationship Type="http://schemas.openxmlformats.org/officeDocument/2006/relationships/image" Target="media/image18.jpeg"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3.jpeg" Id="rId24" /><Relationship Type="http://schemas.openxmlformats.org/officeDocument/2006/relationships/footer" Target="footer2.xml" Id="rId32" /><Relationship Type="http://schemas.microsoft.com/office/2020/10/relationships/intelligence" Target="intelligence2.xml" Id="rId37" /><Relationship Type="http://schemas.openxmlformats.org/officeDocument/2006/relationships/image" Target="media/image4.jpeg" Id="rId15" /><Relationship Type="http://schemas.openxmlformats.org/officeDocument/2006/relationships/image" Target="media/image12.jpeg" Id="rId23" /><Relationship Type="http://schemas.openxmlformats.org/officeDocument/2006/relationships/image" Target="media/image17.jpeg" Id="rId28" /><Relationship Type="http://schemas.openxmlformats.org/officeDocument/2006/relationships/theme" Target="theme/theme1.xml" Id="rId36" /><Relationship Type="http://schemas.openxmlformats.org/officeDocument/2006/relationships/footnotes" Target="footnotes.xml" Id="rId10" /><Relationship Type="http://schemas.openxmlformats.org/officeDocument/2006/relationships/image" Target="media/image8.jpeg" Id="rId19" /><Relationship Type="http://schemas.openxmlformats.org/officeDocument/2006/relationships/footer" Target="footer1.xml" Id="rId31" /><Relationship Type="http://schemas.openxmlformats.org/officeDocument/2006/relationships/webSettings" Target="webSettings.xml" Id="rId9" /><Relationship Type="http://schemas.openxmlformats.org/officeDocument/2006/relationships/image" Target="media/image3.jpeg" Id="rId14" /><Relationship Type="http://schemas.openxmlformats.org/officeDocument/2006/relationships/image" Target="media/image11.jpeg" Id="rId22" /><Relationship Type="http://schemas.openxmlformats.org/officeDocument/2006/relationships/image" Target="media/image16.jpeg" Id="rId27" /><Relationship Type="http://schemas.openxmlformats.org/officeDocument/2006/relationships/header" Target="header1.xml" Id="rId30" /><Relationship Type="http://schemas.openxmlformats.org/officeDocument/2006/relationships/fontTable" Target="fontTable.xml" Id="rId35" /><Relationship Type="http://schemas.openxmlformats.org/officeDocument/2006/relationships/settings" Target="settings.xml" Id="rId8" /></Relationships>
</file>

<file path=word/_rels/footer3.xml.rels><?xml version="1.0" encoding="UTF-8" standalone="yes"?>
<Relationships xmlns="http://schemas.openxmlformats.org/package/2006/relationships"><Relationship Id="rId1" Type="http://schemas.openxmlformats.org/officeDocument/2006/relationships/image" Target="media/image20.wmf"/></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23</TotalTime>
  <Pages>5</Pages>
  <Words>670</Words>
  <Characters>3995</Characters>
  <Application>Microsoft Office Word</Application>
  <DocSecurity>0</DocSecurity>
  <Lines>147</Lines>
  <Paragraphs>71</Paragraphs>
  <ScaleCrop>false</ScaleCrop>
  <Manager/>
  <Company/>
  <LinksUpToDate>false</LinksUpToDate>
  <CharactersWithSpaces>4594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BIPAP NIV på MÄVA</dc:title>
  <dc:subject/>
  <dc:creator>Gunilla Cederbom</dc:creator>
  <keywords/>
  <lastModifiedBy>Annika Johansson</lastModifiedBy>
  <revision>49</revision>
  <lastPrinted>2016-03-31T10:56:00.0000000Z</lastPrinted>
  <dcterms:created xsi:type="dcterms:W3CDTF">2023-06-20T07:08:00.0000000Z</dcterms:created>
  <dcterms:modified xsi:type="dcterms:W3CDTF">2026-03-13T11:49:00.0000000Z</dcterms:modified>
</coreProperties>
</file>