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8169" w14:textId="77777777" w:rsidR="008911B4" w:rsidRDefault="008911B4" w:rsidP="00F35B05">
      <w:pPr>
        <w:pStyle w:val="Rubrik2"/>
        <w:sectPr w:rsidR="008911B4" w:rsidSect="008911B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47FDDD" w14:textId="77777777" w:rsidR="008911B4" w:rsidRPr="008911B4" w:rsidRDefault="008911B4" w:rsidP="008911B4">
      <w:pPr>
        <w:spacing w:after="0" w:line="240" w:lineRule="auto"/>
        <w:ind w:left="0" w:right="0"/>
        <w:rPr>
          <w:szCs w:val="20"/>
        </w:rPr>
      </w:pPr>
    </w:p>
    <w:p w14:paraId="44E2FEB9" w14:textId="77777777" w:rsidR="008911B4" w:rsidRPr="008911B4" w:rsidRDefault="008911B4" w:rsidP="008911B4">
      <w:pPr>
        <w:spacing w:after="0" w:line="240" w:lineRule="auto"/>
        <w:ind w:left="0" w:right="0"/>
        <w:rPr>
          <w:szCs w:val="20"/>
        </w:rPr>
      </w:pPr>
    </w:p>
    <w:p w14:paraId="5352C736" w14:textId="77777777" w:rsidR="008911B4" w:rsidRPr="008911B4" w:rsidRDefault="008911B4" w:rsidP="008911B4">
      <w:pPr>
        <w:tabs>
          <w:tab w:val="left" w:pos="4590"/>
        </w:tabs>
        <w:spacing w:after="0" w:line="240" w:lineRule="auto"/>
        <w:ind w:left="0" w:right="0"/>
        <w:rPr>
          <w:szCs w:val="20"/>
        </w:rPr>
      </w:pPr>
      <w:r w:rsidRPr="008911B4">
        <w:rPr>
          <w:szCs w:val="20"/>
        </w:rPr>
        <w:tab/>
      </w:r>
    </w:p>
    <w:p w14:paraId="29B151D0" w14:textId="3F03A8F6" w:rsidR="008911B4" w:rsidRPr="008911B4" w:rsidRDefault="008911B4" w:rsidP="008911B4">
      <w:pPr>
        <w:spacing w:after="0" w:line="240" w:lineRule="auto"/>
        <w:ind w:left="0" w:right="0"/>
        <w:rPr>
          <w:szCs w:val="20"/>
        </w:rPr>
      </w:pPr>
      <w:r w:rsidRPr="008911B4">
        <w:rPr>
          <w:noProof/>
          <w:szCs w:val="20"/>
        </w:rPr>
        <mc:AlternateContent>
          <mc:Choice Requires="wps">
            <w:drawing>
              <wp:anchor distT="0" distB="0" distL="114300" distR="114300" simplePos="0" relativeHeight="251658240" behindDoc="0" locked="0" layoutInCell="1" allowOverlap="1" wp14:anchorId="593340B3" wp14:editId="7CBECE77">
                <wp:simplePos x="0" y="0"/>
                <wp:positionH relativeFrom="column">
                  <wp:posOffset>6518275</wp:posOffset>
                </wp:positionH>
                <wp:positionV relativeFrom="paragraph">
                  <wp:posOffset>78740</wp:posOffset>
                </wp:positionV>
                <wp:extent cx="1244600" cy="222885"/>
                <wp:effectExtent l="0" t="3810"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113A" w14:textId="77777777" w:rsidR="008911B4" w:rsidRPr="003D37FD" w:rsidRDefault="008911B4" w:rsidP="008911B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9585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340B3" id="_x0000_t202" coordsize="21600,21600" o:spt="202" path="m,l,21600r21600,l21600,xe">
                <v:stroke joinstyle="miter"/>
                <v:path gradientshapeok="t" o:connecttype="rect"/>
              </v:shapetype>
              <v:shape id="Text Box 14"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D45113A" w14:textId="77777777" w:rsidR="008911B4" w:rsidRPr="003D37FD" w:rsidRDefault="008911B4" w:rsidP="008911B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9585</w:t>
                      </w:r>
                      <w:r w:rsidRPr="003D37FD">
                        <w:rPr>
                          <w:rFonts w:ascii="Arial" w:hAnsi="Arial" w:cs="Arial"/>
                          <w:color w:val="FFFFFF"/>
                          <w:sz w:val="18"/>
                          <w:szCs w:val="18"/>
                        </w:rPr>
                        <w:fldChar w:fldCharType="end"/>
                      </w:r>
                    </w:p>
                  </w:txbxContent>
                </v:textbox>
              </v:shape>
            </w:pict>
          </mc:Fallback>
        </mc:AlternateContent>
      </w:r>
    </w:p>
    <w:p w14:paraId="1A431BAD" w14:textId="52902719" w:rsidR="008911B4" w:rsidRDefault="002B7F47" w:rsidP="002B7F47">
      <w:pPr>
        <w:pStyle w:val="Rubrik1"/>
        <w:rPr>
          <w:noProof/>
        </w:rPr>
      </w:pPr>
      <w:bookmarkStart w:id="1" w:name="_1314629194"/>
      <w:bookmarkStart w:id="2" w:name="Rubrik"/>
      <w:bookmarkEnd w:id="1"/>
      <w:bookmarkEnd w:id="2"/>
      <w:r w:rsidRPr="008911B4">
        <w:rPr>
          <w:noProof/>
        </w:rPr>
        <w:t>Fallriskvärdering – SVP Fallrisk – MÄVA</w:t>
      </w:r>
    </w:p>
    <w:p w14:paraId="54E62D03" w14:textId="1BDBCD77" w:rsidR="00B2156A" w:rsidRPr="00D73E8D" w:rsidRDefault="00B2156A" w:rsidP="00016427">
      <w:pPr>
        <w:pStyle w:val="Rubrik2"/>
        <w:rPr>
          <w:color w:val="auto"/>
        </w:rPr>
      </w:pPr>
      <w:r w:rsidRPr="00D73E8D">
        <w:rPr>
          <w:color w:val="auto"/>
        </w:rPr>
        <w:t>Förändringar sedan föregående version</w:t>
      </w:r>
    </w:p>
    <w:p w14:paraId="268F714F" w14:textId="3E541CE4" w:rsidR="001C4578" w:rsidRPr="00D73E8D" w:rsidRDefault="00DF16F2" w:rsidP="00016427">
      <w:r w:rsidRPr="00D73E8D">
        <w:t xml:space="preserve">Se </w:t>
      </w:r>
      <w:r w:rsidR="00014B24" w:rsidRPr="00D73E8D">
        <w:t xml:space="preserve">justeringar </w:t>
      </w:r>
      <w:r w:rsidR="00B4642B" w:rsidRPr="00D73E8D">
        <w:t xml:space="preserve">under </w:t>
      </w:r>
      <w:r w:rsidRPr="00D73E8D">
        <w:t>rubrik</w:t>
      </w:r>
    </w:p>
    <w:p w14:paraId="24F3ECD1" w14:textId="293E5251" w:rsidR="00016427" w:rsidRPr="00D73E8D" w:rsidRDefault="00014B24" w:rsidP="00933E79">
      <w:pPr>
        <w:pStyle w:val="Liststycke"/>
        <w:numPr>
          <w:ilvl w:val="0"/>
          <w:numId w:val="4"/>
        </w:numPr>
      </w:pPr>
      <w:r w:rsidRPr="00D73E8D">
        <w:t>F</w:t>
      </w:r>
      <w:r w:rsidR="00DF16F2" w:rsidRPr="00D73E8D">
        <w:t>allriskvärdering punk 3 och 4</w:t>
      </w:r>
    </w:p>
    <w:p w14:paraId="5DED4914" w14:textId="606DFD49" w:rsidR="001C4578" w:rsidRPr="00D73E8D" w:rsidRDefault="00014B24" w:rsidP="00933E79">
      <w:pPr>
        <w:pStyle w:val="Liststycke"/>
        <w:numPr>
          <w:ilvl w:val="0"/>
          <w:numId w:val="4"/>
        </w:numPr>
      </w:pPr>
      <w:r w:rsidRPr="00D73E8D">
        <w:t>S</w:t>
      </w:r>
      <w:r w:rsidR="001C4578" w:rsidRPr="00D73E8D">
        <w:t>tandardvårdplan -SVF fallrisk ny text</w:t>
      </w:r>
    </w:p>
    <w:p w14:paraId="3A84D523" w14:textId="7720931D" w:rsidR="00014B24" w:rsidRPr="00D73E8D" w:rsidRDefault="00014B24" w:rsidP="00933E79">
      <w:pPr>
        <w:pStyle w:val="Liststycke"/>
        <w:numPr>
          <w:ilvl w:val="0"/>
          <w:numId w:val="4"/>
        </w:numPr>
      </w:pPr>
      <w:r w:rsidRPr="00D73E8D">
        <w:t xml:space="preserve">Yttligare åtgärder punkt 2 och 3 </w:t>
      </w:r>
    </w:p>
    <w:p w14:paraId="4BD63193" w14:textId="439EA876" w:rsidR="008911B4" w:rsidRPr="00D73E8D" w:rsidRDefault="008911B4" w:rsidP="00864B09">
      <w:pPr>
        <w:pStyle w:val="Punktlista"/>
        <w:numPr>
          <w:ilvl w:val="0"/>
          <w:numId w:val="0"/>
        </w:numPr>
      </w:pPr>
    </w:p>
    <w:bookmarkEnd w:id="0"/>
    <w:p w14:paraId="306EDE6A" w14:textId="77777777" w:rsidR="003A0D2E" w:rsidRPr="00D73E8D" w:rsidRDefault="003A0D2E" w:rsidP="003A0D2E">
      <w:pPr>
        <w:pStyle w:val="Rubrik2"/>
        <w:rPr>
          <w:color w:val="auto"/>
        </w:rPr>
      </w:pPr>
      <w:r w:rsidRPr="00D73E8D">
        <w:rPr>
          <w:color w:val="auto"/>
        </w:rPr>
        <w:t>Bakgrund och syfte</w:t>
      </w:r>
    </w:p>
    <w:p w14:paraId="28575815" w14:textId="77777777" w:rsidR="003A0D2E" w:rsidRPr="00D73E8D" w:rsidRDefault="003A0D2E" w:rsidP="003A0D2E">
      <w:r w:rsidRPr="00D73E8D">
        <w:t>Instruktion till omvårdnadspersonal på MÄVA om hur undvika fallskador.</w:t>
      </w:r>
    </w:p>
    <w:p w14:paraId="39DAF3B9" w14:textId="77777777" w:rsidR="003A0D2E" w:rsidRPr="00D73E8D" w:rsidRDefault="003A0D2E" w:rsidP="003A0D2E"/>
    <w:p w14:paraId="1FC4CEBC" w14:textId="77777777" w:rsidR="003A0D2E" w:rsidRPr="00D73E8D" w:rsidRDefault="003A0D2E" w:rsidP="003A0D2E">
      <w:pPr>
        <w:pStyle w:val="Rubrik2"/>
        <w:rPr>
          <w:color w:val="auto"/>
        </w:rPr>
      </w:pPr>
      <w:r w:rsidRPr="00D73E8D">
        <w:rPr>
          <w:color w:val="auto"/>
        </w:rPr>
        <w:t>Fallriskvärdering</w:t>
      </w:r>
    </w:p>
    <w:p w14:paraId="5C3BC38F" w14:textId="126AA022" w:rsidR="003A0D2E" w:rsidRPr="00D73E8D" w:rsidRDefault="003A0D2E" w:rsidP="003A0D2E">
      <w:pPr>
        <w:pStyle w:val="Punktlista"/>
      </w:pPr>
      <w:r w:rsidRPr="00D73E8D">
        <w:t xml:space="preserve">Bedöm patientens fallrisk i Melior/Inskrivning </w:t>
      </w:r>
      <w:r>
        <w:t>sjuksköterska</w:t>
      </w:r>
      <w:r w:rsidRPr="00D73E8D">
        <w:t xml:space="preserve"> /fallriskvärdering inom 24 timmar från inskrivningen. </w:t>
      </w:r>
    </w:p>
    <w:p w14:paraId="7BCA26CD" w14:textId="77777777" w:rsidR="003A0D2E" w:rsidRPr="00D73E8D" w:rsidRDefault="003A0D2E" w:rsidP="003A0D2E">
      <w:pPr>
        <w:pStyle w:val="Punktlista"/>
      </w:pPr>
      <w:r w:rsidRPr="00D73E8D">
        <w:t>Fråga patienten om hen fallit det senaste året. Tror du att patienten kan komma att falla om fallförebyggande åtgärder inte sätts in? Vid jakande svar på minst en utav frågorna ska en SVP Fallrisk öppnas.</w:t>
      </w:r>
    </w:p>
    <w:p w14:paraId="153F8F38" w14:textId="77777777" w:rsidR="003A0D2E" w:rsidRPr="00D73E8D" w:rsidRDefault="003A0D2E" w:rsidP="003A0D2E">
      <w:pPr>
        <w:pStyle w:val="Punktlista"/>
      </w:pPr>
      <w:r w:rsidRPr="00D73E8D">
        <w:t xml:space="preserve">Resultatet av fallriskvärderingen presenteras på </w:t>
      </w:r>
      <w:proofErr w:type="spellStart"/>
      <w:r w:rsidRPr="00D73E8D">
        <w:t>teammötet</w:t>
      </w:r>
      <w:proofErr w:type="spellEnd"/>
      <w:r w:rsidRPr="00D73E8D">
        <w:t xml:space="preserve">. </w:t>
      </w:r>
    </w:p>
    <w:p w14:paraId="42661DDA" w14:textId="77777777" w:rsidR="003A0D2E" w:rsidRPr="00D73E8D" w:rsidRDefault="003A0D2E" w:rsidP="003A0D2E">
      <w:pPr>
        <w:pStyle w:val="Punktlista"/>
      </w:pPr>
      <w:r w:rsidRPr="00D73E8D">
        <w:t>Vid förändrad förflyttningsförmåga gör fysioterapeut och arbetsterapeut en förflyttningsbedömning</w:t>
      </w:r>
      <w:r>
        <w:t xml:space="preserve"> och aktivitetsbedömning</w:t>
      </w:r>
      <w:r w:rsidRPr="00D73E8D">
        <w:t xml:space="preserve"> där även en fallriskvärdering ingår. Där bedöms även vilka hjälpmedel patienten är i behov av för en säker förflyttning.</w:t>
      </w:r>
    </w:p>
    <w:p w14:paraId="62940B1C" w14:textId="77777777" w:rsidR="003A0D2E" w:rsidRPr="00D73E8D" w:rsidRDefault="003A0D2E" w:rsidP="003A0D2E">
      <w:pPr>
        <w:pStyle w:val="Punktlista"/>
        <w:numPr>
          <w:ilvl w:val="0"/>
          <w:numId w:val="0"/>
        </w:numPr>
        <w:ind w:left="1712"/>
      </w:pPr>
    </w:p>
    <w:p w14:paraId="647B25FC" w14:textId="77777777" w:rsidR="003A0D2E" w:rsidRPr="00D73E8D" w:rsidRDefault="003A0D2E" w:rsidP="003A0D2E">
      <w:pPr>
        <w:pStyle w:val="Rubrik2"/>
        <w:rPr>
          <w:color w:val="auto"/>
        </w:rPr>
      </w:pPr>
      <w:r w:rsidRPr="00D73E8D">
        <w:rPr>
          <w:color w:val="auto"/>
        </w:rPr>
        <w:t>Standardvårdplan - SVP Fallrisk</w:t>
      </w:r>
    </w:p>
    <w:p w14:paraId="636D1534" w14:textId="77777777" w:rsidR="003A0D2E" w:rsidRPr="00D73E8D" w:rsidRDefault="003A0D2E" w:rsidP="003A0D2E"/>
    <w:p w14:paraId="6AD351DE" w14:textId="77777777" w:rsidR="003A0D2E" w:rsidRPr="00D73E8D" w:rsidRDefault="003A0D2E" w:rsidP="003A0D2E">
      <w:pPr>
        <w:pStyle w:val="Punktlista"/>
      </w:pPr>
      <w:r w:rsidRPr="00D73E8D">
        <w:t>Undersköterska ansvarar för att dokumentera under sökorden:</w:t>
      </w:r>
    </w:p>
    <w:p w14:paraId="47F893A8" w14:textId="77777777" w:rsidR="003A0D2E" w:rsidRPr="00D73E8D" w:rsidRDefault="003A0D2E" w:rsidP="003A0D2E">
      <w:pPr>
        <w:pStyle w:val="Punktlista"/>
        <w:numPr>
          <w:ilvl w:val="2"/>
          <w:numId w:val="3"/>
        </w:numPr>
      </w:pPr>
      <w:r w:rsidRPr="00D73E8D">
        <w:t>Hälsoärende</w:t>
      </w:r>
    </w:p>
    <w:p w14:paraId="26455DFD" w14:textId="77777777" w:rsidR="003A0D2E" w:rsidRPr="00D73E8D" w:rsidRDefault="003A0D2E" w:rsidP="003A0D2E">
      <w:pPr>
        <w:pStyle w:val="Punktlista"/>
        <w:numPr>
          <w:ilvl w:val="2"/>
          <w:numId w:val="3"/>
        </w:numPr>
      </w:pPr>
      <w:r w:rsidRPr="00D73E8D">
        <w:t>Mål</w:t>
      </w:r>
    </w:p>
    <w:p w14:paraId="4E33711A" w14:textId="77777777" w:rsidR="003A0D2E" w:rsidRPr="00D73E8D" w:rsidRDefault="003A0D2E" w:rsidP="003A0D2E">
      <w:pPr>
        <w:pStyle w:val="Punktlista"/>
        <w:numPr>
          <w:ilvl w:val="2"/>
          <w:numId w:val="3"/>
        </w:numPr>
      </w:pPr>
      <w:r w:rsidRPr="00D73E8D">
        <w:t>Fysisk fallskada under vårdtid</w:t>
      </w:r>
    </w:p>
    <w:p w14:paraId="2686C325" w14:textId="77777777" w:rsidR="003A0D2E" w:rsidRPr="00D73E8D" w:rsidRDefault="003A0D2E" w:rsidP="003A0D2E">
      <w:pPr>
        <w:pStyle w:val="Punktlista"/>
        <w:numPr>
          <w:ilvl w:val="2"/>
          <w:numId w:val="3"/>
        </w:numPr>
      </w:pPr>
      <w:r w:rsidRPr="00D73E8D">
        <w:t>Sensorisk funktionsnedsättning</w:t>
      </w:r>
    </w:p>
    <w:p w14:paraId="1AF92DF9" w14:textId="77777777" w:rsidR="003A0D2E" w:rsidRPr="00D73E8D" w:rsidRDefault="003A0D2E" w:rsidP="003A0D2E">
      <w:pPr>
        <w:pStyle w:val="Punktlista"/>
        <w:numPr>
          <w:ilvl w:val="2"/>
          <w:numId w:val="3"/>
        </w:numPr>
      </w:pPr>
      <w:r w:rsidRPr="00D73E8D">
        <w:t>Kognitiv funktionsnedsättning</w:t>
      </w:r>
    </w:p>
    <w:p w14:paraId="64656087" w14:textId="77777777" w:rsidR="003A0D2E" w:rsidRPr="00D73E8D" w:rsidRDefault="003A0D2E" w:rsidP="003A0D2E">
      <w:pPr>
        <w:pStyle w:val="Punktlista"/>
        <w:numPr>
          <w:ilvl w:val="2"/>
          <w:numId w:val="3"/>
        </w:numPr>
      </w:pPr>
      <w:r w:rsidRPr="00D73E8D">
        <w:t>Aktivitet</w:t>
      </w:r>
    </w:p>
    <w:p w14:paraId="2035084A" w14:textId="77777777" w:rsidR="003A0D2E" w:rsidRPr="00D73E8D" w:rsidRDefault="003A0D2E" w:rsidP="003A0D2E">
      <w:pPr>
        <w:pStyle w:val="Punktlista"/>
        <w:numPr>
          <w:ilvl w:val="2"/>
          <w:numId w:val="3"/>
        </w:numPr>
      </w:pPr>
      <w:r w:rsidRPr="00D73E8D">
        <w:t>Samordning</w:t>
      </w:r>
    </w:p>
    <w:p w14:paraId="2D8BD248" w14:textId="77777777" w:rsidR="003A0D2E" w:rsidRPr="00D73E8D" w:rsidRDefault="003A0D2E" w:rsidP="003A0D2E">
      <w:pPr>
        <w:pStyle w:val="Punktlista"/>
        <w:numPr>
          <w:ilvl w:val="2"/>
          <w:numId w:val="3"/>
        </w:numPr>
      </w:pPr>
      <w:r w:rsidRPr="00D73E8D">
        <w:t>Information</w:t>
      </w:r>
    </w:p>
    <w:p w14:paraId="680ECE00" w14:textId="77777777" w:rsidR="003A0D2E" w:rsidRPr="00D73E8D" w:rsidRDefault="003A0D2E" w:rsidP="003A0D2E">
      <w:pPr>
        <w:pStyle w:val="Punktlista"/>
        <w:numPr>
          <w:ilvl w:val="2"/>
          <w:numId w:val="3"/>
        </w:numPr>
      </w:pPr>
      <w:r w:rsidRPr="00D73E8D">
        <w:t>Kost</w:t>
      </w:r>
    </w:p>
    <w:p w14:paraId="1B01B889" w14:textId="77777777" w:rsidR="003A0D2E" w:rsidRPr="00D73E8D" w:rsidRDefault="003A0D2E" w:rsidP="003A0D2E">
      <w:pPr>
        <w:pStyle w:val="Punktlista"/>
        <w:numPr>
          <w:ilvl w:val="2"/>
          <w:numId w:val="3"/>
        </w:numPr>
      </w:pPr>
      <w:r w:rsidRPr="00D73E8D">
        <w:t>Skötsel</w:t>
      </w:r>
    </w:p>
    <w:p w14:paraId="2C110DC7" w14:textId="77777777" w:rsidR="003A0D2E" w:rsidRPr="00D73E8D" w:rsidRDefault="003A0D2E" w:rsidP="003A0D2E">
      <w:pPr>
        <w:pStyle w:val="Punktlista"/>
        <w:numPr>
          <w:ilvl w:val="2"/>
          <w:numId w:val="3"/>
        </w:numPr>
      </w:pPr>
      <w:r w:rsidRPr="00D73E8D">
        <w:t>Miljö</w:t>
      </w:r>
    </w:p>
    <w:p w14:paraId="254A5300" w14:textId="77777777" w:rsidR="003A0D2E" w:rsidRPr="00D73E8D" w:rsidRDefault="003A0D2E" w:rsidP="003A0D2E">
      <w:pPr>
        <w:pStyle w:val="Punktlista"/>
        <w:numPr>
          <w:ilvl w:val="2"/>
          <w:numId w:val="3"/>
        </w:numPr>
      </w:pPr>
      <w:r w:rsidRPr="00D73E8D">
        <w:t>Hjälpmedel</w:t>
      </w:r>
    </w:p>
    <w:p w14:paraId="2F5EFA52" w14:textId="77777777" w:rsidR="003A0D2E" w:rsidRPr="00D73E8D" w:rsidRDefault="003A0D2E" w:rsidP="003A0D2E">
      <w:pPr>
        <w:pStyle w:val="Punktlista"/>
        <w:numPr>
          <w:ilvl w:val="2"/>
          <w:numId w:val="3"/>
        </w:numPr>
      </w:pPr>
      <w:r w:rsidRPr="00D73E8D">
        <w:t>Träning</w:t>
      </w:r>
    </w:p>
    <w:p w14:paraId="69B5F507" w14:textId="77777777" w:rsidR="003A0D2E" w:rsidRPr="00D73E8D" w:rsidRDefault="003A0D2E" w:rsidP="003A0D2E">
      <w:pPr>
        <w:pStyle w:val="Punktlista"/>
        <w:numPr>
          <w:ilvl w:val="2"/>
          <w:numId w:val="3"/>
        </w:numPr>
      </w:pPr>
      <w:r w:rsidRPr="00D73E8D">
        <w:t>Måluppfyllelse</w:t>
      </w:r>
    </w:p>
    <w:p w14:paraId="0485F433" w14:textId="77777777" w:rsidR="003A0D2E" w:rsidRPr="00D73E8D" w:rsidRDefault="003A0D2E" w:rsidP="003A0D2E">
      <w:pPr>
        <w:pStyle w:val="Punktlista"/>
      </w:pPr>
      <w:r w:rsidRPr="00D73E8D">
        <w:t>Ansvarig sjuksköterska dokumenterar under:</w:t>
      </w:r>
    </w:p>
    <w:p w14:paraId="21F5F629" w14:textId="77777777" w:rsidR="003A0D2E" w:rsidRPr="00D73E8D" w:rsidRDefault="003A0D2E" w:rsidP="003A0D2E">
      <w:pPr>
        <w:pStyle w:val="Punktlista"/>
        <w:numPr>
          <w:ilvl w:val="2"/>
          <w:numId w:val="3"/>
        </w:numPr>
      </w:pPr>
      <w:r w:rsidRPr="00D73E8D">
        <w:t>Läkemedel</w:t>
      </w:r>
    </w:p>
    <w:p w14:paraId="73F14E1F" w14:textId="77777777" w:rsidR="003A0D2E" w:rsidRPr="00D73E8D" w:rsidRDefault="003A0D2E" w:rsidP="003A0D2E">
      <w:pPr>
        <w:pStyle w:val="Punktlista"/>
        <w:numPr>
          <w:ilvl w:val="2"/>
          <w:numId w:val="3"/>
        </w:numPr>
      </w:pPr>
      <w:r w:rsidRPr="00D73E8D">
        <w:t>Läkemedelshantering</w:t>
      </w:r>
    </w:p>
    <w:p w14:paraId="0B4EE331" w14:textId="77777777" w:rsidR="003A0D2E" w:rsidRPr="00D73E8D" w:rsidRDefault="003A0D2E" w:rsidP="003A0D2E">
      <w:pPr>
        <w:pStyle w:val="Punktlista"/>
        <w:numPr>
          <w:ilvl w:val="2"/>
          <w:numId w:val="3"/>
        </w:numPr>
      </w:pPr>
      <w:r w:rsidRPr="00D73E8D">
        <w:t>Rörelsemonitorering</w:t>
      </w:r>
    </w:p>
    <w:p w14:paraId="6C6E7FE0" w14:textId="77777777" w:rsidR="003A0D2E" w:rsidRPr="00D73E8D" w:rsidRDefault="003A0D2E" w:rsidP="003A0D2E">
      <w:pPr>
        <w:pStyle w:val="Punktlista"/>
        <w:numPr>
          <w:ilvl w:val="2"/>
          <w:numId w:val="3"/>
        </w:numPr>
      </w:pPr>
      <w:r w:rsidRPr="00D73E8D">
        <w:t>Skyddsåtgärd patientens medgivande</w:t>
      </w:r>
    </w:p>
    <w:p w14:paraId="662CB39A" w14:textId="77777777" w:rsidR="003A0D2E" w:rsidRPr="00D73E8D" w:rsidRDefault="003A0D2E" w:rsidP="003A0D2E">
      <w:pPr>
        <w:pStyle w:val="Punktlista"/>
      </w:pPr>
      <w:r w:rsidRPr="00D73E8D">
        <w:t>I de fall där fysioterapeut och arbetsterapeut gjort en förflyttningsbedömning dokumenterar de vilka hjälpmedel patienten är i behov av under hjälpmedel.</w:t>
      </w:r>
    </w:p>
    <w:p w14:paraId="5BF30544" w14:textId="77777777" w:rsidR="003A0D2E" w:rsidRPr="00D73E8D" w:rsidRDefault="003A0D2E" w:rsidP="003A0D2E">
      <w:pPr>
        <w:pStyle w:val="Rubrik2"/>
        <w:rPr>
          <w:color w:val="auto"/>
        </w:rPr>
      </w:pPr>
      <w:r w:rsidRPr="00D73E8D">
        <w:rPr>
          <w:color w:val="auto"/>
        </w:rPr>
        <w:t>Ytterligare åtgärder</w:t>
      </w:r>
    </w:p>
    <w:p w14:paraId="151DF83E" w14:textId="77777777" w:rsidR="003A0D2E" w:rsidRPr="00D73E8D" w:rsidRDefault="003A0D2E" w:rsidP="003A0D2E">
      <w:pPr>
        <w:pStyle w:val="Punktlista"/>
      </w:pPr>
      <w:r w:rsidRPr="00D73E8D">
        <w:t>Alla patienter ska få halksockor att använda under hela vårdtiden, även nattetid. Patienten ska även ha på sig/ ha med sig halksockorna vid hemgång om hen inte har egna stabila skor.</w:t>
      </w:r>
    </w:p>
    <w:p w14:paraId="39C923A3" w14:textId="77777777" w:rsidR="003A0D2E" w:rsidRPr="00D73E8D" w:rsidRDefault="003A0D2E" w:rsidP="003A0D2E">
      <w:pPr>
        <w:pStyle w:val="Punktlista"/>
      </w:pPr>
      <w:r w:rsidRPr="00D73E8D">
        <w:t>Andra åtgärder som ska användas efter behov är:</w:t>
      </w:r>
      <w:r w:rsidRPr="00D73E8D">
        <w:br/>
        <w:t>Larmmatta och rörelsemonitorering.</w:t>
      </w:r>
    </w:p>
    <w:p w14:paraId="7468F822" w14:textId="77777777" w:rsidR="003A0D2E" w:rsidRPr="00D73E8D" w:rsidRDefault="003A0D2E" w:rsidP="003A0D2E">
      <w:pPr>
        <w:pStyle w:val="Punktlista"/>
        <w:numPr>
          <w:ilvl w:val="0"/>
          <w:numId w:val="0"/>
        </w:numPr>
        <w:ind w:left="1712"/>
      </w:pPr>
      <w:r w:rsidRPr="00D73E8D">
        <w:t>Snubbelrond ska göras minst 2 ggr/dygn i vårdrum och korridor.</w:t>
      </w:r>
    </w:p>
    <w:p w14:paraId="76B9F95B" w14:textId="24513497" w:rsidR="00536A5A" w:rsidRPr="00D73E8D" w:rsidRDefault="00536A5A" w:rsidP="00536A5A">
      <w:pPr>
        <w:spacing w:after="0" w:line="240" w:lineRule="auto"/>
        <w:ind w:left="0" w:right="0"/>
      </w:pPr>
    </w:p>
    <w:sectPr w:rsidR="00536A5A" w:rsidRPr="00D73E8D" w:rsidSect="008911B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94A97" w14:textId="77777777" w:rsidR="005F1E3C" w:rsidRDefault="005F1E3C">
      <w:r>
        <w:separator/>
      </w:r>
    </w:p>
  </w:endnote>
  <w:endnote w:type="continuationSeparator" w:id="0">
    <w:p w14:paraId="4ABA3702" w14:textId="77777777" w:rsidR="005F1E3C" w:rsidRDefault="005F1E3C">
      <w:r>
        <w:continuationSeparator/>
      </w:r>
    </w:p>
  </w:endnote>
  <w:endnote w:type="continuationNotice" w:id="1">
    <w:p w14:paraId="15546735" w14:textId="77777777" w:rsidR="005F1E3C" w:rsidRDefault="005F1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710C" w14:textId="77777777" w:rsidR="005F1E3C" w:rsidRDefault="005F1E3C"/>
  </w:footnote>
  <w:footnote w:type="continuationSeparator" w:id="0">
    <w:p w14:paraId="620BDD79" w14:textId="77777777" w:rsidR="005F1E3C" w:rsidRDefault="005F1E3C">
      <w:r>
        <w:continuationSeparator/>
      </w:r>
    </w:p>
  </w:footnote>
  <w:footnote w:type="continuationNotice" w:id="1">
    <w:p w14:paraId="3152DED3" w14:textId="77777777" w:rsidR="005F1E3C" w:rsidRDefault="005F1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61F715CB"/>
    <w:multiLevelType w:val="hybridMultilevel"/>
    <w:tmpl w:val="70980C6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1686903457">
    <w:abstractNumId w:val="0"/>
  </w:num>
  <w:num w:numId="2" w16cid:durableId="1421488784">
    <w:abstractNumId w:val="2"/>
  </w:num>
  <w:num w:numId="3" w16cid:durableId="2053381086">
    <w:abstractNumId w:val="1"/>
  </w:num>
  <w:num w:numId="4" w16cid:durableId="1863148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B24"/>
    <w:rsid w:val="00016427"/>
    <w:rsid w:val="00016CF0"/>
    <w:rsid w:val="0002435C"/>
    <w:rsid w:val="00030DDD"/>
    <w:rsid w:val="000313BB"/>
    <w:rsid w:val="00033ED5"/>
    <w:rsid w:val="00050500"/>
    <w:rsid w:val="00051ADB"/>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1DEA"/>
    <w:rsid w:val="001C4578"/>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7F47"/>
    <w:rsid w:val="002C0C02"/>
    <w:rsid w:val="002C1277"/>
    <w:rsid w:val="002C60AD"/>
    <w:rsid w:val="002D0E0E"/>
    <w:rsid w:val="002D6023"/>
    <w:rsid w:val="002E263F"/>
    <w:rsid w:val="002E466B"/>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A5C"/>
    <w:rsid w:val="00360E0D"/>
    <w:rsid w:val="0036357D"/>
    <w:rsid w:val="00363B23"/>
    <w:rsid w:val="0036594C"/>
    <w:rsid w:val="00367D19"/>
    <w:rsid w:val="00371BED"/>
    <w:rsid w:val="00384019"/>
    <w:rsid w:val="003854F1"/>
    <w:rsid w:val="0039118E"/>
    <w:rsid w:val="00397F54"/>
    <w:rsid w:val="003A0D2E"/>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3D63"/>
    <w:rsid w:val="00515950"/>
    <w:rsid w:val="00531E60"/>
    <w:rsid w:val="00536A5A"/>
    <w:rsid w:val="00541D07"/>
    <w:rsid w:val="00544555"/>
    <w:rsid w:val="00544BAB"/>
    <w:rsid w:val="00545F31"/>
    <w:rsid w:val="005578FA"/>
    <w:rsid w:val="005605FB"/>
    <w:rsid w:val="00565129"/>
    <w:rsid w:val="00565CD0"/>
    <w:rsid w:val="00567820"/>
    <w:rsid w:val="005770AD"/>
    <w:rsid w:val="00581414"/>
    <w:rsid w:val="00582490"/>
    <w:rsid w:val="005826FA"/>
    <w:rsid w:val="00592422"/>
    <w:rsid w:val="00597E28"/>
    <w:rsid w:val="005A2E3B"/>
    <w:rsid w:val="005A54ED"/>
    <w:rsid w:val="005A5D5B"/>
    <w:rsid w:val="005A6081"/>
    <w:rsid w:val="005A627D"/>
    <w:rsid w:val="005C0045"/>
    <w:rsid w:val="005C084E"/>
    <w:rsid w:val="005C4606"/>
    <w:rsid w:val="005D0B0C"/>
    <w:rsid w:val="005E02B3"/>
    <w:rsid w:val="005E1E24"/>
    <w:rsid w:val="005F1E3C"/>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03C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4B09"/>
    <w:rsid w:val="008654B6"/>
    <w:rsid w:val="0087139C"/>
    <w:rsid w:val="00880E83"/>
    <w:rsid w:val="008911B4"/>
    <w:rsid w:val="00892F28"/>
    <w:rsid w:val="00896C41"/>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3E79"/>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0109"/>
    <w:rsid w:val="00AC3FF6"/>
    <w:rsid w:val="00AD73EC"/>
    <w:rsid w:val="00AE5BC7"/>
    <w:rsid w:val="00AF5AAF"/>
    <w:rsid w:val="00B046D8"/>
    <w:rsid w:val="00B13F4C"/>
    <w:rsid w:val="00B16219"/>
    <w:rsid w:val="00B16C59"/>
    <w:rsid w:val="00B2156A"/>
    <w:rsid w:val="00B33FDD"/>
    <w:rsid w:val="00B359CC"/>
    <w:rsid w:val="00B36107"/>
    <w:rsid w:val="00B41789"/>
    <w:rsid w:val="00B424FE"/>
    <w:rsid w:val="00B4642B"/>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0365"/>
    <w:rsid w:val="00BB69DB"/>
    <w:rsid w:val="00BC322E"/>
    <w:rsid w:val="00BC44CD"/>
    <w:rsid w:val="00BC48A6"/>
    <w:rsid w:val="00BE7978"/>
    <w:rsid w:val="00BF44A6"/>
    <w:rsid w:val="00C07DDB"/>
    <w:rsid w:val="00C4115D"/>
    <w:rsid w:val="00C43BDD"/>
    <w:rsid w:val="00C47778"/>
    <w:rsid w:val="00C5011E"/>
    <w:rsid w:val="00C50EE5"/>
    <w:rsid w:val="00C5193A"/>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3E8D"/>
    <w:rsid w:val="00D85218"/>
    <w:rsid w:val="00D915B1"/>
    <w:rsid w:val="00D92E38"/>
    <w:rsid w:val="00DA299D"/>
    <w:rsid w:val="00DA65C4"/>
    <w:rsid w:val="00DD2BE0"/>
    <w:rsid w:val="00DE4447"/>
    <w:rsid w:val="00DE5DA2"/>
    <w:rsid w:val="00DF0033"/>
    <w:rsid w:val="00DF16F2"/>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544555"/>
    <w:pPr>
      <w:spacing w:before="100" w:beforeAutospacing="1" w:after="100" w:afterAutospacing="1" w:line="240" w:lineRule="auto"/>
      <w:ind w:left="0" w:right="0"/>
    </w:pPr>
  </w:style>
  <w:style w:type="character" w:customStyle="1" w:styleId="normaltextrun">
    <w:name w:val="normaltextrun"/>
    <w:basedOn w:val="Standardstycketeckensnitt"/>
    <w:rsid w:val="00544555"/>
  </w:style>
  <w:style w:type="character" w:customStyle="1" w:styleId="eop">
    <w:name w:val="eop"/>
    <w:basedOn w:val="Standardstycketeckensnitt"/>
    <w:rsid w:val="00544555"/>
  </w:style>
  <w:style w:type="character" w:customStyle="1" w:styleId="scxw255621119">
    <w:name w:val="scxw255621119"/>
    <w:basedOn w:val="Standardstycketeckensnitt"/>
    <w:rsid w:val="00544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30</TotalTime>
  <Pages>2</Pages>
  <Words>254</Words>
  <Characters>1619</Characters>
  <Application>Microsoft Office Word</Application>
  <DocSecurity>0</DocSecurity>
  <Lines>62</Lines>
  <Paragraphs>44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Fallriskvärdering - SVP Fallrisk, MÄVA</dc:title>
  <dc:subject/>
  <dc:creator>patrik.jens.johansson@vgregion.se</dc:creator>
  <keywords/>
  <lastModifiedBy>Annika Johansson</lastModifiedBy>
  <revision>25</revision>
  <lastPrinted>2016-03-31T10:56:00.0000000Z</lastPrinted>
  <dcterms:created xsi:type="dcterms:W3CDTF">2022-05-05T11:40:00.0000000Z</dcterms:created>
  <dcterms:modified xsi:type="dcterms:W3CDTF">2026-04-14T06:38:00.0000000Z</dcterms:modified>
</coreProperties>
</file>