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CC965" w14:textId="77777777" w:rsidR="007F7A7A" w:rsidRDefault="007F7A7A" w:rsidP="00F35B05">
      <w:pPr>
        <w:pStyle w:val="Rubrik2"/>
        <w:sectPr w:rsidR="007F7A7A" w:rsidSect="007F7A7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137C4D" w14:textId="77777777" w:rsidR="007F7A7A" w:rsidRPr="007F7A7A" w:rsidRDefault="007F7A7A" w:rsidP="007F7A7A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046BD4" w14:paraId="68661361" w14:textId="77777777" w:rsidTr="00C40AE7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bookmarkEnd w:id="0"/>
          <w:p w14:paraId="5198A7B1" w14:textId="0428B910" w:rsidR="00046BD4" w:rsidRPr="00780259" w:rsidRDefault="00046BD4" w:rsidP="00D07367">
            <w:pPr>
              <w:pStyle w:val="Rubrik1"/>
            </w:pPr>
            <w:r w:rsidRPr="00D07367">
              <w:rPr>
                <w:rStyle w:val="normaltextrun"/>
              </w:rPr>
              <w:t>Sängreparationer</w:t>
            </w:r>
            <w:r w:rsidRPr="00780259">
              <w:rPr>
                <w:rStyle w:val="normaltextrun"/>
              </w:rPr>
              <w:t xml:space="preserve"> N</w:t>
            </w:r>
            <w:r w:rsidR="00F87106" w:rsidRPr="00780259">
              <w:rPr>
                <w:rStyle w:val="normaltextrun"/>
              </w:rPr>
              <w:t>U-sjukvården</w:t>
            </w:r>
          </w:p>
        </w:tc>
      </w:tr>
    </w:tbl>
    <w:p w14:paraId="2F026787" w14:textId="77777777" w:rsidR="00046BD4" w:rsidRDefault="00046BD4" w:rsidP="00046BD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24A95BAD" w14:textId="77777777" w:rsidR="00F1061C" w:rsidRPr="00F1061C" w:rsidRDefault="00F1061C" w:rsidP="00607198">
      <w:pPr>
        <w:pStyle w:val="Rubrik2"/>
      </w:pPr>
      <w:r w:rsidRPr="00F1061C">
        <w:t>Revidering i denna version</w:t>
      </w:r>
    </w:p>
    <w:p w14:paraId="23ADB0B6" w14:textId="77777777" w:rsidR="00F1061C" w:rsidRPr="00F1061C" w:rsidRDefault="00F1061C" w:rsidP="006938C8">
      <w:pPr>
        <w:pStyle w:val="Normalefterlista"/>
      </w:pPr>
      <w:r w:rsidRPr="00F1061C">
        <w:t xml:space="preserve">Revidering gällande arbetssätt för sängreparation i NU-sjukvården. </w:t>
      </w:r>
    </w:p>
    <w:p w14:paraId="59610A69" w14:textId="77777777" w:rsidR="00F1061C" w:rsidRPr="00F1061C" w:rsidRDefault="00F1061C" w:rsidP="006938C8">
      <w:pPr>
        <w:pStyle w:val="Rubrik2"/>
      </w:pPr>
      <w:r w:rsidRPr="00F1061C">
        <w:t>Bakgrund/Syfte</w:t>
      </w:r>
    </w:p>
    <w:p w14:paraId="7AD9453E" w14:textId="77777777" w:rsidR="00F1061C" w:rsidRPr="00F1061C" w:rsidRDefault="00F1061C" w:rsidP="006938C8">
      <w:pPr>
        <w:pStyle w:val="Normalefterlista"/>
      </w:pPr>
      <w:r w:rsidRPr="00F1061C">
        <w:t>Denna rutin syftar till att beskriva flödet för sängreparationer i NU-sjukvården. NU-sjukvårdens sängar ägs centralt. Detta samordnas av utveckling- och planeringsenheten.</w:t>
      </w:r>
    </w:p>
    <w:p w14:paraId="7C425953" w14:textId="77777777" w:rsidR="00F1061C" w:rsidRPr="00F1061C" w:rsidRDefault="00F1061C" w:rsidP="006938C8">
      <w:pPr>
        <w:pStyle w:val="Rubrik2"/>
      </w:pPr>
      <w:r w:rsidRPr="00F1061C">
        <w:t>Denna rutin omfattar inte:</w:t>
      </w:r>
    </w:p>
    <w:p w14:paraId="1869C475" w14:textId="77777777" w:rsidR="00F1061C" w:rsidRPr="006938C8" w:rsidRDefault="00F1061C" w:rsidP="006938C8">
      <w:pPr>
        <w:pStyle w:val="Punktlista"/>
      </w:pPr>
      <w:r w:rsidRPr="006938C8">
        <w:t>Reparation av MT-utrustning, som beställs via MTA</w:t>
      </w:r>
    </w:p>
    <w:p w14:paraId="2CA2875C" w14:textId="77777777" w:rsidR="00F1061C" w:rsidRPr="006938C8" w:rsidRDefault="00F1061C" w:rsidP="006938C8">
      <w:pPr>
        <w:pStyle w:val="Punktlista"/>
      </w:pPr>
      <w:r w:rsidRPr="006938C8">
        <w:t xml:space="preserve">Reparation av möbler, som beställs via arbetsorder i </w:t>
      </w:r>
      <w:proofErr w:type="spellStart"/>
      <w:r w:rsidRPr="006938C8">
        <w:t>Weblord</w:t>
      </w:r>
      <w:proofErr w:type="spellEnd"/>
    </w:p>
    <w:p w14:paraId="722F9981" w14:textId="77777777" w:rsidR="00F1061C" w:rsidRPr="00F1061C" w:rsidRDefault="00F1061C" w:rsidP="006938C8">
      <w:pPr>
        <w:pStyle w:val="Rubrik2"/>
      </w:pPr>
      <w:r w:rsidRPr="00F1061C">
        <w:t>NÄLs arbetssätt sängreparationer</w:t>
      </w:r>
      <w:r w:rsidRPr="00F1061C">
        <w:rPr>
          <w:rFonts w:ascii="Arial" w:eastAsia="Arial" w:hAnsi="Arial" w:cs="Arial"/>
          <w:b/>
          <w:color w:val="000000" w:themeColor="text2"/>
          <w:sz w:val="26"/>
        </w:rPr>
        <w:t>:</w:t>
      </w:r>
    </w:p>
    <w:p w14:paraId="2720D5D6" w14:textId="77777777" w:rsidR="00F1061C" w:rsidRPr="006938C8" w:rsidRDefault="00F1061C" w:rsidP="006938C8">
      <w:pPr>
        <w:pStyle w:val="Punktlista"/>
      </w:pPr>
      <w:r w:rsidRPr="006938C8">
        <w:t xml:space="preserve">Då vårdpersonal eller patienttransportörer upptäcker att en säng </w:t>
      </w:r>
      <w:r w:rsidRPr="006938C8">
        <w:rPr>
          <w:rFonts w:eastAsia="Calibri"/>
        </w:rPr>
        <w:t xml:space="preserve">är </w:t>
      </w:r>
      <w:r w:rsidRPr="006938C8">
        <w:t>trasig körs s</w:t>
      </w:r>
      <w:r w:rsidRPr="006938C8">
        <w:rPr>
          <w:rFonts w:eastAsia="Calibri"/>
        </w:rPr>
        <w:t xml:space="preserve">ängen </w:t>
      </w:r>
      <w:r w:rsidRPr="006938C8">
        <w:t xml:space="preserve">ned till uppmärkt plats i korridor i kulvertplan mellan hiss A och hiss B. </w:t>
      </w:r>
    </w:p>
    <w:p w14:paraId="31B842D7" w14:textId="77777777" w:rsidR="00F1061C" w:rsidRPr="006938C8" w:rsidRDefault="00F1061C" w:rsidP="006938C8">
      <w:pPr>
        <w:pStyle w:val="Punktlista"/>
      </w:pPr>
      <w:r w:rsidRPr="006938C8">
        <w:t xml:space="preserve">Reparatör reparerar säng och registrerar i </w:t>
      </w:r>
      <w:proofErr w:type="spellStart"/>
      <w:r w:rsidRPr="006938C8">
        <w:t>Faciliate</w:t>
      </w:r>
      <w:proofErr w:type="spellEnd"/>
      <w:r w:rsidRPr="006938C8">
        <w:t>.</w:t>
      </w:r>
    </w:p>
    <w:p w14:paraId="04E9129E" w14:textId="77777777" w:rsidR="00F1061C" w:rsidRPr="006938C8" w:rsidRDefault="00F1061C" w:rsidP="006938C8">
      <w:pPr>
        <w:pStyle w:val="Punktlista"/>
      </w:pPr>
      <w:r w:rsidRPr="006938C8">
        <w:t xml:space="preserve">Reparatör ställer reparerad säng i korridor vid C-hissen. </w:t>
      </w:r>
    </w:p>
    <w:p w14:paraId="7C7BE913" w14:textId="77777777" w:rsidR="00F1061C" w:rsidRPr="00F1061C" w:rsidRDefault="00F1061C" w:rsidP="006938C8">
      <w:pPr>
        <w:pStyle w:val="Punktlista"/>
      </w:pPr>
      <w:r w:rsidRPr="006938C8">
        <w:t>Reparatör märker upp och kör sängar som ska skänkas eller kasseras till sprinklerkulvert. Personal från FF</w:t>
      </w:r>
      <w:r w:rsidRPr="00F1061C">
        <w:t xml:space="preserve"> </w:t>
      </w:r>
      <w:r w:rsidRPr="00F1061C">
        <w:lastRenderedPageBreak/>
        <w:t>(Försörjningsförvaltningen) transporterar sängar till bistånd eller till skrot.</w:t>
      </w:r>
    </w:p>
    <w:p w14:paraId="38A96827" w14:textId="77777777" w:rsidR="00F1061C" w:rsidRPr="00F1061C" w:rsidRDefault="00F1061C" w:rsidP="006938C8">
      <w:pPr>
        <w:pStyle w:val="Punktlista"/>
      </w:pPr>
      <w:r w:rsidRPr="00F1061C">
        <w:t>OBS! Vårdpersonal kasserar aldrig säng. Reparatör bedömer alltid om sängen ska lagas, skänkas eller kasseras.</w:t>
      </w:r>
    </w:p>
    <w:p w14:paraId="560D6986" w14:textId="77777777" w:rsidR="00F1061C" w:rsidRPr="00F1061C" w:rsidRDefault="00F1061C" w:rsidP="00F1061C">
      <w:pPr>
        <w:ind w:left="1077"/>
        <w:contextualSpacing/>
      </w:pPr>
    </w:p>
    <w:p w14:paraId="5B960CD9" w14:textId="77777777" w:rsidR="00F1061C" w:rsidRPr="00F1061C" w:rsidRDefault="00F1061C" w:rsidP="006938C8">
      <w:pPr>
        <w:pStyle w:val="Rubrik2"/>
      </w:pPr>
      <w:r w:rsidRPr="00F1061C">
        <w:t>Uddevalla sjukhus arbetssätt sängreparationer:</w:t>
      </w:r>
    </w:p>
    <w:p w14:paraId="2677D280" w14:textId="77777777" w:rsidR="00F1061C" w:rsidRPr="00F1061C" w:rsidRDefault="00F1061C" w:rsidP="006938C8">
      <w:pPr>
        <w:pStyle w:val="Punktlista"/>
      </w:pPr>
      <w:r w:rsidRPr="00F1061C">
        <w:t xml:space="preserve">Beställning av reparation görs i </w:t>
      </w:r>
      <w:proofErr w:type="spellStart"/>
      <w:r w:rsidRPr="00F1061C">
        <w:t>Weblord</w:t>
      </w:r>
      <w:proofErr w:type="spellEnd"/>
      <w:r w:rsidRPr="00F1061C">
        <w:t xml:space="preserve">. Ange sängens unika nummer i </w:t>
      </w:r>
      <w:proofErr w:type="spellStart"/>
      <w:r w:rsidRPr="00F1061C">
        <w:t>weblord</w:t>
      </w:r>
      <w:proofErr w:type="spellEnd"/>
      <w:r w:rsidRPr="00F1061C">
        <w:t xml:space="preserve"> samt sängens placering. Den trasiga sängen med madrass står med fördel kvar på avdelningen.</w:t>
      </w:r>
    </w:p>
    <w:p w14:paraId="5DD34107" w14:textId="77777777" w:rsidR="00F1061C" w:rsidRPr="00F1061C" w:rsidRDefault="00F1061C" w:rsidP="006938C8">
      <w:pPr>
        <w:pStyle w:val="Punktlista"/>
      </w:pPr>
      <w:r w:rsidRPr="00F1061C">
        <w:t xml:space="preserve">Vid behov av ersättningssäng kontaktas internlogistik: 010- 441 09 52. Vid platsbrist, alternativ då fel upptäcks under transport, körs sängen ner från avdelningen till </w:t>
      </w:r>
      <w:proofErr w:type="spellStart"/>
      <w:r w:rsidRPr="00F1061C">
        <w:t>sänghall</w:t>
      </w:r>
      <w:proofErr w:type="spellEnd"/>
      <w:r w:rsidRPr="00F1061C">
        <w:t xml:space="preserve">, plan 01. Ange i </w:t>
      </w:r>
      <w:proofErr w:type="spellStart"/>
      <w:r w:rsidRPr="00F1061C">
        <w:t>Weblord</w:t>
      </w:r>
      <w:proofErr w:type="spellEnd"/>
      <w:r w:rsidRPr="00F1061C">
        <w:t xml:space="preserve"> vart sängen finns.</w:t>
      </w:r>
    </w:p>
    <w:p w14:paraId="0C72A328" w14:textId="77777777" w:rsidR="00F1061C" w:rsidRPr="00F1061C" w:rsidRDefault="00F1061C" w:rsidP="006938C8">
      <w:pPr>
        <w:pStyle w:val="Punktlista"/>
      </w:pPr>
      <w:r w:rsidRPr="00F1061C">
        <w:t xml:space="preserve">Reparatör hämtar sängen på angiven plats. Efter reparation ställs säng i </w:t>
      </w:r>
      <w:proofErr w:type="spellStart"/>
      <w:r w:rsidRPr="00F1061C">
        <w:t>sänghall</w:t>
      </w:r>
      <w:proofErr w:type="spellEnd"/>
      <w:r w:rsidRPr="00F1061C">
        <w:t xml:space="preserve">. </w:t>
      </w:r>
    </w:p>
    <w:p w14:paraId="24E9E171" w14:textId="77777777" w:rsidR="00F1061C" w:rsidRPr="00F1061C" w:rsidRDefault="00F1061C" w:rsidP="006938C8">
      <w:pPr>
        <w:pStyle w:val="Punktlista"/>
      </w:pPr>
      <w:r w:rsidRPr="00F1061C">
        <w:t xml:space="preserve">Reparatör kontrollerar </w:t>
      </w:r>
      <w:proofErr w:type="spellStart"/>
      <w:r w:rsidRPr="00F1061C">
        <w:t>id-märkning</w:t>
      </w:r>
      <w:proofErr w:type="spellEnd"/>
      <w:r w:rsidRPr="00F1061C">
        <w:t xml:space="preserve"> och vid avsaknad märks sängen upp och registreras.</w:t>
      </w:r>
    </w:p>
    <w:p w14:paraId="3B7A7076" w14:textId="77777777" w:rsidR="00F1061C" w:rsidRPr="00F1061C" w:rsidRDefault="00F1061C" w:rsidP="006938C8">
      <w:pPr>
        <w:pStyle w:val="Punktlista"/>
      </w:pPr>
      <w:r w:rsidRPr="00F1061C">
        <w:t xml:space="preserve">Reparatör kör kasserade sängar till </w:t>
      </w:r>
      <w:proofErr w:type="spellStart"/>
      <w:r w:rsidRPr="00F1061C">
        <w:t>metallcointainer</w:t>
      </w:r>
      <w:proofErr w:type="spellEnd"/>
      <w:r w:rsidRPr="00F1061C">
        <w:t xml:space="preserve">/blandcontainer och avregistrerar sängen. </w:t>
      </w:r>
    </w:p>
    <w:p w14:paraId="6339327C" w14:textId="77777777" w:rsidR="00F1061C" w:rsidRPr="00F1061C" w:rsidRDefault="00F1061C" w:rsidP="006938C8">
      <w:pPr>
        <w:pStyle w:val="Punktlista"/>
      </w:pPr>
      <w:r w:rsidRPr="00F1061C">
        <w:t>Reparatör kör sängar som ska skänkas till B-korridor. Märker upp med lapp ”bistånd”</w:t>
      </w:r>
    </w:p>
    <w:p w14:paraId="2452B429" w14:textId="77777777" w:rsidR="00F1061C" w:rsidRPr="00F1061C" w:rsidRDefault="00F1061C" w:rsidP="006938C8">
      <w:pPr>
        <w:pStyle w:val="Punktlista"/>
      </w:pPr>
      <w:r w:rsidRPr="00F1061C">
        <w:t xml:space="preserve">Kontakt till reparatör söks via växeln, eller </w:t>
      </w:r>
      <w:proofErr w:type="spellStart"/>
      <w:r w:rsidRPr="00F1061C">
        <w:t>mail:</w:t>
      </w:r>
      <w:hyperlink r:id="rId17">
        <w:r w:rsidRPr="00F1061C">
          <w:rPr>
            <w:color w:val="006298" w:themeColor="hyperlink"/>
            <w:u w:val="single"/>
          </w:rPr>
          <w:t>vfastbohdal@vgregion.se</w:t>
        </w:r>
        <w:proofErr w:type="spellEnd"/>
      </w:hyperlink>
    </w:p>
    <w:p w14:paraId="13D65F11" w14:textId="77777777" w:rsidR="00F1061C" w:rsidRDefault="00F1061C" w:rsidP="006938C8">
      <w:pPr>
        <w:pStyle w:val="Punktlista"/>
      </w:pPr>
      <w:r w:rsidRPr="00F1061C">
        <w:t>OBS! Vårdpersonal kasserar aldrig säng. Reparatör bedömer alltid om sängen ska lagas, skänkas eller kasseras.</w:t>
      </w:r>
    </w:p>
    <w:p w14:paraId="3AFB940A" w14:textId="77777777" w:rsidR="00D7621B" w:rsidRDefault="00D7621B" w:rsidP="00D7621B">
      <w:pPr>
        <w:pStyle w:val="Punktlista"/>
        <w:numPr>
          <w:ilvl w:val="0"/>
          <w:numId w:val="0"/>
        </w:numPr>
        <w:ind w:left="1077" w:hanging="360"/>
      </w:pPr>
    </w:p>
    <w:p w14:paraId="07D80253" w14:textId="77777777" w:rsidR="00D7621B" w:rsidRDefault="00D7621B" w:rsidP="00D7621B">
      <w:pPr>
        <w:pStyle w:val="Punktlista"/>
        <w:numPr>
          <w:ilvl w:val="0"/>
          <w:numId w:val="0"/>
        </w:numPr>
        <w:ind w:left="1077" w:hanging="360"/>
      </w:pPr>
    </w:p>
    <w:p w14:paraId="4CE88E0B" w14:textId="77777777" w:rsidR="00D7621B" w:rsidRDefault="00D7621B" w:rsidP="00D7621B">
      <w:pPr>
        <w:pStyle w:val="Punktlista"/>
        <w:numPr>
          <w:ilvl w:val="0"/>
          <w:numId w:val="0"/>
        </w:numPr>
        <w:ind w:left="1077" w:hanging="360"/>
      </w:pPr>
    </w:p>
    <w:p w14:paraId="19D59A25" w14:textId="77777777" w:rsidR="00D7621B" w:rsidRPr="00F1061C" w:rsidRDefault="00D7621B" w:rsidP="00D7621B">
      <w:pPr>
        <w:pStyle w:val="Punktlista"/>
        <w:numPr>
          <w:ilvl w:val="0"/>
          <w:numId w:val="0"/>
        </w:numPr>
        <w:ind w:left="1077" w:hanging="360"/>
      </w:pPr>
    </w:p>
    <w:p w14:paraId="45D8AF56" w14:textId="4AA5D05B" w:rsidR="00F1061C" w:rsidRPr="00F1061C" w:rsidRDefault="00D7621B" w:rsidP="006938C8">
      <w:pPr>
        <w:pStyle w:val="Rubrik2"/>
        <w:rPr>
          <w:rFonts w:ascii="Arial" w:eastAsia="Arial" w:hAnsi="Arial" w:cs="Arial"/>
          <w:b/>
          <w:color w:val="000000" w:themeColor="text2"/>
          <w:sz w:val="26"/>
        </w:rPr>
      </w:pPr>
      <w:r>
        <w:lastRenderedPageBreak/>
        <w:t>B</w:t>
      </w:r>
      <w:r w:rsidR="00F1061C" w:rsidRPr="00F1061C">
        <w:t>rinkåsens arbetssätt sängreparationer</w:t>
      </w:r>
      <w:r w:rsidR="00F1061C" w:rsidRPr="00F1061C">
        <w:rPr>
          <w:rFonts w:ascii="Arial" w:eastAsia="Arial" w:hAnsi="Arial" w:cs="Arial"/>
          <w:b/>
          <w:color w:val="000000" w:themeColor="text2"/>
          <w:sz w:val="26"/>
        </w:rPr>
        <w:t>:</w:t>
      </w:r>
    </w:p>
    <w:p w14:paraId="24CB552E" w14:textId="77777777" w:rsidR="00F1061C" w:rsidRPr="00F1061C" w:rsidRDefault="00F1061C" w:rsidP="006938C8">
      <w:pPr>
        <w:pStyle w:val="Punktlista"/>
      </w:pPr>
      <w:r w:rsidRPr="00F1061C">
        <w:t xml:space="preserve">Då vårdpersonal upptäcker att en säng </w:t>
      </w:r>
      <w:r w:rsidRPr="00F1061C">
        <w:rPr>
          <w:rFonts w:ascii="Calibri" w:eastAsia="Calibri" w:hAnsi="Calibri" w:cs="Calibri"/>
        </w:rPr>
        <w:t xml:space="preserve">är </w:t>
      </w:r>
      <w:r w:rsidRPr="00F1061C">
        <w:t xml:space="preserve">trasig anmäls detta i </w:t>
      </w:r>
      <w:proofErr w:type="spellStart"/>
      <w:r w:rsidRPr="00F1061C">
        <w:t>Weblord</w:t>
      </w:r>
      <w:proofErr w:type="spellEnd"/>
      <w:r w:rsidRPr="00F1061C">
        <w:t xml:space="preserve">. Ange i </w:t>
      </w:r>
      <w:proofErr w:type="spellStart"/>
      <w:r w:rsidRPr="00F1061C">
        <w:t>Weblord</w:t>
      </w:r>
      <w:proofErr w:type="spellEnd"/>
      <w:r w:rsidRPr="00F1061C">
        <w:t xml:space="preserve"> vart sängen finns.</w:t>
      </w:r>
    </w:p>
    <w:p w14:paraId="278F7E82" w14:textId="77777777" w:rsidR="00F1061C" w:rsidRPr="00F1061C" w:rsidRDefault="00F1061C" w:rsidP="006938C8">
      <w:pPr>
        <w:pStyle w:val="Punktlista"/>
      </w:pPr>
      <w:r w:rsidRPr="00F1061C">
        <w:t xml:space="preserve">Reparatör reparerar säng och meddelar via </w:t>
      </w:r>
      <w:proofErr w:type="spellStart"/>
      <w:r w:rsidRPr="00F1061C">
        <w:t>weblord</w:t>
      </w:r>
      <w:proofErr w:type="spellEnd"/>
      <w:r w:rsidRPr="00F1061C">
        <w:t xml:space="preserve"> att sängen är lagad.</w:t>
      </w:r>
    </w:p>
    <w:p w14:paraId="46F50EED" w14:textId="77777777" w:rsidR="00F1061C" w:rsidRPr="00F1061C" w:rsidRDefault="00F1061C" w:rsidP="006938C8">
      <w:pPr>
        <w:pStyle w:val="Punktlista"/>
      </w:pPr>
      <w:r w:rsidRPr="00F1061C">
        <w:t>OBS! Vårdpersonal kasserar aldrig säng. Reparatör bedömer alltid om sängen ska lagas, skänkas eller kasseras.</w:t>
      </w:r>
    </w:p>
    <w:p w14:paraId="3F6257EF" w14:textId="77777777" w:rsidR="00F1061C" w:rsidRPr="00F1061C" w:rsidRDefault="00F1061C" w:rsidP="00F1061C">
      <w:pPr>
        <w:spacing w:after="0" w:line="240" w:lineRule="auto"/>
        <w:textAlignment w:val="baseline"/>
      </w:pPr>
    </w:p>
    <w:p w14:paraId="3AD44A16" w14:textId="77777777" w:rsidR="00F1061C" w:rsidRPr="00F1061C" w:rsidRDefault="00F1061C" w:rsidP="006938C8">
      <w:pPr>
        <w:pStyle w:val="Rubrik2"/>
      </w:pPr>
      <w:r w:rsidRPr="00F1061C">
        <w:t>Övriga angränsande rutiner:</w:t>
      </w:r>
    </w:p>
    <w:p w14:paraId="7D2AF4CC" w14:textId="77777777" w:rsidR="00F1061C" w:rsidRPr="00F1061C" w:rsidRDefault="00F1061C" w:rsidP="006938C8">
      <w:pPr>
        <w:pStyle w:val="Punktlista"/>
      </w:pPr>
      <w:r w:rsidRPr="00F1061C">
        <w:t>Central sänghantering NU-sjukvården</w:t>
      </w:r>
    </w:p>
    <w:p w14:paraId="73FE28E6" w14:textId="77777777" w:rsidR="00F1061C" w:rsidRPr="00F1061C" w:rsidRDefault="00F1061C" w:rsidP="006938C8">
      <w:pPr>
        <w:pStyle w:val="Punktlista"/>
      </w:pPr>
      <w:r w:rsidRPr="00F1061C">
        <w:t>Madrasser som tryckfördelar/tryckavlastar</w:t>
      </w:r>
    </w:p>
    <w:p w14:paraId="76B9F95B" w14:textId="212E676D" w:rsidR="00536A5A" w:rsidRPr="00536A5A" w:rsidRDefault="00536A5A" w:rsidP="00F87106">
      <w:pPr>
        <w:pStyle w:val="Rubrik2"/>
      </w:pPr>
    </w:p>
    <w:sectPr w:rsidR="00536A5A" w:rsidRPr="00536A5A" w:rsidSect="007F7A7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DAFFD" w14:textId="77777777" w:rsidR="0096448D" w:rsidRDefault="0096448D">
      <w:r>
        <w:separator/>
      </w:r>
    </w:p>
  </w:endnote>
  <w:endnote w:type="continuationSeparator" w:id="0">
    <w:p w14:paraId="3F9A32B5" w14:textId="77777777" w:rsidR="0096448D" w:rsidRDefault="0096448D">
      <w:r>
        <w:continuationSeparator/>
      </w:r>
    </w:p>
  </w:endnote>
  <w:endnote w:type="continuationNotice" w:id="1">
    <w:p w14:paraId="7B10819B" w14:textId="77777777" w:rsidR="0096448D" w:rsidRDefault="009644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D2AC1E" w14:textId="77777777" w:rsidR="0096448D" w:rsidRDefault="0096448D"/>
  </w:footnote>
  <w:footnote w:type="continuationSeparator" w:id="0">
    <w:p w14:paraId="587C3DF2" w14:textId="77777777" w:rsidR="0096448D" w:rsidRDefault="0096448D">
      <w:r>
        <w:continuationSeparator/>
      </w:r>
    </w:p>
  </w:footnote>
  <w:footnote w:type="continuationNotice" w:id="1">
    <w:p w14:paraId="7C79A50F" w14:textId="77777777" w:rsidR="0096448D" w:rsidRDefault="009644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394687"/>
    <w:multiLevelType w:val="hybridMultilevel"/>
    <w:tmpl w:val="EA0EA6FE"/>
    <w:lvl w:ilvl="0" w:tplc="D932F92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42A04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3AE3C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5012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863A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F0B7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FA0D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1C2E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58E63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B50B28"/>
    <w:multiLevelType w:val="multilevel"/>
    <w:tmpl w:val="385A2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D54095E"/>
    <w:multiLevelType w:val="multilevel"/>
    <w:tmpl w:val="2F621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F334810"/>
    <w:multiLevelType w:val="hybridMultilevel"/>
    <w:tmpl w:val="35C41332"/>
    <w:lvl w:ilvl="0" w:tplc="D3A8785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95E1B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E2AF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EA83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64B2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00CE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7A31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3635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8C4B4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9F0C406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F54650A"/>
    <w:multiLevelType w:val="hybridMultilevel"/>
    <w:tmpl w:val="AC12D36A"/>
    <w:lvl w:ilvl="0" w:tplc="09F2E97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BC0AE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BBA1D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D2A2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EDEE5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79627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3887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F89D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2A3D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77F0E4"/>
    <w:multiLevelType w:val="hybridMultilevel"/>
    <w:tmpl w:val="7E84FE74"/>
    <w:lvl w:ilvl="0" w:tplc="2C86798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C0E31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EEA5D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1635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12B6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F038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A0F7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9EA9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5A22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BD9EB1"/>
    <w:multiLevelType w:val="hybridMultilevel"/>
    <w:tmpl w:val="FD88DAE0"/>
    <w:lvl w:ilvl="0" w:tplc="81FE895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D42E2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D7C8E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DE5A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F280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F4467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6868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D0EE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EAA7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BF01F8"/>
    <w:multiLevelType w:val="hybridMultilevel"/>
    <w:tmpl w:val="83D4FA38"/>
    <w:lvl w:ilvl="0" w:tplc="C616C33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82468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FFE7B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F0CC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207C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6AA2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2668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7096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3CC8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33A9A4"/>
    <w:multiLevelType w:val="hybridMultilevel"/>
    <w:tmpl w:val="914EFEE2"/>
    <w:lvl w:ilvl="0" w:tplc="D958B8D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8B2211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50DD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F80A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8C71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CFA81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728A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36D9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9220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02AA8C9A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7EE3DE"/>
    <w:multiLevelType w:val="hybridMultilevel"/>
    <w:tmpl w:val="C6C4C442"/>
    <w:lvl w:ilvl="0" w:tplc="909E8ED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794F3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A2E97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0457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7F8C4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CC10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2C5D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8C39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128AC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24E464D"/>
    <w:multiLevelType w:val="multilevel"/>
    <w:tmpl w:val="981A9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46D7BF2"/>
    <w:multiLevelType w:val="hybridMultilevel"/>
    <w:tmpl w:val="6C5A55C4"/>
    <w:lvl w:ilvl="0" w:tplc="AE3808F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99089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186B1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98C1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F6DA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BEC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4C85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0A64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D801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F0E96E"/>
    <w:multiLevelType w:val="hybridMultilevel"/>
    <w:tmpl w:val="19B8ED46"/>
    <w:lvl w:ilvl="0" w:tplc="57D288C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99ABF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F140A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4872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601A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56CE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D652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60C9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E0FE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62826068"/>
    <w:multiLevelType w:val="hybridMultilevel"/>
    <w:tmpl w:val="EFDC4C68"/>
    <w:lvl w:ilvl="0" w:tplc="A8203CB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3AC34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CE75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FACF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E030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A8C0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12F6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62F8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B0244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2339CA"/>
    <w:multiLevelType w:val="multilevel"/>
    <w:tmpl w:val="78BC3A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65B52702"/>
    <w:multiLevelType w:val="multilevel"/>
    <w:tmpl w:val="51ACA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29F9D64"/>
    <w:multiLevelType w:val="hybridMultilevel"/>
    <w:tmpl w:val="F8A8DC5E"/>
    <w:lvl w:ilvl="0" w:tplc="7DD4C8A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F8448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EAC2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12C0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5A90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792AA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EEAD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C44E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3A6A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37761F"/>
    <w:multiLevelType w:val="hybridMultilevel"/>
    <w:tmpl w:val="8658662A"/>
    <w:lvl w:ilvl="0" w:tplc="B128B8C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DD499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C189A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84D2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1AE3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264F1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F2AB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988C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453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7C2A1A87"/>
    <w:multiLevelType w:val="multilevel"/>
    <w:tmpl w:val="A35ED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7F828BB0"/>
    <w:multiLevelType w:val="hybridMultilevel"/>
    <w:tmpl w:val="D0E81004"/>
    <w:lvl w:ilvl="0" w:tplc="B0D463E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8C679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78BB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ECFB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1401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E0EAF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F48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64E8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1B83C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2986387">
    <w:abstractNumId w:val="26"/>
  </w:num>
  <w:num w:numId="2" w16cid:durableId="1883469961">
    <w:abstractNumId w:val="12"/>
  </w:num>
  <w:num w:numId="3" w16cid:durableId="875193707">
    <w:abstractNumId w:val="14"/>
  </w:num>
  <w:num w:numId="4" w16cid:durableId="1043406283">
    <w:abstractNumId w:val="37"/>
  </w:num>
  <w:num w:numId="5" w16cid:durableId="1145439915">
    <w:abstractNumId w:val="32"/>
  </w:num>
  <w:num w:numId="6" w16cid:durableId="1523743306">
    <w:abstractNumId w:val="33"/>
  </w:num>
  <w:num w:numId="7" w16cid:durableId="399643980">
    <w:abstractNumId w:val="13"/>
  </w:num>
  <w:num w:numId="8" w16cid:durableId="905341984">
    <w:abstractNumId w:val="25"/>
  </w:num>
  <w:num w:numId="9" w16cid:durableId="1302882149">
    <w:abstractNumId w:val="21"/>
  </w:num>
  <w:num w:numId="10" w16cid:durableId="887497554">
    <w:abstractNumId w:val="28"/>
  </w:num>
  <w:num w:numId="11" w16cid:durableId="1387071293">
    <w:abstractNumId w:val="16"/>
  </w:num>
  <w:num w:numId="12" w16cid:durableId="357858057">
    <w:abstractNumId w:val="15"/>
  </w:num>
  <w:num w:numId="13" w16cid:durableId="412312595">
    <w:abstractNumId w:val="7"/>
  </w:num>
  <w:num w:numId="14" w16cid:durableId="2072267263">
    <w:abstractNumId w:val="2"/>
  </w:num>
  <w:num w:numId="15" w16cid:durableId="844592026">
    <w:abstractNumId w:val="36"/>
  </w:num>
  <w:num w:numId="16" w16cid:durableId="788285628">
    <w:abstractNumId w:val="27"/>
  </w:num>
  <w:num w:numId="17" w16cid:durableId="1004476747">
    <w:abstractNumId w:val="0"/>
  </w:num>
  <w:num w:numId="18" w16cid:durableId="2087022998">
    <w:abstractNumId w:val="10"/>
  </w:num>
  <w:num w:numId="19" w16cid:durableId="1709137779">
    <w:abstractNumId w:val="31"/>
  </w:num>
  <w:num w:numId="20" w16cid:durableId="2095392482">
    <w:abstractNumId w:val="3"/>
  </w:num>
  <w:num w:numId="21" w16cid:durableId="268704079">
    <w:abstractNumId w:val="20"/>
  </w:num>
  <w:num w:numId="22" w16cid:durableId="1167095851">
    <w:abstractNumId w:val="17"/>
  </w:num>
  <w:num w:numId="23" w16cid:durableId="1159803760">
    <w:abstractNumId w:val="1"/>
  </w:num>
  <w:num w:numId="24" w16cid:durableId="1750541470">
    <w:abstractNumId w:val="1"/>
  </w:num>
  <w:num w:numId="25" w16cid:durableId="1159660305">
    <w:abstractNumId w:val="5"/>
  </w:num>
  <w:num w:numId="26" w16cid:durableId="201795099">
    <w:abstractNumId w:val="8"/>
  </w:num>
  <w:num w:numId="27" w16cid:durableId="643463031">
    <w:abstractNumId w:val="24"/>
  </w:num>
  <w:num w:numId="28" w16cid:durableId="573321787">
    <w:abstractNumId w:val="18"/>
  </w:num>
  <w:num w:numId="29" w16cid:durableId="1405182160">
    <w:abstractNumId w:val="11"/>
  </w:num>
  <w:num w:numId="30" w16cid:durableId="1496531360">
    <w:abstractNumId w:val="22"/>
  </w:num>
  <w:num w:numId="31" w16cid:durableId="210119102">
    <w:abstractNumId w:val="9"/>
  </w:num>
  <w:num w:numId="32" w16cid:durableId="1883595321">
    <w:abstractNumId w:val="19"/>
  </w:num>
  <w:num w:numId="33" w16cid:durableId="82997820">
    <w:abstractNumId w:val="34"/>
  </w:num>
  <w:num w:numId="34" w16cid:durableId="20280099">
    <w:abstractNumId w:val="35"/>
  </w:num>
  <w:num w:numId="35" w16cid:durableId="337584818">
    <w:abstractNumId w:val="30"/>
  </w:num>
  <w:num w:numId="36" w16cid:durableId="1274634178">
    <w:abstractNumId w:val="4"/>
  </w:num>
  <w:num w:numId="37" w16cid:durableId="1064988043">
    <w:abstractNumId w:val="29"/>
  </w:num>
  <w:num w:numId="38" w16cid:durableId="375550424">
    <w:abstractNumId w:val="6"/>
  </w:num>
  <w:num w:numId="39" w16cid:durableId="2119713375">
    <w:abstractNumId w:val="23"/>
  </w:num>
  <w:num w:numId="40" w16cid:durableId="300232738">
    <w:abstractNumId w:val="18"/>
  </w:num>
  <w:num w:numId="41" w16cid:durableId="97171538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7D3"/>
    <w:rsid w:val="00046BD4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2DE"/>
    <w:rsid w:val="000F7681"/>
    <w:rsid w:val="00103031"/>
    <w:rsid w:val="001044FE"/>
    <w:rsid w:val="00105880"/>
    <w:rsid w:val="001139D4"/>
    <w:rsid w:val="0013166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141"/>
    <w:rsid w:val="001647EA"/>
    <w:rsid w:val="00164C3D"/>
    <w:rsid w:val="00166D3A"/>
    <w:rsid w:val="00181802"/>
    <w:rsid w:val="00181FDC"/>
    <w:rsid w:val="001860B9"/>
    <w:rsid w:val="00186F2B"/>
    <w:rsid w:val="001874D6"/>
    <w:rsid w:val="00195871"/>
    <w:rsid w:val="0019632A"/>
    <w:rsid w:val="001A3EB1"/>
    <w:rsid w:val="001A4E7C"/>
    <w:rsid w:val="001B762C"/>
    <w:rsid w:val="001C4D0A"/>
    <w:rsid w:val="001C5FEF"/>
    <w:rsid w:val="001C6F64"/>
    <w:rsid w:val="001F71F5"/>
    <w:rsid w:val="00202B50"/>
    <w:rsid w:val="002113A8"/>
    <w:rsid w:val="00211487"/>
    <w:rsid w:val="00211D91"/>
    <w:rsid w:val="00217DEC"/>
    <w:rsid w:val="00235B57"/>
    <w:rsid w:val="002436DA"/>
    <w:rsid w:val="00250F24"/>
    <w:rsid w:val="002523C5"/>
    <w:rsid w:val="0025380B"/>
    <w:rsid w:val="0025703A"/>
    <w:rsid w:val="00262F3D"/>
    <w:rsid w:val="00263281"/>
    <w:rsid w:val="002651D6"/>
    <w:rsid w:val="0026551F"/>
    <w:rsid w:val="002802BD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3C5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A99"/>
    <w:rsid w:val="004876F6"/>
    <w:rsid w:val="0049236A"/>
    <w:rsid w:val="00492718"/>
    <w:rsid w:val="004A355D"/>
    <w:rsid w:val="004A4970"/>
    <w:rsid w:val="004B2183"/>
    <w:rsid w:val="004B2A01"/>
    <w:rsid w:val="004C21F7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BEE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D7D"/>
    <w:rsid w:val="005C0045"/>
    <w:rsid w:val="005C084E"/>
    <w:rsid w:val="005C4606"/>
    <w:rsid w:val="005D0B0C"/>
    <w:rsid w:val="005E02B3"/>
    <w:rsid w:val="005E1E24"/>
    <w:rsid w:val="0060596B"/>
    <w:rsid w:val="00606D97"/>
    <w:rsid w:val="00607198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38C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A13"/>
    <w:rsid w:val="006D0CFB"/>
    <w:rsid w:val="006D30C0"/>
    <w:rsid w:val="006D7535"/>
    <w:rsid w:val="006E450B"/>
    <w:rsid w:val="006F0D7E"/>
    <w:rsid w:val="006F1E0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259"/>
    <w:rsid w:val="00780A06"/>
    <w:rsid w:val="0078609F"/>
    <w:rsid w:val="007917BA"/>
    <w:rsid w:val="007A5C6F"/>
    <w:rsid w:val="007D4241"/>
    <w:rsid w:val="007D4317"/>
    <w:rsid w:val="007D4EA3"/>
    <w:rsid w:val="007E534F"/>
    <w:rsid w:val="007F1CFF"/>
    <w:rsid w:val="007F5DD5"/>
    <w:rsid w:val="007F7A7A"/>
    <w:rsid w:val="00805A7C"/>
    <w:rsid w:val="00821A1B"/>
    <w:rsid w:val="008262E9"/>
    <w:rsid w:val="00827E69"/>
    <w:rsid w:val="00833494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4F15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3F7"/>
    <w:rsid w:val="00921F47"/>
    <w:rsid w:val="009228AB"/>
    <w:rsid w:val="0093085B"/>
    <w:rsid w:val="00931C57"/>
    <w:rsid w:val="009347A5"/>
    <w:rsid w:val="00937ACA"/>
    <w:rsid w:val="00942257"/>
    <w:rsid w:val="009471BF"/>
    <w:rsid w:val="00950E4E"/>
    <w:rsid w:val="009529BD"/>
    <w:rsid w:val="009533B4"/>
    <w:rsid w:val="0096448D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747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A83"/>
    <w:rsid w:val="00A73C32"/>
    <w:rsid w:val="00A81198"/>
    <w:rsid w:val="00A81E48"/>
    <w:rsid w:val="00A82035"/>
    <w:rsid w:val="00A87B7C"/>
    <w:rsid w:val="00A90D77"/>
    <w:rsid w:val="00A92E07"/>
    <w:rsid w:val="00A95459"/>
    <w:rsid w:val="00A974EF"/>
    <w:rsid w:val="00AA0B3A"/>
    <w:rsid w:val="00AA6EB4"/>
    <w:rsid w:val="00AA767D"/>
    <w:rsid w:val="00AB0CC9"/>
    <w:rsid w:val="00AB57B3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691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33C"/>
    <w:rsid w:val="00BA0066"/>
    <w:rsid w:val="00BB69DB"/>
    <w:rsid w:val="00BC322E"/>
    <w:rsid w:val="00BC44CD"/>
    <w:rsid w:val="00BC48A6"/>
    <w:rsid w:val="00BE7978"/>
    <w:rsid w:val="00BF6490"/>
    <w:rsid w:val="00C07DDB"/>
    <w:rsid w:val="00C4115D"/>
    <w:rsid w:val="00C43BDD"/>
    <w:rsid w:val="00C43C8B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322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367"/>
    <w:rsid w:val="00D074DB"/>
    <w:rsid w:val="00D139CF"/>
    <w:rsid w:val="00D31B2A"/>
    <w:rsid w:val="00D37E7F"/>
    <w:rsid w:val="00D41C70"/>
    <w:rsid w:val="00D47AD7"/>
    <w:rsid w:val="00D51529"/>
    <w:rsid w:val="00D7621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4CF9"/>
    <w:rsid w:val="00E553BF"/>
    <w:rsid w:val="00E55D93"/>
    <w:rsid w:val="00E61294"/>
    <w:rsid w:val="00E7237C"/>
    <w:rsid w:val="00E77C46"/>
    <w:rsid w:val="00E800E8"/>
    <w:rsid w:val="00E86CE8"/>
    <w:rsid w:val="00E90E82"/>
    <w:rsid w:val="00EA00CB"/>
    <w:rsid w:val="00EA1BAA"/>
    <w:rsid w:val="00EA3596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67A"/>
    <w:rsid w:val="00EE3818"/>
    <w:rsid w:val="00EF29F9"/>
    <w:rsid w:val="00F07BF0"/>
    <w:rsid w:val="00F1061C"/>
    <w:rsid w:val="00F22264"/>
    <w:rsid w:val="00F2564D"/>
    <w:rsid w:val="00F34ED6"/>
    <w:rsid w:val="00F35B05"/>
    <w:rsid w:val="00F413D9"/>
    <w:rsid w:val="00F5135F"/>
    <w:rsid w:val="00F51F78"/>
    <w:rsid w:val="00F86F47"/>
    <w:rsid w:val="00F87106"/>
    <w:rsid w:val="00F90B64"/>
    <w:rsid w:val="00FA2456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56A181"/>
    <w:rsid w:val="2C242AE8"/>
    <w:rsid w:val="419D2A0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3494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833494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33494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33494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833494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83349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33494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3494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833494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833494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833494"/>
    <w:pPr>
      <w:numPr>
        <w:numId w:val="41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833494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833494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33494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33494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833494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833494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833494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833494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833494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33494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833494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833494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833494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833494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833494"/>
    <w:pPr>
      <w:numPr>
        <w:numId w:val="40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833494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3Char1">
    <w:name w:val="Rubrik 3 Char1"/>
    <w:basedOn w:val="Standardstycketeckensnitt"/>
    <w:rsid w:val="00805A7C"/>
    <w:rPr>
      <w:rFonts w:ascii="Calibri" w:hAnsi="Calibri" w:cs="Arial"/>
      <w:b/>
      <w:bCs/>
      <w:sz w:val="24"/>
      <w:szCs w:val="26"/>
    </w:rPr>
  </w:style>
  <w:style w:type="paragraph" w:customStyle="1" w:styleId="paragraph">
    <w:name w:val="paragraph"/>
    <w:basedOn w:val="Normal"/>
    <w:rsid w:val="00805A7C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805A7C"/>
  </w:style>
  <w:style w:type="character" w:customStyle="1" w:styleId="eop">
    <w:name w:val="eop"/>
    <w:basedOn w:val="Standardstycketeckensnitt"/>
    <w:rsid w:val="00805A7C"/>
  </w:style>
  <w:style w:type="character" w:customStyle="1" w:styleId="spellingerror">
    <w:name w:val="spellingerror"/>
    <w:basedOn w:val="Standardstycketeckensnitt"/>
    <w:rsid w:val="00805A7C"/>
  </w:style>
  <w:style w:type="paragraph" w:customStyle="1" w:styleId="UnderrubrikVGR">
    <w:name w:val="Underrubrik VGR"/>
    <w:basedOn w:val="Normal"/>
    <w:link w:val="UnderrubrikVGRChar"/>
    <w:uiPriority w:val="3"/>
    <w:qFormat/>
    <w:rsid w:val="00833494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833494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833494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3494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3349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mailto:vfastbohdal@vgregion.s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325</Words>
  <Characters>2199</Characters>
  <Application>Microsoft Office Word</Application>
  <DocSecurity>0</DocSecurity>
  <Lines>18</Lines>
  <Paragraphs>5</Paragraphs>
  <ScaleCrop>false</ScaleCrop>
  <Manager/>
  <Company/>
  <LinksUpToDate>false</LinksUpToDate>
  <CharactersWithSpaces>2519</CharactersWithSpaces>
  <SharedDoc>false</SharedDoc>
  <HyperlinkBase/>
  <HLinks>
    <vt:vector size="6" baseType="variant">
      <vt:variant>
        <vt:i4>2162690</vt:i4>
      </vt:variant>
      <vt:variant>
        <vt:i4>0</vt:i4>
      </vt:variant>
      <vt:variant>
        <vt:i4>0</vt:i4>
      </vt:variant>
      <vt:variant>
        <vt:i4>5</vt:i4>
      </vt:variant>
      <vt:variant>
        <vt:lpwstr>mailto:vfastbohdal@vgregion.se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Sängreparationer NU-sjukvården</dc:title>
  <dc:subject/>
  <dc:creator>patrik.jens.johansson@vgregion.se</dc:creator>
  <keywords/>
  <lastModifiedBy>Lisa Starlander</lastModifiedBy>
  <revision>32</revision>
  <lastPrinted>2016-03-31T10:56:00.0000000Z</lastPrinted>
  <dcterms:created xsi:type="dcterms:W3CDTF">2022-05-03T11:40:00.0000000Z</dcterms:created>
  <dcterms:modified xsi:type="dcterms:W3CDTF">2025-07-07T05:59:00.0000000Z</dcterms:modified>
</coreProperties>
</file>