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99D10" w14:textId="77777777" w:rsidR="001D466B" w:rsidRDefault="001D466B" w:rsidP="00F35B05">
      <w:pPr>
        <w:pStyle w:val="Rubrik2"/>
        <w:sectPr w:rsidR="001D466B" w:rsidSect="001D466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76E37" w:rsidRPr="001D466B" w14:paraId="253C6F31" w14:textId="77777777" w:rsidTr="0061625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bookmarkEnd w:id="0"/>
          <w:p w14:paraId="7DCC649A" w14:textId="77777777" w:rsidR="00676E37" w:rsidRPr="001D466B" w:rsidRDefault="00676E37" w:rsidP="0061625F">
            <w:pPr>
              <w:pStyle w:val="Rubrik1"/>
              <w:ind w:right="114"/>
            </w:pPr>
            <w:r w:rsidRPr="001D466B">
              <w:rPr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272203" wp14:editId="605073D3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1778254"/>
                      <wp:effectExtent l="0" t="0" r="0" b="0"/>
                      <wp:wrapNone/>
                      <wp:docPr id="8" name="Textrut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17782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A10F15" w14:textId="77777777" w:rsidR="00676E37" w:rsidRPr="003D37FD" w:rsidRDefault="00676E37" w:rsidP="00676E3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25918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82722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8" o:spid="_x0000_s1026" type="#_x0000_t202" style="position:absolute;left:0;text-align:left;margin-left:513.25pt;margin-top:6.2pt;width:98pt;height:140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" filled="f" stroked="f">
                      <v:textbox style="mso-fit-shape-to-text:t">
                        <w:txbxContent>
                          <w:p w14:paraId="40A10F15" w14:textId="77777777" w:rsidR="00676E37" w:rsidRPr="003D37FD" w:rsidRDefault="00676E37" w:rsidP="00676E3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25918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1D466B">
              <w:t>Madrasser som tryckfördelar/</w:t>
            </w:r>
            <w:r>
              <w:br/>
            </w:r>
            <w:r w:rsidRPr="001D466B">
              <w:t>tryckavlastar</w:t>
            </w:r>
          </w:p>
        </w:tc>
      </w:tr>
    </w:tbl>
    <w:p w14:paraId="44DA39C7" w14:textId="77777777" w:rsidR="00442925" w:rsidRDefault="00442925" w:rsidP="00442925">
      <w:pPr>
        <w:pStyle w:val="Rubrik3"/>
      </w:pPr>
      <w:bookmarkStart w:id="3" w:name="_Toc501440349"/>
      <w:r w:rsidRPr="00530A11">
        <w:t>Revidering i denna version</w:t>
      </w:r>
    </w:p>
    <w:p w14:paraId="02E76C00" w14:textId="48AECD60" w:rsidR="00442925" w:rsidRDefault="00442925" w:rsidP="00442925">
      <w:pPr>
        <w:ind w:right="424"/>
      </w:pPr>
      <w:r>
        <w:t xml:space="preserve">Rutinen för madrasser som tryckfördelar/tryckavlastar har uppdaterats med information om </w:t>
      </w:r>
      <w:r w:rsidR="00BF2721">
        <w:t>ny madrass</w:t>
      </w:r>
    </w:p>
    <w:p w14:paraId="49FDD22A" w14:textId="77777777" w:rsidR="009F2C75" w:rsidRPr="00900634" w:rsidRDefault="009F2C75" w:rsidP="009F2C75">
      <w:pPr>
        <w:pStyle w:val="Rubrik2"/>
      </w:pPr>
      <w:r w:rsidRPr="00900634">
        <w:t>Bakgrund</w:t>
      </w:r>
    </w:p>
    <w:p w14:paraId="2974667B" w14:textId="77777777" w:rsidR="009F2C75" w:rsidRDefault="009F2C75" w:rsidP="002A58BD">
      <w:r>
        <w:t xml:space="preserve">Inom NU-sjukvården ska alla vårdsängar vara utrustade med tryckfördelande madrass. Standardmadrassen ska vara förebyggande vid trycksår upp till kategori 2. Patienter med trycksår </w:t>
      </w:r>
      <w:r w:rsidRPr="000D112F">
        <w:t>motsvarande kategori 3 eller allvarligare, m</w:t>
      </w:r>
      <w:r>
        <w:t xml:space="preserve">ed hög risk för trycksår eller av annan anledning har behov av avlastande madrass ska erbjudas tryckavlastande/aktiv luftmadrass. </w:t>
      </w:r>
    </w:p>
    <w:p w14:paraId="718C52A0" w14:textId="77777777" w:rsidR="009F2C75" w:rsidRPr="0002251D" w:rsidRDefault="009F2C75" w:rsidP="002A58BD">
      <w:pPr>
        <w:rPr>
          <w:strike/>
        </w:rPr>
      </w:pPr>
      <w:r w:rsidRPr="00530A11">
        <w:t xml:space="preserve">Alla förebyggande madrasser och </w:t>
      </w:r>
      <w:r>
        <w:t>aktiv-/</w:t>
      </w:r>
      <w:r w:rsidRPr="00530A11">
        <w:t xml:space="preserve">luftmadrass Opticell (Järven) ägs centralt i NU-sjukvården och organiseras under chefsjuksköterskans ansvar. </w:t>
      </w:r>
    </w:p>
    <w:p w14:paraId="2F4AAB14" w14:textId="77777777" w:rsidR="009F2C75" w:rsidRPr="003D185E" w:rsidRDefault="009F2C75" w:rsidP="009F2C75">
      <w:pPr>
        <w:pStyle w:val="Rubrik2"/>
        <w:ind w:right="424"/>
        <w:rPr>
          <w:sz w:val="32"/>
          <w:szCs w:val="32"/>
        </w:rPr>
      </w:pPr>
      <w:r w:rsidRPr="00530A11">
        <w:t>Syfte</w:t>
      </w:r>
    </w:p>
    <w:p w14:paraId="5E91E7EB" w14:textId="77777777" w:rsidR="009F2C75" w:rsidRDefault="009F2C75" w:rsidP="009F2C75">
      <w:pPr>
        <w:pStyle w:val="Punktlista"/>
      </w:pPr>
      <w:r w:rsidRPr="007E2D7C">
        <w:t>Att alla vård</w:t>
      </w:r>
      <w:r>
        <w:t xml:space="preserve">sängar är utrustade med </w:t>
      </w:r>
      <w:r w:rsidRPr="004138CB">
        <w:t>tryckfördelande/</w:t>
      </w:r>
      <w:r>
        <w:t xml:space="preserve"> </w:t>
      </w:r>
      <w:r w:rsidRPr="004138CB">
        <w:t>förebyggande madrass</w:t>
      </w:r>
      <w:r>
        <w:t xml:space="preserve">. </w:t>
      </w:r>
    </w:p>
    <w:p w14:paraId="1E7B116B" w14:textId="77777777" w:rsidR="009F2C75" w:rsidRDefault="009F2C75" w:rsidP="009F2C75">
      <w:pPr>
        <w:pStyle w:val="Punktlista"/>
      </w:pPr>
      <w:r w:rsidRPr="007E2D7C">
        <w:t>Att patient efter riskbedömning och/eller klinisk bedömning vid behov erbjuds en tryckavlastande</w:t>
      </w:r>
      <w:r>
        <w:t xml:space="preserve"> aktiv-/</w:t>
      </w:r>
      <w:r w:rsidRPr="007E2D7C">
        <w:t>luftmadrass för att förebygga uppkomst/bidra till läkning av trycksår.</w:t>
      </w:r>
    </w:p>
    <w:p w14:paraId="7257F0B0" w14:textId="77777777" w:rsidR="009F2C75" w:rsidRPr="007E2D7C" w:rsidRDefault="009F2C75" w:rsidP="009F2C75">
      <w:pPr>
        <w:ind w:right="424"/>
      </w:pPr>
    </w:p>
    <w:p w14:paraId="32B98055" w14:textId="77777777" w:rsidR="009F2C75" w:rsidRPr="00530A11" w:rsidRDefault="009F2C75" w:rsidP="009F2C75">
      <w:pPr>
        <w:pStyle w:val="Rubrik2"/>
      </w:pPr>
      <w:r>
        <w:lastRenderedPageBreak/>
        <w:t>F</w:t>
      </w:r>
      <w:r w:rsidRPr="00530A11">
        <w:t xml:space="preserve">örebyggande madrasser </w:t>
      </w:r>
    </w:p>
    <w:p w14:paraId="117D020A" w14:textId="558848C0" w:rsidR="009F2C75" w:rsidRPr="00530A11" w:rsidRDefault="009F2C75" w:rsidP="00E0616E">
      <w:r>
        <w:t>Då madrasser är uttjänta och behöver kasseras kan ny ersättningsmadrass hämtas i sänghallen</w:t>
      </w:r>
      <w:r w:rsidR="00CD5123">
        <w:t>/sängbuffert både på NÄL och Uddevalla</w:t>
      </w:r>
      <w:r>
        <w:t xml:space="preserve">. </w:t>
      </w:r>
    </w:p>
    <w:p w14:paraId="509F394E" w14:textId="0CB07A11" w:rsidR="009F2C75" w:rsidRPr="00E0616E" w:rsidRDefault="009F2C75" w:rsidP="009F2C75">
      <w:pPr>
        <w:pStyle w:val="Rubrik3"/>
      </w:pPr>
      <w:r w:rsidRPr="00E0616E">
        <w:t>Standardmadrass Evaq Pro II</w:t>
      </w:r>
    </w:p>
    <w:p w14:paraId="61FC95AE" w14:textId="4E0A74C4" w:rsidR="009F2C75" w:rsidRPr="001D757A" w:rsidRDefault="009F2C75" w:rsidP="00D46D32">
      <w:pPr>
        <w:ind w:right="424"/>
      </w:pPr>
      <w:r w:rsidRPr="001D757A">
        <w:t>Madrassen kan användas förebyggande och vid behandling av trycksår upp till och med sårkategori 2.</w:t>
      </w:r>
      <w:r w:rsidR="00D46D32">
        <w:t xml:space="preserve"> </w:t>
      </w:r>
      <w:r w:rsidR="00260AD9">
        <w:t>Längd 200cm, bredd 85 cm och h</w:t>
      </w:r>
      <w:r w:rsidRPr="001D757A">
        <w:t>öjd 15cm, max brukarvikt 150kg.</w:t>
      </w:r>
    </w:p>
    <w:p w14:paraId="57C92B52" w14:textId="23CB561D" w:rsidR="009F2C75" w:rsidRDefault="009F2C75" w:rsidP="009F2C75">
      <w:pPr>
        <w:ind w:right="424"/>
      </w:pPr>
      <w:r w:rsidRPr="000A4EEA">
        <w:t>Överdraget är utrustat med handtag på</w:t>
      </w:r>
      <w:r>
        <w:t xml:space="preserve"> </w:t>
      </w:r>
      <w:r w:rsidRPr="000A4EEA">
        <w:t>madrassens alla sidor. På långsidorna</w:t>
      </w:r>
      <w:r>
        <w:t xml:space="preserve"> </w:t>
      </w:r>
      <w:r w:rsidRPr="000A4EEA">
        <w:t xml:space="preserve">finns även </w:t>
      </w:r>
      <w:r w:rsidR="00B92358">
        <w:t>evakueringsremmar</w:t>
      </w:r>
      <w:r w:rsidR="00DB0E8D">
        <w:t xml:space="preserve">. På NÄL finns beslut att dessa </w:t>
      </w:r>
      <w:r w:rsidR="009238D6">
        <w:t>remmar får</w:t>
      </w:r>
      <w:r w:rsidR="00DB0E8D">
        <w:t xml:space="preserve"> avlägsna</w:t>
      </w:r>
      <w:r w:rsidR="009238D6">
        <w:t>s</w:t>
      </w:r>
      <w:r w:rsidRPr="000A4EEA">
        <w:t xml:space="preserve">. </w:t>
      </w:r>
      <w:r w:rsidR="00DB0E8D">
        <w:t>I de fall de sitter kvar på madrassen ska d</w:t>
      </w:r>
      <w:r w:rsidRPr="000A4EEA">
        <w:t>essa vara</w:t>
      </w:r>
      <w:r>
        <w:t xml:space="preserve"> </w:t>
      </w:r>
      <w:r w:rsidRPr="000A4EEA">
        <w:t>ihopkopplade längs långsidorna</w:t>
      </w:r>
      <w:r>
        <w:t>,</w:t>
      </w:r>
      <w:r w:rsidRPr="000A4EEA">
        <w:t xml:space="preserve"> när de</w:t>
      </w:r>
      <w:r>
        <w:t xml:space="preserve"> </w:t>
      </w:r>
      <w:r w:rsidRPr="000A4EEA">
        <w:t>inte används.</w:t>
      </w:r>
    </w:p>
    <w:p w14:paraId="355AE06B" w14:textId="6CC22FC0" w:rsidR="000E7EDE" w:rsidRDefault="00245AB8" w:rsidP="00395F57">
      <w:pPr>
        <w:spacing w:after="0" w:line="240" w:lineRule="auto"/>
        <w:ind w:left="0" w:right="0"/>
      </w:pPr>
      <w:r w:rsidRPr="00F57B11">
        <w:rPr>
          <w:rFonts w:ascii="Verdana" w:hAnsi="Verdana"/>
          <w:noProof/>
          <w:sz w:val="28"/>
          <w:szCs w:val="28"/>
        </w:rPr>
        <w:drawing>
          <wp:anchor distT="0" distB="0" distL="114300" distR="114300" simplePos="0" relativeHeight="251658244" behindDoc="1" locked="0" layoutInCell="1" allowOverlap="1" wp14:anchorId="6F8A9F7E" wp14:editId="276CB627">
            <wp:simplePos x="0" y="0"/>
            <wp:positionH relativeFrom="margin">
              <wp:posOffset>385666</wp:posOffset>
            </wp:positionH>
            <wp:positionV relativeFrom="margin">
              <wp:posOffset>3457575</wp:posOffset>
            </wp:positionV>
            <wp:extent cx="3071495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35" y="21352"/>
                <wp:lineTo x="21435" y="0"/>
                <wp:lineTo x="0" y="0"/>
              </wp:wrapPolygon>
            </wp:wrapTight>
            <wp:docPr id="15" name="Bildobjekt 15" descr="Visa källbil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979819" name="Bild 4" descr="Visa källbilde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47" r="3555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FB481" w14:textId="77777777" w:rsidR="000E7EDE" w:rsidRDefault="000E7EDE" w:rsidP="00395F57">
      <w:pPr>
        <w:spacing w:after="0" w:line="240" w:lineRule="auto"/>
        <w:ind w:left="0" w:right="0"/>
      </w:pPr>
    </w:p>
    <w:p w14:paraId="2CEF04C5" w14:textId="2C2311B6" w:rsidR="000E7EDE" w:rsidRDefault="000E7EDE" w:rsidP="00395F57">
      <w:pPr>
        <w:spacing w:after="0" w:line="240" w:lineRule="auto"/>
        <w:ind w:left="0" w:right="0"/>
      </w:pPr>
    </w:p>
    <w:p w14:paraId="7A1432A9" w14:textId="77777777" w:rsidR="000E7EDE" w:rsidRDefault="000E7EDE" w:rsidP="00395F57">
      <w:pPr>
        <w:spacing w:after="0" w:line="240" w:lineRule="auto"/>
        <w:ind w:left="0" w:right="0"/>
      </w:pPr>
    </w:p>
    <w:p w14:paraId="3988E3EF" w14:textId="77777777" w:rsidR="000E7EDE" w:rsidRDefault="000E7EDE" w:rsidP="00395F57">
      <w:pPr>
        <w:spacing w:after="0" w:line="240" w:lineRule="auto"/>
        <w:ind w:left="0" w:right="0"/>
      </w:pPr>
    </w:p>
    <w:p w14:paraId="4B5E283E" w14:textId="77777777" w:rsidR="000E7EDE" w:rsidRDefault="000E7EDE" w:rsidP="00395F57">
      <w:pPr>
        <w:spacing w:after="0" w:line="240" w:lineRule="auto"/>
        <w:ind w:left="0" w:right="0"/>
      </w:pPr>
    </w:p>
    <w:p w14:paraId="4654A20A" w14:textId="77777777" w:rsidR="000E7EDE" w:rsidRDefault="000E7EDE" w:rsidP="00395F57">
      <w:pPr>
        <w:spacing w:after="0" w:line="240" w:lineRule="auto"/>
        <w:ind w:left="0" w:right="0"/>
      </w:pPr>
    </w:p>
    <w:p w14:paraId="23DA6C25" w14:textId="77777777" w:rsidR="000E7EDE" w:rsidRDefault="000E7EDE" w:rsidP="00395F57">
      <w:pPr>
        <w:spacing w:after="0" w:line="240" w:lineRule="auto"/>
        <w:ind w:left="0" w:right="0"/>
      </w:pPr>
    </w:p>
    <w:p w14:paraId="27BFDBAD" w14:textId="77777777" w:rsidR="000E7EDE" w:rsidRDefault="000E7EDE" w:rsidP="00395F57">
      <w:pPr>
        <w:spacing w:after="0" w:line="240" w:lineRule="auto"/>
        <w:ind w:left="0" w:right="0"/>
      </w:pPr>
    </w:p>
    <w:p w14:paraId="7538BD8B" w14:textId="77777777" w:rsidR="000E7EDE" w:rsidRDefault="000E7EDE" w:rsidP="00395F57">
      <w:pPr>
        <w:spacing w:after="0" w:line="240" w:lineRule="auto"/>
        <w:ind w:left="0" w:right="0"/>
      </w:pPr>
    </w:p>
    <w:p w14:paraId="69FF64CB" w14:textId="77777777" w:rsidR="000E7EDE" w:rsidRDefault="000E7EDE" w:rsidP="00395F57">
      <w:pPr>
        <w:spacing w:after="0" w:line="240" w:lineRule="auto"/>
        <w:ind w:left="0" w:right="0"/>
      </w:pPr>
    </w:p>
    <w:p w14:paraId="7DC978B1" w14:textId="022BFE2A" w:rsidR="00B65932" w:rsidRPr="00F57B11" w:rsidRDefault="00B65932" w:rsidP="00F57B11">
      <w:pPr>
        <w:spacing w:after="0" w:line="240" w:lineRule="auto"/>
        <w:ind w:right="0"/>
        <w:rPr>
          <w:rFonts w:ascii="Verdana" w:hAnsi="Verdana"/>
          <w:sz w:val="28"/>
          <w:szCs w:val="28"/>
        </w:rPr>
      </w:pPr>
      <w:r w:rsidRPr="00F57B11">
        <w:rPr>
          <w:rFonts w:ascii="Verdana" w:hAnsi="Verdana"/>
          <w:sz w:val="28"/>
          <w:szCs w:val="28"/>
        </w:rPr>
        <w:t>Standardmadrass Dyna-Form Titan</w:t>
      </w:r>
    </w:p>
    <w:p w14:paraId="2681FC4C" w14:textId="52B0F93C" w:rsidR="00792F95" w:rsidRPr="001D757A" w:rsidRDefault="00F57B11" w:rsidP="00792F95">
      <w:pPr>
        <w:ind w:right="424"/>
      </w:pPr>
      <w:r w:rsidRPr="001D757A">
        <w:t>Madrassen kan användas förebyggande och vid behandling av trycksår upp till och med sårkategori</w:t>
      </w:r>
      <w:r w:rsidR="00CB1A46">
        <w:t xml:space="preserve"> 2</w:t>
      </w:r>
      <w:r w:rsidRPr="001D757A">
        <w:t>.</w:t>
      </w:r>
      <w:r>
        <w:t xml:space="preserve"> </w:t>
      </w:r>
      <w:r w:rsidR="00792F95">
        <w:t>Längd 200cm, bredd 85 cm och h</w:t>
      </w:r>
      <w:r w:rsidR="00792F95" w:rsidRPr="001D757A">
        <w:t>öjd 1</w:t>
      </w:r>
      <w:r w:rsidR="00AE42E9">
        <w:t xml:space="preserve">4 </w:t>
      </w:r>
      <w:r w:rsidR="00792F95" w:rsidRPr="001D757A">
        <w:t xml:space="preserve">cm, max brukarvikt </w:t>
      </w:r>
      <w:r w:rsidR="006B07DF">
        <w:t>254</w:t>
      </w:r>
      <w:r w:rsidR="00792F95" w:rsidRPr="001D757A">
        <w:t>kg.</w:t>
      </w:r>
    </w:p>
    <w:p w14:paraId="3483B3A9" w14:textId="25F59144" w:rsidR="009F2C75" w:rsidRPr="00395F57" w:rsidRDefault="00B20947" w:rsidP="00245AB8">
      <w:pPr>
        <w:ind w:right="424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B20947">
        <w:drawing>
          <wp:inline distT="0" distB="0" distL="0" distR="0" wp14:anchorId="4F0E1F84" wp14:editId="6B9148C6">
            <wp:extent cx="4038738" cy="2297009"/>
            <wp:effectExtent l="0" t="0" r="0" b="8255"/>
            <wp:docPr id="594245136" name="Bildobjekt 1" descr="En bild som visar text, skärmbild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45136" name="Bildobjekt 1" descr="En bild som visar text, skärmbild, design&#10;&#10;AI-genererat innehåll kan vara felaktigt."/>
                    <pic:cNvPicPr/>
                  </pic:nvPicPr>
                  <pic:blipFill rotWithShape="1">
                    <a:blip r:embed="rId18"/>
                    <a:srcRect l="11639" t="7332" r="4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280" cy="2301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2C75" w:rsidRPr="0002251D">
        <w:br w:type="page"/>
      </w:r>
    </w:p>
    <w:p w14:paraId="3B903CA0" w14:textId="77777777" w:rsidR="009F2C75" w:rsidRPr="00395F57" w:rsidRDefault="009F2C75" w:rsidP="00395F57">
      <w:pPr>
        <w:pStyle w:val="Rubrik2"/>
      </w:pPr>
      <w:r w:rsidRPr="00395F57">
        <w:lastRenderedPageBreak/>
        <w:t>Aktiva-/luftmadrasser med alternerande och statiska behandlingsfunktioner</w:t>
      </w:r>
    </w:p>
    <w:p w14:paraId="2772A4FC" w14:textId="110E46DB" w:rsidR="009F2C75" w:rsidRDefault="009F2C75" w:rsidP="002575EA">
      <w:r w:rsidRPr="00530A11">
        <w:t xml:space="preserve">Varje vårdavdelning har utifrån uppskattat behov ett antal </w:t>
      </w:r>
      <w:r>
        <w:t>aktiva-/luft</w:t>
      </w:r>
      <w:r w:rsidRPr="00530A11">
        <w:t>madrasser som förvaras på vårdavdelningen</w:t>
      </w:r>
      <w:r>
        <w:t>.</w:t>
      </w:r>
      <w:r w:rsidR="002575EA" w:rsidRPr="002575EA">
        <w:t xml:space="preserve"> </w:t>
      </w:r>
    </w:p>
    <w:p w14:paraId="74302FBC" w14:textId="77777777" w:rsidR="009F2C75" w:rsidRPr="00FF7AB1" w:rsidRDefault="009F2C75" w:rsidP="00EA2A40">
      <w:pPr>
        <w:pStyle w:val="Rubrik3"/>
      </w:pPr>
      <w:r w:rsidRPr="00FF7AB1">
        <w:t>Indikationer för användning av aktiv-/luftmadrass</w:t>
      </w:r>
    </w:p>
    <w:p w14:paraId="77A4377B" w14:textId="77777777" w:rsidR="009F2C75" w:rsidRPr="00EA2A40" w:rsidRDefault="009F2C75" w:rsidP="00EA2A40">
      <w:pPr>
        <w:pStyle w:val="Punktlista"/>
      </w:pPr>
      <w:r w:rsidRPr="00EA2A40">
        <w:t>Patient som har tryckskada, kategori 1 eller mer, på mer än en sida av kroppen (ex sida och bak).</w:t>
      </w:r>
    </w:p>
    <w:p w14:paraId="71F15102" w14:textId="77777777" w:rsidR="009F2C75" w:rsidRPr="00EA2A40" w:rsidRDefault="009F2C75" w:rsidP="00EA2A40">
      <w:pPr>
        <w:pStyle w:val="Punktlista"/>
      </w:pPr>
      <w:r w:rsidRPr="00EA2A40">
        <w:t>Patient som har tryckskada, kategori 1 eller mer och som bara kan ligga på en sida.</w:t>
      </w:r>
    </w:p>
    <w:p w14:paraId="51BDA626" w14:textId="77777777" w:rsidR="009F2C75" w:rsidRPr="00EA2A40" w:rsidRDefault="009F2C75" w:rsidP="00EA2A40">
      <w:pPr>
        <w:pStyle w:val="Punktlista"/>
      </w:pPr>
      <w:r w:rsidRPr="00EA2A40">
        <w:t>Patient som måste vändas oftare än varannan timma.</w:t>
      </w:r>
    </w:p>
    <w:p w14:paraId="739BD359" w14:textId="77777777" w:rsidR="009F2C75" w:rsidRPr="00EA2A40" w:rsidRDefault="009F2C75" w:rsidP="00EA2A40">
      <w:pPr>
        <w:pStyle w:val="Punktlista"/>
      </w:pPr>
      <w:r w:rsidRPr="00EA2A40">
        <w:t>Patient med hög risk att utveckla trycksår enligt riskbedömning för trycksår (Norton skalan) eller klinisk bedömning.</w:t>
      </w:r>
    </w:p>
    <w:p w14:paraId="3C07EB7A" w14:textId="77777777" w:rsidR="009F2C75" w:rsidRPr="00EA2A40" w:rsidRDefault="009F2C75" w:rsidP="00EA2A40">
      <w:pPr>
        <w:pStyle w:val="Punktlista"/>
      </w:pPr>
      <w:r w:rsidRPr="00EA2A40">
        <w:t>Patient som har trycksår till kategori 3 eller allvarligare.</w:t>
      </w:r>
    </w:p>
    <w:p w14:paraId="16E181C3" w14:textId="77777777" w:rsidR="009F2C75" w:rsidRPr="00EA2A40" w:rsidRDefault="009F2C75" w:rsidP="00EA2A40">
      <w:pPr>
        <w:pStyle w:val="Punktlista"/>
      </w:pPr>
      <w:r w:rsidRPr="00EA2A40">
        <w:t>Patient som har aktiv-/luftmadrass i hemmet.</w:t>
      </w:r>
    </w:p>
    <w:p w14:paraId="643BD288" w14:textId="77777777" w:rsidR="009F2C75" w:rsidRDefault="009F2C75" w:rsidP="009F2C75">
      <w:pPr>
        <w:pStyle w:val="Punktlista"/>
        <w:numPr>
          <w:ilvl w:val="0"/>
          <w:numId w:val="0"/>
        </w:numPr>
        <w:ind w:left="1712"/>
      </w:pPr>
    </w:p>
    <w:p w14:paraId="66088A30" w14:textId="77777777" w:rsidR="009F2C75" w:rsidRDefault="009F2C75" w:rsidP="00EA2A40">
      <w:r>
        <w:t>För att tidigt upptäcka behov av aktiv-/luftmadrass eller andra avlastande åtgärder krävs daglig bedömning av patientens hudkostym.</w:t>
      </w:r>
    </w:p>
    <w:p w14:paraId="500CFB1F" w14:textId="0D5C00BC" w:rsidR="009F2C75" w:rsidRPr="00863DDE" w:rsidRDefault="009F2C75" w:rsidP="00D80CB3">
      <w:r w:rsidRPr="00EB6A23">
        <w:rPr>
          <w:i/>
        </w:rPr>
        <w:t xml:space="preserve">OBS! </w:t>
      </w:r>
      <w:r>
        <w:rPr>
          <w:i/>
        </w:rPr>
        <w:t>Aktiv/luftm</w:t>
      </w:r>
      <w:r w:rsidRPr="00EB6A23">
        <w:rPr>
          <w:i/>
        </w:rPr>
        <w:t xml:space="preserve">adrass ersätter </w:t>
      </w:r>
      <w:r w:rsidRPr="00EB6A23">
        <w:rPr>
          <w:b/>
          <w:i/>
        </w:rPr>
        <w:t>INTE</w:t>
      </w:r>
      <w:r w:rsidRPr="00EB6A23">
        <w:rPr>
          <w:i/>
        </w:rPr>
        <w:t xml:space="preserve"> lägesändringar.</w:t>
      </w:r>
      <w:r>
        <w:rPr>
          <w:i/>
        </w:rPr>
        <w:t xml:space="preserve"> Planerade lägesändringar</w:t>
      </w:r>
      <w:r w:rsidRPr="00EB6A23">
        <w:rPr>
          <w:i/>
        </w:rPr>
        <w:t xml:space="preserve"> med vändschema, ska ingå som preventiv/behandlande åtgärd</w:t>
      </w:r>
      <w:r>
        <w:t>.</w:t>
      </w:r>
    </w:p>
    <w:p w14:paraId="1D0ABB4A" w14:textId="77777777" w:rsidR="009F2C75" w:rsidRPr="008A0128" w:rsidRDefault="009F2C75" w:rsidP="009F2C75">
      <w:pPr>
        <w:pStyle w:val="MellanrubrikVGR"/>
        <w:rPr>
          <w:lang w:val="en-US"/>
        </w:rPr>
      </w:pPr>
      <w:r w:rsidRPr="008A0128">
        <w:rPr>
          <w:rStyle w:val="Rubrik3Char"/>
          <w:rFonts w:ascii="Calibri" w:hAnsi="Calibri" w:cs="Times New Roman"/>
          <w:bCs w:val="0"/>
          <w:color w:val="000000"/>
          <w:sz w:val="26"/>
          <w:szCs w:val="18"/>
          <w:lang w:val="en-US"/>
        </w:rPr>
        <w:t>OptiCell 4 PRO</w:t>
      </w:r>
      <w:r w:rsidRPr="008A0128">
        <w:rPr>
          <w:rStyle w:val="A2"/>
          <w:b/>
          <w:bCs w:val="0"/>
          <w:sz w:val="26"/>
          <w:szCs w:val="18"/>
          <w:lang w:val="en-US"/>
        </w:rPr>
        <w:t xml:space="preserve"> </w:t>
      </w:r>
      <w:r w:rsidRPr="008A0128">
        <w:rPr>
          <w:rStyle w:val="A2"/>
          <w:b/>
          <w:bCs w:val="0"/>
          <w:sz w:val="26"/>
          <w:szCs w:val="18"/>
          <w:lang w:val="en-US"/>
        </w:rPr>
        <w:tab/>
      </w:r>
      <w:r w:rsidRPr="008A0128">
        <w:rPr>
          <w:rStyle w:val="A2"/>
          <w:b/>
          <w:bCs w:val="0"/>
          <w:sz w:val="26"/>
          <w:szCs w:val="18"/>
          <w:lang w:val="en-US"/>
        </w:rPr>
        <w:tab/>
        <w:t xml:space="preserve">IsoAir Low-Air-Loss </w:t>
      </w:r>
    </w:p>
    <w:p w14:paraId="3FBFD65B" w14:textId="77777777" w:rsidR="009F2C75" w:rsidRPr="008A0128" w:rsidRDefault="009F2C75" w:rsidP="009F2C75">
      <w:pPr>
        <w:spacing w:after="0" w:line="240" w:lineRule="auto"/>
        <w:ind w:right="424"/>
        <w:rPr>
          <w:sz w:val="20"/>
          <w:lang w:val="en-US"/>
        </w:rPr>
      </w:pPr>
      <w:r w:rsidRPr="008A0128">
        <w:rPr>
          <w:sz w:val="20"/>
          <w:lang w:val="en-US"/>
        </w:rPr>
        <w:t>Leverantör: Järven health care.</w:t>
      </w:r>
      <w:r w:rsidRPr="008A0128">
        <w:rPr>
          <w:sz w:val="20"/>
          <w:lang w:val="en-US"/>
        </w:rPr>
        <w:tab/>
      </w:r>
      <w:r w:rsidRPr="008A0128">
        <w:rPr>
          <w:sz w:val="20"/>
          <w:lang w:val="en-US"/>
        </w:rPr>
        <w:tab/>
        <w:t>Leverantör: Gate Rehab Development.</w:t>
      </w:r>
    </w:p>
    <w:p w14:paraId="3D8F3E0C" w14:textId="77777777" w:rsidR="009F2C75" w:rsidRPr="00530A11" w:rsidRDefault="009F2C75" w:rsidP="009F2C75">
      <w:pPr>
        <w:spacing w:after="0" w:line="240" w:lineRule="auto"/>
        <w:ind w:right="424"/>
        <w:rPr>
          <w:sz w:val="20"/>
        </w:rPr>
      </w:pPr>
      <w:r w:rsidRPr="00530A11">
        <w:rPr>
          <w:sz w:val="20"/>
        </w:rPr>
        <w:t>Dynamisk luftfylld tryckavlastande madrass</w:t>
      </w:r>
      <w:r>
        <w:rPr>
          <w:sz w:val="20"/>
        </w:rPr>
        <w:t>.</w:t>
      </w:r>
      <w:r w:rsidRPr="00530A11">
        <w:rPr>
          <w:sz w:val="20"/>
        </w:rPr>
        <w:tab/>
        <w:t>Dynamiskt tryckavlastande</w:t>
      </w:r>
      <w:r>
        <w:rPr>
          <w:sz w:val="20"/>
        </w:rPr>
        <w:t xml:space="preserve"> </w:t>
      </w:r>
      <w:r w:rsidRPr="00530A11">
        <w:rPr>
          <w:sz w:val="20"/>
        </w:rPr>
        <w:t xml:space="preserve">madrass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530A11">
        <w:rPr>
          <w:sz w:val="20"/>
        </w:rPr>
        <w:t>typ</w:t>
      </w:r>
      <w:r>
        <w:rPr>
          <w:sz w:val="20"/>
        </w:rPr>
        <w:t xml:space="preserve"> </w:t>
      </w:r>
      <w:r w:rsidRPr="00530A11">
        <w:rPr>
          <w:sz w:val="20"/>
        </w:rPr>
        <w:t>”Low-air-loss”</w:t>
      </w:r>
      <w:r>
        <w:rPr>
          <w:sz w:val="20"/>
        </w:rPr>
        <w:t>.</w:t>
      </w:r>
    </w:p>
    <w:p w14:paraId="3B4C15CC" w14:textId="4891B722" w:rsidR="009F2C75" w:rsidRDefault="009F2C75" w:rsidP="009F2C75">
      <w:pPr>
        <w:spacing w:after="0" w:line="240" w:lineRule="auto"/>
        <w:ind w:right="424"/>
        <w:rPr>
          <w:sz w:val="20"/>
        </w:rPr>
      </w:pPr>
      <w:r w:rsidRPr="034535A1">
        <w:rPr>
          <w:sz w:val="20"/>
          <w:szCs w:val="20"/>
        </w:rPr>
        <w:t>Brukarvikt 0-210 kg. Höjd 16 cm.</w:t>
      </w:r>
      <w:r>
        <w:tab/>
      </w:r>
      <w:r>
        <w:tab/>
      </w:r>
      <w:r w:rsidRPr="034535A1">
        <w:rPr>
          <w:sz w:val="20"/>
          <w:szCs w:val="20"/>
        </w:rPr>
        <w:t>Brukarvikt 20-160 kg. Höjd 18cm.</w:t>
      </w:r>
    </w:p>
    <w:p w14:paraId="70ECF8DD" w14:textId="192B761C" w:rsidR="009F2C75" w:rsidRDefault="00D80CB3" w:rsidP="00D80CB3">
      <w:pPr>
        <w:ind w:left="0" w:right="424"/>
      </w:pPr>
      <w:r w:rsidRPr="00530A11">
        <w:rPr>
          <w:noProof/>
        </w:rPr>
        <w:drawing>
          <wp:anchor distT="0" distB="0" distL="114300" distR="114300" simplePos="0" relativeHeight="251658246" behindDoc="1" locked="0" layoutInCell="1" allowOverlap="1" wp14:anchorId="3D279F6A" wp14:editId="1876661A">
            <wp:simplePos x="0" y="0"/>
            <wp:positionH relativeFrom="margin">
              <wp:posOffset>3281680</wp:posOffset>
            </wp:positionH>
            <wp:positionV relativeFrom="margin">
              <wp:posOffset>6308725</wp:posOffset>
            </wp:positionV>
            <wp:extent cx="2055495" cy="1384935"/>
            <wp:effectExtent l="0" t="0" r="1905" b="5715"/>
            <wp:wrapTight wrapText="bothSides">
              <wp:wrapPolygon edited="0">
                <wp:start x="0" y="0"/>
                <wp:lineTo x="0" y="21392"/>
                <wp:lineTo x="21420" y="21392"/>
                <wp:lineTo x="21420" y="0"/>
                <wp:lineTo x="0" y="0"/>
              </wp:wrapPolygon>
            </wp:wrapTight>
            <wp:docPr id="568591493" name="Bildobjekt 568591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028107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0A11">
        <w:rPr>
          <w:noProof/>
        </w:rPr>
        <w:drawing>
          <wp:anchor distT="0" distB="0" distL="114300" distR="114300" simplePos="0" relativeHeight="251658245" behindDoc="1" locked="0" layoutInCell="1" allowOverlap="1" wp14:anchorId="1B4249EA" wp14:editId="081893C0">
            <wp:simplePos x="0" y="0"/>
            <wp:positionH relativeFrom="margin">
              <wp:posOffset>650240</wp:posOffset>
            </wp:positionH>
            <wp:positionV relativeFrom="margin">
              <wp:posOffset>6335395</wp:posOffset>
            </wp:positionV>
            <wp:extent cx="1851025" cy="1428115"/>
            <wp:effectExtent l="0" t="0" r="0" b="635"/>
            <wp:wrapTight wrapText="bothSides">
              <wp:wrapPolygon edited="0">
                <wp:start x="0" y="0"/>
                <wp:lineTo x="0" y="21321"/>
                <wp:lineTo x="21341" y="21321"/>
                <wp:lineTo x="21341" y="0"/>
                <wp:lineTo x="0" y="0"/>
              </wp:wrapPolygon>
            </wp:wrapTight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96650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43A9C" w14:textId="77777777" w:rsidR="009F2C75" w:rsidRDefault="009F2C75" w:rsidP="009F2C75">
      <w:pPr>
        <w:ind w:right="424"/>
      </w:pPr>
    </w:p>
    <w:p w14:paraId="7919441E" w14:textId="77777777" w:rsidR="009F2C75" w:rsidRPr="00EB0F8B" w:rsidRDefault="009F2C75" w:rsidP="009F2C75">
      <w:r w:rsidRPr="00C843E0">
        <w:lastRenderedPageBreak/>
        <w:t>Madrasser med både alternerande och statisk behandlingsfunktion. Förebygger och behandlar trycksår till och med sårkategori 4.</w:t>
      </w:r>
    </w:p>
    <w:p w14:paraId="59571DBF" w14:textId="77777777" w:rsidR="009F2C75" w:rsidRDefault="009F2C75" w:rsidP="009F2C75">
      <w:pPr>
        <w:rPr>
          <w:color w:val="1E1E1E"/>
          <w:shd w:val="clear" w:color="auto" w:fill="FFFFFF"/>
        </w:rPr>
      </w:pPr>
      <w:r w:rsidRPr="00534CF5">
        <w:rPr>
          <w:color w:val="1E1E1E"/>
          <w:shd w:val="clear" w:color="auto" w:fill="FFFFFF"/>
        </w:rPr>
        <w:t>Avståndet mellan madrass och grindens överkant ska vara 22</w:t>
      </w:r>
      <w:r>
        <w:rPr>
          <w:color w:val="1E1E1E"/>
          <w:shd w:val="clear" w:color="auto" w:fill="FFFFFF"/>
        </w:rPr>
        <w:t xml:space="preserve"> cm</w:t>
      </w:r>
      <w:r w:rsidRPr="00534CF5">
        <w:rPr>
          <w:color w:val="1E1E1E"/>
          <w:shd w:val="clear" w:color="auto" w:fill="FFFFFF"/>
        </w:rPr>
        <w:t xml:space="preserve">. </w:t>
      </w:r>
      <w:r>
        <w:rPr>
          <w:color w:val="1E1E1E"/>
          <w:shd w:val="clear" w:color="auto" w:fill="FFFFFF"/>
        </w:rPr>
        <w:t xml:space="preserve">Vid behov av extra grindförhöjningar, finns dessa att hämta i sänghall på NÄL och US. </w:t>
      </w:r>
    </w:p>
    <w:p w14:paraId="3A0DBB31" w14:textId="77777777" w:rsidR="009F2C75" w:rsidRPr="0011210D" w:rsidRDefault="009F2C75" w:rsidP="0011210D">
      <w:pPr>
        <w:pStyle w:val="Rubrik2"/>
      </w:pPr>
      <w:r w:rsidRPr="0011210D">
        <w:t>Arbetssätt NÄL för att låna säng med aktiv-/luftmadrass</w:t>
      </w:r>
    </w:p>
    <w:p w14:paraId="3BD31540" w14:textId="77777777" w:rsidR="009F2C75" w:rsidRPr="00863DDE" w:rsidRDefault="009F2C75" w:rsidP="009F2C75">
      <w:r>
        <w:t xml:space="preserve">I sängbufferten för aktiv/luftmadrass på NÄL finns det ett lager till utlån om de madrasser man har på avdelningen inte räcker till. </w:t>
      </w:r>
    </w:p>
    <w:p w14:paraId="2BE318E9" w14:textId="77777777" w:rsidR="009F2C75" w:rsidRPr="00251A9B" w:rsidRDefault="009F2C75" w:rsidP="009F2C75">
      <w:pPr>
        <w:pStyle w:val="Normalwebb"/>
        <w:numPr>
          <w:ilvl w:val="0"/>
          <w:numId w:val="22"/>
        </w:numPr>
        <w:spacing w:before="0" w:beforeAutospacing="0" w:after="0" w:afterAutospacing="0" w:line="264" w:lineRule="auto"/>
        <w:ind w:left="1276" w:right="425" w:hanging="284"/>
        <w:rPr>
          <w:color w:val="000000"/>
        </w:rPr>
      </w:pPr>
      <w:r w:rsidRPr="00251A9B">
        <w:rPr>
          <w:color w:val="000000"/>
        </w:rPr>
        <w:t>Vid behov av säng med aktiv-</w:t>
      </w:r>
      <w:r>
        <w:rPr>
          <w:color w:val="000000"/>
        </w:rPr>
        <w:t>/</w:t>
      </w:r>
      <w:r w:rsidRPr="00251A9B">
        <w:rPr>
          <w:color w:val="000000"/>
        </w:rPr>
        <w:t>luftmadrass lägger vårdpersonal en beställning i Columna</w:t>
      </w:r>
      <w:r>
        <w:rPr>
          <w:color w:val="000000"/>
        </w:rPr>
        <w:t>.</w:t>
      </w:r>
    </w:p>
    <w:p w14:paraId="423F6242" w14:textId="3A0305B8" w:rsidR="009F2C75" w:rsidRPr="00251A9B" w:rsidRDefault="009F2C75" w:rsidP="009F2C75">
      <w:pPr>
        <w:pStyle w:val="Normalwebb"/>
        <w:numPr>
          <w:ilvl w:val="0"/>
          <w:numId w:val="22"/>
        </w:numPr>
        <w:spacing w:before="0" w:beforeAutospacing="0" w:after="0" w:afterAutospacing="0" w:line="264" w:lineRule="auto"/>
        <w:ind w:left="1276" w:right="425" w:hanging="284"/>
        <w:rPr>
          <w:color w:val="000000"/>
        </w:rPr>
      </w:pPr>
      <w:r w:rsidRPr="00251A9B">
        <w:rPr>
          <w:color w:val="000000"/>
        </w:rPr>
        <w:t>Transportör</w:t>
      </w:r>
      <w:r w:rsidR="00A5674F">
        <w:rPr>
          <w:color w:val="000000"/>
        </w:rPr>
        <w:t>/FFSS</w:t>
      </w:r>
      <w:r w:rsidRPr="00251A9B">
        <w:rPr>
          <w:color w:val="000000"/>
        </w:rPr>
        <w:t xml:space="preserve"> levererar färdigbäddad utlåningssäng med aktiv-</w:t>
      </w:r>
      <w:r>
        <w:rPr>
          <w:color w:val="000000"/>
        </w:rPr>
        <w:t>/</w:t>
      </w:r>
      <w:r w:rsidRPr="00251A9B">
        <w:rPr>
          <w:color w:val="000000"/>
        </w:rPr>
        <w:t>luftmadrass och tar med sig ersättningssäng tillbaka</w:t>
      </w:r>
      <w:r>
        <w:rPr>
          <w:color w:val="000000"/>
        </w:rPr>
        <w:t>.</w:t>
      </w:r>
    </w:p>
    <w:p w14:paraId="14A95FFC" w14:textId="77777777" w:rsidR="009F2C75" w:rsidRPr="00251A9B" w:rsidRDefault="009F2C75" w:rsidP="009F2C75">
      <w:pPr>
        <w:pStyle w:val="Normalwebb"/>
        <w:numPr>
          <w:ilvl w:val="0"/>
          <w:numId w:val="22"/>
        </w:numPr>
        <w:spacing w:before="0" w:beforeAutospacing="0" w:after="0" w:afterAutospacing="0" w:line="264" w:lineRule="auto"/>
        <w:ind w:left="1276" w:right="425" w:hanging="284"/>
        <w:rPr>
          <w:color w:val="000000"/>
        </w:rPr>
      </w:pPr>
      <w:r w:rsidRPr="00251A9B">
        <w:rPr>
          <w:color w:val="000000"/>
        </w:rPr>
        <w:t>Vid återlämning beställer vårdpersonal transport i Columna och transportör tar med sig en ersättningssäng till avdelningen</w:t>
      </w:r>
      <w:r>
        <w:rPr>
          <w:color w:val="000000"/>
        </w:rPr>
        <w:t>.</w:t>
      </w:r>
    </w:p>
    <w:p w14:paraId="40D41080" w14:textId="77777777" w:rsidR="009F2C75" w:rsidRDefault="009F2C75" w:rsidP="009F2C75">
      <w:pPr>
        <w:pStyle w:val="Normalwebb"/>
        <w:numPr>
          <w:ilvl w:val="0"/>
          <w:numId w:val="22"/>
        </w:numPr>
        <w:spacing w:before="0" w:beforeAutospacing="0" w:after="0" w:afterAutospacing="0" w:line="264" w:lineRule="auto"/>
        <w:ind w:left="1276" w:right="425" w:hanging="284"/>
        <w:rPr>
          <w:color w:val="000000"/>
        </w:rPr>
      </w:pPr>
      <w:r w:rsidRPr="00251A9B">
        <w:rPr>
          <w:color w:val="000000"/>
        </w:rPr>
        <w:t>Vid fel på säng eller madrass, se rutin för sängreparation</w:t>
      </w:r>
      <w:r>
        <w:rPr>
          <w:color w:val="000000"/>
        </w:rPr>
        <w:t>.</w:t>
      </w:r>
    </w:p>
    <w:p w14:paraId="2289E30E" w14:textId="77777777" w:rsidR="009F2C75" w:rsidRDefault="009F2C75" w:rsidP="009F2C75">
      <w:pPr>
        <w:pStyle w:val="Normalwebb"/>
        <w:spacing w:before="0" w:beforeAutospacing="0" w:after="0" w:afterAutospacing="0" w:line="264" w:lineRule="auto"/>
        <w:ind w:right="425"/>
        <w:rPr>
          <w:color w:val="000000"/>
        </w:rPr>
      </w:pPr>
    </w:p>
    <w:p w14:paraId="1ED860C9" w14:textId="77777777" w:rsidR="009F2C75" w:rsidRPr="00A5674F" w:rsidRDefault="009F2C75" w:rsidP="00A5674F">
      <w:pPr>
        <w:pStyle w:val="Rubrik2"/>
      </w:pPr>
      <w:r w:rsidRPr="00A5674F">
        <w:t>Arbetssätt US för att låna säng med aktiv-/luftmadrass</w:t>
      </w:r>
    </w:p>
    <w:p w14:paraId="6E05CA8B" w14:textId="77777777" w:rsidR="009F2C75" w:rsidRPr="00863DDE" w:rsidRDefault="009F2C75" w:rsidP="009F2C75">
      <w:r>
        <w:t xml:space="preserve">I sängbufferten på Uddevalla sjukhus finns det ett lager av aktiva-/luftmadrasser till utlån om de madrasser man har på avdelningen inte räcker till. </w:t>
      </w:r>
    </w:p>
    <w:p w14:paraId="6F383A4B" w14:textId="77777777" w:rsidR="009F2C75" w:rsidRPr="00251A9B" w:rsidRDefault="009F2C75" w:rsidP="0020242D">
      <w:pPr>
        <w:pStyle w:val="Punktlista"/>
        <w:ind w:left="850" w:hanging="357"/>
      </w:pPr>
      <w:r w:rsidRPr="00251A9B">
        <w:t>Vid behov av säng med aktiv-luftmadrass kontaktas vaktmästeriet i Uddevalla 010-441 09 52</w:t>
      </w:r>
      <w:r w:rsidRPr="00CB64D7">
        <w:t>. På kväll, helg och natt kontaktas i</w:t>
      </w:r>
      <w:r>
        <w:t xml:space="preserve"> </w:t>
      </w:r>
      <w:r w:rsidRPr="00CB64D7">
        <w:t>stället väktaren 010-</w:t>
      </w:r>
      <w:r w:rsidRPr="00234FA2">
        <w:t>435 66</w:t>
      </w:r>
      <w:r w:rsidRPr="00CB64D7">
        <w:t xml:space="preserve"> 74.</w:t>
      </w:r>
    </w:p>
    <w:p w14:paraId="5B213C91" w14:textId="77777777" w:rsidR="009F2C75" w:rsidRPr="00251A9B" w:rsidRDefault="009F2C75" w:rsidP="0020242D">
      <w:pPr>
        <w:pStyle w:val="Punktlista"/>
        <w:ind w:left="850" w:hanging="357"/>
      </w:pPr>
      <w:r w:rsidRPr="00251A9B">
        <w:t>Personal vid vaktmästeriet levererar obäddad utlåningssäng med aktiv-luftmadrass och tar med sig ersättningssäng tillbaka.</w:t>
      </w:r>
    </w:p>
    <w:p w14:paraId="251D611E" w14:textId="2BAE16D4" w:rsidR="009F2C75" w:rsidRPr="00251A9B" w:rsidRDefault="009F2C75" w:rsidP="0020242D">
      <w:pPr>
        <w:pStyle w:val="Punktlista"/>
        <w:ind w:left="851"/>
      </w:pPr>
      <w:r w:rsidRPr="00251A9B">
        <w:t xml:space="preserve">Efter vårdtid slutstädas säng och madrass på avdelningen av </w:t>
      </w:r>
      <w:r w:rsidR="006522F3">
        <w:t xml:space="preserve">servicemedarbetre från </w:t>
      </w:r>
      <w:r>
        <w:t>FFSS</w:t>
      </w:r>
      <w:r w:rsidR="006522F3">
        <w:t>.</w:t>
      </w:r>
    </w:p>
    <w:p w14:paraId="1D668F52" w14:textId="77777777" w:rsidR="00B104A2" w:rsidRPr="00B104A2" w:rsidRDefault="009F2C75" w:rsidP="0020242D">
      <w:pPr>
        <w:pStyle w:val="Punktlista"/>
        <w:spacing w:after="160" w:line="240" w:lineRule="auto"/>
        <w:ind w:left="850" w:right="0" w:hanging="357"/>
        <w:rPr>
          <w:rFonts w:ascii="Calibri" w:hAnsi="Calibri"/>
          <w:b/>
          <w:color w:val="000000"/>
          <w:sz w:val="26"/>
          <w:szCs w:val="18"/>
        </w:rPr>
      </w:pPr>
      <w:r w:rsidRPr="00251A9B">
        <w:t>Vid återlämning kontaktas vaktmästeriet i Uddevalla och personal från vaktmästeriet tar med sig en ersättningssäng till avdelningen</w:t>
      </w:r>
      <w:r>
        <w:t>.</w:t>
      </w:r>
    </w:p>
    <w:p w14:paraId="26AED14A" w14:textId="4C20B257" w:rsidR="009F2C75" w:rsidRPr="00B104A2" w:rsidRDefault="009F2C75" w:rsidP="0020242D">
      <w:pPr>
        <w:pStyle w:val="Punktlista"/>
        <w:spacing w:after="160" w:line="240" w:lineRule="auto"/>
        <w:ind w:left="850" w:right="0" w:hanging="357"/>
        <w:rPr>
          <w:rFonts w:ascii="Calibri" w:hAnsi="Calibri"/>
          <w:b/>
          <w:color w:val="000000"/>
          <w:sz w:val="26"/>
          <w:szCs w:val="18"/>
        </w:rPr>
      </w:pPr>
      <w:r w:rsidRPr="00251A9B">
        <w:t>Vid fel på säng eller madrass, se rutin för sängreparation</w:t>
      </w:r>
      <w:r>
        <w:t>.</w:t>
      </w:r>
      <w:r>
        <w:br w:type="page"/>
      </w:r>
    </w:p>
    <w:p w14:paraId="1B9FC05A" w14:textId="77777777" w:rsidR="009F2C75" w:rsidRPr="007131CE" w:rsidRDefault="009F2C75" w:rsidP="007131CE">
      <w:pPr>
        <w:pStyle w:val="Rubrik2"/>
      </w:pPr>
      <w:r w:rsidRPr="007131CE">
        <w:lastRenderedPageBreak/>
        <w:t>Hyra madrasser</w:t>
      </w:r>
    </w:p>
    <w:p w14:paraId="5AA30693" w14:textId="77777777" w:rsidR="009F2C75" w:rsidRDefault="009F2C75" w:rsidP="007131CE">
      <w:r>
        <w:t xml:space="preserve">Om ni har behov av ytterligare aktiva-/ luftmadrasser och utlåningssängarna med aktiv-/luftmadrass i sängbuffert är slut kan ni lägga en beställning till Care of Sweden för hyra av madrasser. </w:t>
      </w:r>
    </w:p>
    <w:p w14:paraId="3B4012FD" w14:textId="77777777" w:rsidR="009F2C75" w:rsidRPr="00EF65D7" w:rsidRDefault="009F2C75" w:rsidP="007131CE">
      <w:pPr>
        <w:pStyle w:val="Punktlista"/>
      </w:pPr>
      <w:r w:rsidRPr="00EF65D7">
        <w:t>Leverans av hyrda enheter som beställs vardag före kl 12 ska kunna levereras följande vardag</w:t>
      </w:r>
    </w:p>
    <w:p w14:paraId="242548BB" w14:textId="77777777" w:rsidR="009F2C75" w:rsidRPr="00EF65D7" w:rsidRDefault="009F2C75" w:rsidP="007131CE">
      <w:pPr>
        <w:pStyle w:val="Punktlista"/>
      </w:pPr>
      <w:r w:rsidRPr="00EF65D7">
        <w:t>Akutleverans av hyrda enheter ska vara VGR tillhanda inom 4 timmar</w:t>
      </w:r>
    </w:p>
    <w:p w14:paraId="4563F916" w14:textId="77777777" w:rsidR="009F2C75" w:rsidRPr="00EF65D7" w:rsidRDefault="009F2C75" w:rsidP="007131CE">
      <w:pPr>
        <w:pStyle w:val="Punktlista"/>
      </w:pPr>
      <w:r w:rsidRPr="00EF65D7">
        <w:t>Vid akutleverans, vardagar mellan kl 8-17 tillkommer en kostnad på 300:-</w:t>
      </w:r>
    </w:p>
    <w:p w14:paraId="2757A1F4" w14:textId="77777777" w:rsidR="009F2C75" w:rsidRDefault="009F2C75" w:rsidP="007131CE">
      <w:pPr>
        <w:pStyle w:val="Punktlista"/>
      </w:pPr>
      <w:r w:rsidRPr="00EF65D7">
        <w:t>Vid akutleverans övrig tid (ej vardag 8-17) tillkommer en kostnad på 2 500:-</w:t>
      </w:r>
    </w:p>
    <w:p w14:paraId="67ECC2C3" w14:textId="77777777" w:rsidR="009F2C75" w:rsidRPr="007131CE" w:rsidRDefault="009F2C75" w:rsidP="007131CE">
      <w:pPr>
        <w:pStyle w:val="Rubrik3"/>
      </w:pPr>
      <w:r w:rsidRPr="007131CE">
        <w:t>Val av madrasser</w:t>
      </w:r>
    </w:p>
    <w:p w14:paraId="00F8AABB" w14:textId="77777777" w:rsidR="009F2C75" w:rsidRDefault="009F2C75" w:rsidP="007131CE">
      <w:pPr>
        <w:pStyle w:val="Punktlista"/>
      </w:pPr>
      <w:r>
        <w:t>CuroCell A4 CX20 i storlek 80x200 samt 85x200. Denna madrass är 20 cm hög och tar upp till 250 kg.</w:t>
      </w:r>
    </w:p>
    <w:p w14:paraId="5EBA6D06" w14:textId="77777777" w:rsidR="009F2C75" w:rsidRDefault="009F2C75" w:rsidP="007131CE">
      <w:pPr>
        <w:pStyle w:val="Punktlista"/>
      </w:pPr>
      <w:r>
        <w:t>CuroCell A4 CX15 i storlek 80x200 samt 85x200. Denna madrass är 15 cm hög och tar upp till 220 kg. (NU-sjukvården beställer oftast denna i storlek 85*200)</w:t>
      </w:r>
    </w:p>
    <w:p w14:paraId="30F555A6" w14:textId="77777777" w:rsidR="009F2C75" w:rsidRPr="00050630" w:rsidRDefault="009F2C75" w:rsidP="00050630">
      <w:pPr>
        <w:pStyle w:val="Rubrik3"/>
      </w:pPr>
      <w:r w:rsidRPr="00050630">
        <w:t xml:space="preserve">Beställa och avsluta beställning av hyresmadrasser: </w:t>
      </w:r>
    </w:p>
    <w:p w14:paraId="4EE397C5" w14:textId="77777777" w:rsidR="009F2C75" w:rsidRPr="00050630" w:rsidRDefault="009F2C75" w:rsidP="00050630">
      <w:pPr>
        <w:pStyle w:val="Punktlista"/>
      </w:pPr>
      <w:r w:rsidRPr="00050630">
        <w:t xml:space="preserve">Via marknadsplatsen. Se instruktion på sista sidan </w:t>
      </w:r>
    </w:p>
    <w:p w14:paraId="0C4251F0" w14:textId="77777777" w:rsidR="009F2C75" w:rsidRPr="00050630" w:rsidRDefault="009F2C75" w:rsidP="00050630">
      <w:pPr>
        <w:pStyle w:val="Punktlista"/>
      </w:pPr>
      <w:r w:rsidRPr="00050630">
        <w:t xml:space="preserve">Vid akutleverans kan man även beställa via telefon: 0771-106 600 </w:t>
      </w:r>
    </w:p>
    <w:p w14:paraId="674E10D8" w14:textId="77777777" w:rsidR="009F2C75" w:rsidRPr="00050630" w:rsidRDefault="009F2C75" w:rsidP="00050630">
      <w:pPr>
        <w:pStyle w:val="Rubrik2"/>
      </w:pPr>
      <w:r w:rsidRPr="00050630">
        <w:t>Inspektion och rengöring</w:t>
      </w:r>
    </w:p>
    <w:p w14:paraId="38E91233" w14:textId="3ADF8D44" w:rsidR="009F2C75" w:rsidRDefault="009F2C75" w:rsidP="009F2C75">
      <w:pPr>
        <w:pStyle w:val="Punktlista"/>
        <w:numPr>
          <w:ilvl w:val="0"/>
          <w:numId w:val="28"/>
        </w:numPr>
        <w:ind w:left="1418" w:right="282"/>
      </w:pPr>
      <w:r>
        <w:t>Standard madrass och aktiv-/luftmadrass</w:t>
      </w:r>
      <w:r w:rsidRPr="00530A11">
        <w:t xml:space="preserve"> ska inspekteras </w:t>
      </w:r>
      <w:r>
        <w:t xml:space="preserve">regelbundet, till exempel i samband med slutstäd, </w:t>
      </w:r>
      <w:r w:rsidRPr="00530A11">
        <w:t>för att upptäcka spill och kroppsvätskor.</w:t>
      </w:r>
      <w:r>
        <w:t xml:space="preserve"> Inspektion innebär även att öppna dragkedjan</w:t>
      </w:r>
      <w:r w:rsidR="00405F52">
        <w:t xml:space="preserve"> en bit</w:t>
      </w:r>
      <w:r>
        <w:t xml:space="preserve"> och syna madrassöverdragets insida</w:t>
      </w:r>
      <w:r w:rsidRPr="00781D83">
        <w:t xml:space="preserve">. </w:t>
      </w:r>
      <w:r w:rsidRPr="00530A11">
        <w:t>Om skummet i madrassen är kontaminerat ska madrassen kasseras</w:t>
      </w:r>
      <w:r>
        <w:t xml:space="preserve">. </w:t>
      </w:r>
      <w:r w:rsidRPr="00530A11">
        <w:t>Lägg kasserad madrass i sänghall på anvisad plats.</w:t>
      </w:r>
    </w:p>
    <w:p w14:paraId="606BFF4C" w14:textId="77777777" w:rsidR="009F2C75" w:rsidRPr="00781D83" w:rsidRDefault="009F2C75" w:rsidP="009F2C75">
      <w:pPr>
        <w:pStyle w:val="Punktlista"/>
        <w:ind w:left="1418" w:right="282"/>
      </w:pPr>
      <w:r>
        <w:t>Vid slutstäd ska m</w:t>
      </w:r>
      <w:r w:rsidRPr="00234FA2">
        <w:t>adrassöverdraget rengöras. Vid stort spill använd rengöringsmedel och vatten avsluta med ytdesinfektionsmedel med tensid, vid mindre spill använd ytdesinfektionsmedel med tensid</w:t>
      </w:r>
      <w:r w:rsidRPr="00234FA2">
        <w:rPr>
          <w:color w:val="FF0000"/>
        </w:rPr>
        <w:t xml:space="preserve">. </w:t>
      </w:r>
      <w:r w:rsidRPr="00234FA2">
        <w:t xml:space="preserve">Vid kraftig nedsmutsning eller om det finns fläckar som inte går </w:t>
      </w:r>
      <w:r w:rsidRPr="00234FA2">
        <w:lastRenderedPageBreak/>
        <w:t xml:space="preserve">bort ska madrassen läggas i sänghall på anvisad plats för kasserade madrasser. </w:t>
      </w:r>
    </w:p>
    <w:p w14:paraId="2A2DFF78" w14:textId="77777777" w:rsidR="009F2C75" w:rsidRPr="00A547D0" w:rsidRDefault="009F2C75" w:rsidP="009F2C75">
      <w:pPr>
        <w:pStyle w:val="Punktlista"/>
        <w:ind w:left="1418" w:right="282"/>
      </w:pPr>
      <w:r w:rsidRPr="00722CD1">
        <w:t xml:space="preserve">Om madrassöverdraget på en aktiv-/luftmadrass är trasigt och fläckar finns på undersidan </w:t>
      </w:r>
      <w:r w:rsidRPr="0084039E">
        <w:t xml:space="preserve">av </w:t>
      </w:r>
      <w:r w:rsidRPr="00A547D0">
        <w:t>madrassöverdraget ska madrassöverdraget bytas ut och personal från FFSS rengör luftmadrassen invändigt. Vid kraftig nedsmutsning kan sängen skickas till leverantör för rekonditionering.</w:t>
      </w:r>
    </w:p>
    <w:p w14:paraId="41AE77E9" w14:textId="77777777" w:rsidR="009F2C75" w:rsidRPr="00722CD1" w:rsidRDefault="009F2C75" w:rsidP="009F2C75">
      <w:pPr>
        <w:pStyle w:val="Punktlista"/>
        <w:numPr>
          <w:ilvl w:val="0"/>
          <w:numId w:val="0"/>
        </w:numPr>
        <w:ind w:left="1418" w:right="282"/>
      </w:pPr>
      <w:r w:rsidRPr="00722CD1">
        <w:t xml:space="preserve">Obs! Insidan av </w:t>
      </w:r>
      <w:r>
        <w:t>aktiv/</w:t>
      </w:r>
      <w:r w:rsidRPr="00722CD1">
        <w:t>luftmadrass behöver inte rengöras vid ett vanligt slutstäd om inte madrassöverdraget är skadat</w:t>
      </w:r>
      <w:r>
        <w:t xml:space="preserve">. </w:t>
      </w:r>
    </w:p>
    <w:p w14:paraId="5D3AECE6" w14:textId="77777777" w:rsidR="009F2C75" w:rsidRPr="00530A11" w:rsidRDefault="009F2C75" w:rsidP="009F2C75">
      <w:pPr>
        <w:pStyle w:val="Punktlista"/>
        <w:ind w:left="1418" w:right="282"/>
      </w:pPr>
      <w:r w:rsidRPr="00722CD1">
        <w:t>Bedöm standardmadrassens tryckavlastande förmåga genom att känna under madrassen när patienten ligger i sängen</w:t>
      </w:r>
      <w:r w:rsidRPr="00530A11">
        <w:t xml:space="preserve">: </w:t>
      </w:r>
      <w:r w:rsidRPr="00722CD1">
        <w:t>K</w:t>
      </w:r>
      <w:r w:rsidRPr="00530A11">
        <w:t>änns ex</w:t>
      </w:r>
      <w:r>
        <w:t>empelvis</w:t>
      </w:r>
      <w:r w:rsidRPr="00530A11">
        <w:t xml:space="preserve"> bakdelen genom madrassen</w:t>
      </w:r>
      <w:r>
        <w:t xml:space="preserve"> ska den kasseras.</w:t>
      </w:r>
    </w:p>
    <w:p w14:paraId="057F74ED" w14:textId="77777777" w:rsidR="009F2C75" w:rsidRDefault="009F2C75" w:rsidP="0061625F">
      <w:pPr>
        <w:spacing w:line="240" w:lineRule="auto"/>
        <w:ind w:left="0" w:right="425"/>
      </w:pPr>
    </w:p>
    <w:p w14:paraId="05B54BB1" w14:textId="77777777" w:rsidR="009F2C75" w:rsidRPr="0061625F" w:rsidRDefault="009F2C75" w:rsidP="0061625F">
      <w:pPr>
        <w:pStyle w:val="Rubrik2"/>
      </w:pPr>
      <w:r w:rsidRPr="0061625F">
        <w:t xml:space="preserve">Instruktion för att beställa och returnera aktiv-/luftmadrass i Marknadsplatsen </w:t>
      </w:r>
    </w:p>
    <w:p w14:paraId="15324979" w14:textId="77777777" w:rsidR="009F2C75" w:rsidRPr="005D47E5" w:rsidRDefault="009F2C75" w:rsidP="009F2C75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5D47E5">
        <w:t>Starta intranätet</w:t>
      </w:r>
    </w:p>
    <w:p w14:paraId="4539727C" w14:textId="77777777" w:rsidR="009F2C75" w:rsidRPr="005D47E5" w:rsidRDefault="009F2C75" w:rsidP="009F2C75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5D47E5">
        <w:t>Stöd och tjänster – Inköp och beställningar – Visa allt – Marknadsplatsen</w:t>
      </w:r>
    </w:p>
    <w:p w14:paraId="47E9DC7B" w14:textId="77777777" w:rsidR="009F2C75" w:rsidRPr="005D47E5" w:rsidRDefault="009F2C75" w:rsidP="009F2C75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5D47E5">
        <w:t>Logga in i Marknadsplatsen</w:t>
      </w:r>
    </w:p>
    <w:p w14:paraId="71BC47ED" w14:textId="77777777" w:rsidR="009F2C75" w:rsidRPr="005D47E5" w:rsidRDefault="009F2C75" w:rsidP="009F2C75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5D47E5">
        <w:t>Välj ”inköp” i den övre blå listen</w:t>
      </w:r>
    </w:p>
    <w:p w14:paraId="5F2048DB" w14:textId="77777777" w:rsidR="009F2C75" w:rsidRDefault="009F2C75" w:rsidP="009F2C75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5D47E5">
        <w:t>Skriv in ”Care of Sweden” i sökfältet</w:t>
      </w:r>
    </w:p>
    <w:p w14:paraId="7497D9D7" w14:textId="77777777" w:rsidR="009F2C75" w:rsidRPr="00755E36" w:rsidRDefault="009F2C75" w:rsidP="009F2C75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755E36">
        <w:t>Välj ”Hyra av madrasser Care of Sweden” alternativt: ”Retur av hyrmadrasser från Care of Sweden”</w:t>
      </w:r>
    </w:p>
    <w:p w14:paraId="008CF69C" w14:textId="77777777" w:rsidR="009F2C75" w:rsidRPr="005D47E5" w:rsidRDefault="009F2C75" w:rsidP="009F2C75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5D47E5">
        <w:t>Fyll i valen</w:t>
      </w:r>
    </w:p>
    <w:p w14:paraId="3ADD688F" w14:textId="77777777" w:rsidR="009F2C75" w:rsidRPr="005D47E5" w:rsidRDefault="009F2C75" w:rsidP="009F2C75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5D47E5">
        <w:t>Klicka på ”Köp”</w:t>
      </w:r>
    </w:p>
    <w:p w14:paraId="5B00FE08" w14:textId="77777777" w:rsidR="009F2C75" w:rsidRPr="005D47E5" w:rsidRDefault="009F2C75" w:rsidP="009F2C75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5D47E5">
        <w:t>Klicka på varukorgen, till höger i den blå listen</w:t>
      </w:r>
    </w:p>
    <w:p w14:paraId="501E542B" w14:textId="77777777" w:rsidR="009F2C75" w:rsidRPr="005D47E5" w:rsidRDefault="009F2C75" w:rsidP="009F2C75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5D47E5">
        <w:t>Välj fortsätt</w:t>
      </w:r>
    </w:p>
    <w:p w14:paraId="368FD89A" w14:textId="77777777" w:rsidR="009F2C75" w:rsidRPr="005D47E5" w:rsidRDefault="009F2C75" w:rsidP="009F2C75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5D47E5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4505FE0" wp14:editId="7A7B042A">
                <wp:simplePos x="0" y="0"/>
                <wp:positionH relativeFrom="column">
                  <wp:posOffset>655174</wp:posOffset>
                </wp:positionH>
                <wp:positionV relativeFrom="paragraph">
                  <wp:posOffset>184099</wp:posOffset>
                </wp:positionV>
                <wp:extent cx="709027" cy="743256"/>
                <wp:effectExtent l="19050" t="0" r="15240" b="38100"/>
                <wp:wrapNone/>
                <wp:docPr id="2" name="Pil: nedå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27" cy="74325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33F6D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l: nedåt 2" o:spid="_x0000_s1026" type="#_x0000_t67" style="position:absolute;margin-left:51.6pt;margin-top:14.5pt;width:55.85pt;height:58.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" adj="11297" fillcolor="#006298 [3204]" strokecolor="#00304b [1604]" strokeweight="2pt"/>
            </w:pict>
          </mc:Fallback>
        </mc:AlternateContent>
      </w:r>
      <w:r w:rsidRPr="005D47E5">
        <w:t>Fyll i fälten enligt nedan</w:t>
      </w:r>
    </w:p>
    <w:p w14:paraId="477563C3" w14:textId="77777777" w:rsidR="009F2C75" w:rsidRPr="005D47E5" w:rsidRDefault="009F2C75" w:rsidP="009F2C75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5D47E5">
        <w:rPr>
          <w:noProof/>
        </w:rPr>
        <w:drawing>
          <wp:anchor distT="0" distB="0" distL="114300" distR="114300" simplePos="0" relativeHeight="251658242" behindDoc="0" locked="0" layoutInCell="1" allowOverlap="1" wp14:anchorId="5C5BBFC2" wp14:editId="46D86319">
            <wp:simplePos x="0" y="0"/>
            <wp:positionH relativeFrom="column">
              <wp:posOffset>459580</wp:posOffset>
            </wp:positionH>
            <wp:positionV relativeFrom="paragraph">
              <wp:posOffset>-1715</wp:posOffset>
            </wp:positionV>
            <wp:extent cx="5760720" cy="1561465"/>
            <wp:effectExtent l="0" t="0" r="0" b="635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7E5">
        <w:t>Klicka på Fortsätt</w:t>
      </w:r>
    </w:p>
    <w:p w14:paraId="7D81052E" w14:textId="77777777" w:rsidR="009F2C75" w:rsidRPr="005D47E5" w:rsidRDefault="009F2C75" w:rsidP="009F2C75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5D47E5">
        <w:t>Sök fram leveransadressen genom att klicka på förstoringsglaset</w:t>
      </w:r>
    </w:p>
    <w:p w14:paraId="59B0B1A4" w14:textId="77777777" w:rsidR="009F2C75" w:rsidRDefault="009F2C75" w:rsidP="009F2C75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5D47E5">
        <w:t>Scrolla ner och välj ”skicka beställning”</w:t>
      </w:r>
      <w:bookmarkEnd w:id="3"/>
    </w:p>
    <w:sectPr w:rsidR="009F2C75" w:rsidSect="001D466B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02A25" w14:textId="77777777" w:rsidR="001012CD" w:rsidRDefault="001012CD">
      <w:r>
        <w:separator/>
      </w:r>
    </w:p>
  </w:endnote>
  <w:endnote w:type="continuationSeparator" w:id="0">
    <w:p w14:paraId="6317BD0E" w14:textId="77777777" w:rsidR="001012CD" w:rsidRDefault="001012CD">
      <w:r>
        <w:continuationSeparator/>
      </w:r>
    </w:p>
  </w:endnote>
  <w:endnote w:type="continuationNotice" w:id="1">
    <w:p w14:paraId="0062F181" w14:textId="77777777" w:rsidR="001012CD" w:rsidRDefault="001012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152B" w14:textId="77777777" w:rsidR="009F2C75" w:rsidRDefault="009F2C75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C64E3D7" w14:textId="77777777" w:rsidR="009F2C75" w:rsidRDefault="009F2C75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2054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40DC22C" w14:textId="77777777" w:rsidR="009F2C75" w:rsidRPr="00EC0A68" w:rsidRDefault="009F2C75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A855F" w14:textId="77777777" w:rsidR="009F2C75" w:rsidRDefault="009F2C75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7" behindDoc="0" locked="0" layoutInCell="1" allowOverlap="1" wp14:anchorId="6B25ED7F" wp14:editId="2915053E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38507878" name="Bildobjekt 53850787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1F0E8" w14:textId="77777777" w:rsidR="001012CD" w:rsidRDefault="001012CD"/>
  </w:footnote>
  <w:footnote w:type="continuationSeparator" w:id="0">
    <w:p w14:paraId="48BB5D60" w14:textId="77777777" w:rsidR="001012CD" w:rsidRDefault="001012CD">
      <w:r>
        <w:continuationSeparator/>
      </w:r>
    </w:p>
  </w:footnote>
  <w:footnote w:type="continuationNotice" w:id="1">
    <w:p w14:paraId="530D1462" w14:textId="77777777" w:rsidR="001012CD" w:rsidRDefault="001012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65D029E3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6B8FC" w14:textId="77777777" w:rsidR="009F2C75" w:rsidRPr="00DA65C4" w:rsidRDefault="009F2C75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9669030" wp14:editId="4EB66C4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45394992" name="Textruta 10453949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D3C5CA" w14:textId="77777777" w:rsidR="009F2C75" w:rsidRDefault="009F2C75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9669030" id="_x0000_t202" coordsize="21600,21600" o:spt="202" path="m,l,21600r21600,l21600,xe">
              <v:stroke joinstyle="miter"/>
              <v:path gradientshapeok="t" o:connecttype="rect"/>
            </v:shapetype>
            <v:shape id="Textruta 1045394992" o:spid="_x0000_s1029" type="#_x0000_t202" style="position:absolute;left:0;text-align:left;margin-left:0;margin-top:-.05pt;width:367.5pt;height:25.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48D3C5CA" w14:textId="77777777" w:rsidR="009F2C75" w:rsidRDefault="009F2C75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27F7E" w14:textId="77777777" w:rsidR="009F2C75" w:rsidRDefault="009F2C75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765071C" wp14:editId="09CE87C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981677093" name="Textruta 9816770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A6482F" w14:textId="77777777" w:rsidR="009F2C75" w:rsidRDefault="009F2C75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65071C" id="_x0000_t202" coordsize="21600,21600" o:spt="202" path="m,l,21600r21600,l21600,xe">
              <v:stroke joinstyle="miter"/>
              <v:path gradientshapeok="t" o:connecttype="rect"/>
            </v:shapetype>
            <v:shape id="Textruta 981677093" o:spid="_x0000_s1030" type="#_x0000_t202" style="position:absolute;margin-left:-13.6pt;margin-top:-5.15pt;width:367.5pt;height:25.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5FA6482F" w14:textId="77777777" w:rsidR="009F2C75" w:rsidRDefault="009F2C75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6" behindDoc="0" locked="0" layoutInCell="1" allowOverlap="1" wp14:anchorId="533C9A04" wp14:editId="56ED5D6C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9690919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1F4259"/>
    <w:multiLevelType w:val="hybridMultilevel"/>
    <w:tmpl w:val="0B8AF9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41C1C"/>
    <w:multiLevelType w:val="hybridMultilevel"/>
    <w:tmpl w:val="1EBEAF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531E"/>
    <w:multiLevelType w:val="hybridMultilevel"/>
    <w:tmpl w:val="BAC6B1CE"/>
    <w:lvl w:ilvl="0" w:tplc="2AC64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16F8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626B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2E9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5C92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54BE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2F0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382F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1C3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9F0C406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8115AAC"/>
    <w:multiLevelType w:val="hybridMultilevel"/>
    <w:tmpl w:val="7A14C89E"/>
    <w:lvl w:ilvl="0" w:tplc="EBE69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9CA4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2A1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CCC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4AE0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C67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44B9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2E7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3C65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02AA8C9A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81091"/>
    <w:multiLevelType w:val="hybridMultilevel"/>
    <w:tmpl w:val="849E11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C1ABB"/>
    <w:multiLevelType w:val="hybridMultilevel"/>
    <w:tmpl w:val="2AD0F11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C492B"/>
    <w:multiLevelType w:val="hybridMultilevel"/>
    <w:tmpl w:val="64E65F0E"/>
    <w:lvl w:ilvl="0" w:tplc="589E2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B009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DA9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410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1274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FE4B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E010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98E3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102D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3982E0E"/>
    <w:multiLevelType w:val="hybridMultilevel"/>
    <w:tmpl w:val="04D47E48"/>
    <w:lvl w:ilvl="0" w:tplc="D2802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2C4A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26F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F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BC8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4661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54AD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A4B9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9A9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3AB380B"/>
    <w:multiLevelType w:val="hybridMultilevel"/>
    <w:tmpl w:val="767A8C3E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44250819">
    <w:abstractNumId w:val="26"/>
  </w:num>
  <w:num w:numId="2" w16cid:durableId="2074086154">
    <w:abstractNumId w:val="22"/>
  </w:num>
  <w:num w:numId="3" w16cid:durableId="298193989">
    <w:abstractNumId w:val="0"/>
  </w:num>
  <w:num w:numId="4" w16cid:durableId="2087915411">
    <w:abstractNumId w:val="9"/>
  </w:num>
  <w:num w:numId="5" w16cid:durableId="746852305">
    <w:abstractNumId w:val="23"/>
  </w:num>
  <w:num w:numId="6" w16cid:durableId="752431075">
    <w:abstractNumId w:val="2"/>
  </w:num>
  <w:num w:numId="7" w16cid:durableId="13698592">
    <w:abstractNumId w:val="15"/>
  </w:num>
  <w:num w:numId="8" w16cid:durableId="1955213254">
    <w:abstractNumId w:val="12"/>
  </w:num>
  <w:num w:numId="9" w16cid:durableId="1087458766">
    <w:abstractNumId w:val="1"/>
  </w:num>
  <w:num w:numId="10" w16cid:durableId="1329019033">
    <w:abstractNumId w:val="1"/>
  </w:num>
  <w:num w:numId="11" w16cid:durableId="1504010662">
    <w:abstractNumId w:val="3"/>
  </w:num>
  <w:num w:numId="12" w16cid:durableId="925767553">
    <w:abstractNumId w:val="7"/>
  </w:num>
  <w:num w:numId="13" w16cid:durableId="105123762">
    <w:abstractNumId w:val="21"/>
  </w:num>
  <w:num w:numId="14" w16cid:durableId="30110046">
    <w:abstractNumId w:val="13"/>
  </w:num>
  <w:num w:numId="15" w16cid:durableId="119417996">
    <w:abstractNumId w:val="10"/>
  </w:num>
  <w:num w:numId="16" w16cid:durableId="2119133171">
    <w:abstractNumId w:val="19"/>
  </w:num>
  <w:num w:numId="17" w16cid:durableId="118111458">
    <w:abstractNumId w:val="8"/>
  </w:num>
  <w:num w:numId="18" w16cid:durableId="247232482">
    <w:abstractNumId w:val="14"/>
  </w:num>
  <w:num w:numId="19" w16cid:durableId="1906913661">
    <w:abstractNumId w:val="25"/>
  </w:num>
  <w:num w:numId="20" w16cid:durableId="1638536484">
    <w:abstractNumId w:val="6"/>
  </w:num>
  <w:num w:numId="21" w16cid:durableId="946816951">
    <w:abstractNumId w:val="20"/>
  </w:num>
  <w:num w:numId="22" w16cid:durableId="1021854710">
    <w:abstractNumId w:val="11"/>
  </w:num>
  <w:num w:numId="23" w16cid:durableId="902719785">
    <w:abstractNumId w:val="18"/>
  </w:num>
  <w:num w:numId="24" w16cid:durableId="263271155">
    <w:abstractNumId w:val="16"/>
  </w:num>
  <w:num w:numId="25" w16cid:durableId="244607182">
    <w:abstractNumId w:val="4"/>
  </w:num>
  <w:num w:numId="26" w16cid:durableId="1339190166">
    <w:abstractNumId w:val="5"/>
  </w:num>
  <w:num w:numId="27" w16cid:durableId="349793046">
    <w:abstractNumId w:val="17"/>
  </w:num>
  <w:num w:numId="28" w16cid:durableId="2007172616">
    <w:abstractNumId w:val="24"/>
  </w:num>
  <w:num w:numId="29" w16cid:durableId="1533809683">
    <w:abstractNumId w:val="13"/>
  </w:num>
  <w:num w:numId="30" w16cid:durableId="1161429010">
    <w:abstractNumId w:val="9"/>
  </w:num>
  <w:num w:numId="31" w16cid:durableId="1218784716">
    <w:abstractNumId w:val="13"/>
  </w:num>
  <w:num w:numId="32" w16cid:durableId="4653921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64A"/>
    <w:rsid w:val="00004596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0630"/>
    <w:rsid w:val="0005691C"/>
    <w:rsid w:val="00056ECB"/>
    <w:rsid w:val="00056ED5"/>
    <w:rsid w:val="000655CC"/>
    <w:rsid w:val="000700AE"/>
    <w:rsid w:val="00083738"/>
    <w:rsid w:val="00084024"/>
    <w:rsid w:val="0009062C"/>
    <w:rsid w:val="00095368"/>
    <w:rsid w:val="000954C4"/>
    <w:rsid w:val="000A4C35"/>
    <w:rsid w:val="000A611A"/>
    <w:rsid w:val="000B12D9"/>
    <w:rsid w:val="000B4536"/>
    <w:rsid w:val="000B66E2"/>
    <w:rsid w:val="000B767B"/>
    <w:rsid w:val="000B7715"/>
    <w:rsid w:val="000C42A8"/>
    <w:rsid w:val="000E463B"/>
    <w:rsid w:val="000E5A7E"/>
    <w:rsid w:val="000E7EDE"/>
    <w:rsid w:val="000F43A3"/>
    <w:rsid w:val="000F7681"/>
    <w:rsid w:val="00100F65"/>
    <w:rsid w:val="001012CD"/>
    <w:rsid w:val="00103031"/>
    <w:rsid w:val="001044FE"/>
    <w:rsid w:val="0011210D"/>
    <w:rsid w:val="001139D4"/>
    <w:rsid w:val="00131B08"/>
    <w:rsid w:val="00132A59"/>
    <w:rsid w:val="00133337"/>
    <w:rsid w:val="00133A0F"/>
    <w:rsid w:val="0013580F"/>
    <w:rsid w:val="00135855"/>
    <w:rsid w:val="00137B6D"/>
    <w:rsid w:val="0014070B"/>
    <w:rsid w:val="001422C1"/>
    <w:rsid w:val="001522AE"/>
    <w:rsid w:val="00157D5B"/>
    <w:rsid w:val="00161FE6"/>
    <w:rsid w:val="001647EA"/>
    <w:rsid w:val="00164C3D"/>
    <w:rsid w:val="00165367"/>
    <w:rsid w:val="00166D3A"/>
    <w:rsid w:val="00181FDC"/>
    <w:rsid w:val="001860B9"/>
    <w:rsid w:val="00186F2B"/>
    <w:rsid w:val="001874D6"/>
    <w:rsid w:val="00193F4B"/>
    <w:rsid w:val="0019632A"/>
    <w:rsid w:val="00196D13"/>
    <w:rsid w:val="001A4E7C"/>
    <w:rsid w:val="001A5EFA"/>
    <w:rsid w:val="001B762C"/>
    <w:rsid w:val="001C008A"/>
    <w:rsid w:val="001C4D0A"/>
    <w:rsid w:val="001C5FEF"/>
    <w:rsid w:val="001D466B"/>
    <w:rsid w:val="001D5F2A"/>
    <w:rsid w:val="001F7518"/>
    <w:rsid w:val="0020242D"/>
    <w:rsid w:val="00211487"/>
    <w:rsid w:val="00211D91"/>
    <w:rsid w:val="00215AF8"/>
    <w:rsid w:val="00217DEC"/>
    <w:rsid w:val="00235B57"/>
    <w:rsid w:val="00237B31"/>
    <w:rsid w:val="00245AB8"/>
    <w:rsid w:val="00246D6F"/>
    <w:rsid w:val="00250F24"/>
    <w:rsid w:val="002523C5"/>
    <w:rsid w:val="0025380B"/>
    <w:rsid w:val="00255AA3"/>
    <w:rsid w:val="0025703A"/>
    <w:rsid w:val="002575EA"/>
    <w:rsid w:val="00260AD9"/>
    <w:rsid w:val="00262F3D"/>
    <w:rsid w:val="00263281"/>
    <w:rsid w:val="002651D6"/>
    <w:rsid w:val="0026551F"/>
    <w:rsid w:val="002719A1"/>
    <w:rsid w:val="00280A85"/>
    <w:rsid w:val="00284119"/>
    <w:rsid w:val="00290B5C"/>
    <w:rsid w:val="00294791"/>
    <w:rsid w:val="00294A01"/>
    <w:rsid w:val="002A58BD"/>
    <w:rsid w:val="002B0B30"/>
    <w:rsid w:val="002B0C78"/>
    <w:rsid w:val="002B2A3B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17BA"/>
    <w:rsid w:val="00332BC0"/>
    <w:rsid w:val="003352A2"/>
    <w:rsid w:val="00337F99"/>
    <w:rsid w:val="0034307B"/>
    <w:rsid w:val="00345EB1"/>
    <w:rsid w:val="00346E5A"/>
    <w:rsid w:val="00350CC4"/>
    <w:rsid w:val="00360E0D"/>
    <w:rsid w:val="0036357D"/>
    <w:rsid w:val="00363B23"/>
    <w:rsid w:val="00364826"/>
    <w:rsid w:val="0036594C"/>
    <w:rsid w:val="00367D19"/>
    <w:rsid w:val="00371BED"/>
    <w:rsid w:val="00384019"/>
    <w:rsid w:val="003854F1"/>
    <w:rsid w:val="0039118E"/>
    <w:rsid w:val="00391717"/>
    <w:rsid w:val="00395F57"/>
    <w:rsid w:val="00397F54"/>
    <w:rsid w:val="003A09FC"/>
    <w:rsid w:val="003A0D43"/>
    <w:rsid w:val="003A27E2"/>
    <w:rsid w:val="003B2A4B"/>
    <w:rsid w:val="003C1A1F"/>
    <w:rsid w:val="003D099E"/>
    <w:rsid w:val="003D21A2"/>
    <w:rsid w:val="003D29D2"/>
    <w:rsid w:val="003E0705"/>
    <w:rsid w:val="003E2FF7"/>
    <w:rsid w:val="003F1013"/>
    <w:rsid w:val="003F1ACF"/>
    <w:rsid w:val="003F6175"/>
    <w:rsid w:val="00404948"/>
    <w:rsid w:val="00405F52"/>
    <w:rsid w:val="00406BEA"/>
    <w:rsid w:val="00413A60"/>
    <w:rsid w:val="004230F7"/>
    <w:rsid w:val="0043167E"/>
    <w:rsid w:val="0043409A"/>
    <w:rsid w:val="00442925"/>
    <w:rsid w:val="00443C1E"/>
    <w:rsid w:val="00443DA9"/>
    <w:rsid w:val="00446255"/>
    <w:rsid w:val="00451935"/>
    <w:rsid w:val="00455D5A"/>
    <w:rsid w:val="00460ED0"/>
    <w:rsid w:val="00465651"/>
    <w:rsid w:val="00470CE7"/>
    <w:rsid w:val="00470F4F"/>
    <w:rsid w:val="00472482"/>
    <w:rsid w:val="00480DC7"/>
    <w:rsid w:val="004819E8"/>
    <w:rsid w:val="004876F6"/>
    <w:rsid w:val="0049236A"/>
    <w:rsid w:val="00492718"/>
    <w:rsid w:val="00495D69"/>
    <w:rsid w:val="004A2A7A"/>
    <w:rsid w:val="004A355D"/>
    <w:rsid w:val="004A4970"/>
    <w:rsid w:val="004A7D8C"/>
    <w:rsid w:val="004B2183"/>
    <w:rsid w:val="004B2A01"/>
    <w:rsid w:val="004C09E3"/>
    <w:rsid w:val="004C2559"/>
    <w:rsid w:val="004D7BA3"/>
    <w:rsid w:val="004E29F0"/>
    <w:rsid w:val="004F4518"/>
    <w:rsid w:val="004F4C62"/>
    <w:rsid w:val="004F5435"/>
    <w:rsid w:val="00501433"/>
    <w:rsid w:val="00511CC4"/>
    <w:rsid w:val="00512800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7759F"/>
    <w:rsid w:val="00581414"/>
    <w:rsid w:val="00582490"/>
    <w:rsid w:val="005826FA"/>
    <w:rsid w:val="0058517E"/>
    <w:rsid w:val="00597E28"/>
    <w:rsid w:val="005A2E3B"/>
    <w:rsid w:val="005A54ED"/>
    <w:rsid w:val="005A5D5B"/>
    <w:rsid w:val="005A6081"/>
    <w:rsid w:val="005A627D"/>
    <w:rsid w:val="005C0045"/>
    <w:rsid w:val="005C00BF"/>
    <w:rsid w:val="005C084E"/>
    <w:rsid w:val="005C4606"/>
    <w:rsid w:val="005D0B0C"/>
    <w:rsid w:val="005E02B3"/>
    <w:rsid w:val="005E15FF"/>
    <w:rsid w:val="005E1E24"/>
    <w:rsid w:val="0060596B"/>
    <w:rsid w:val="00606D97"/>
    <w:rsid w:val="00614E64"/>
    <w:rsid w:val="0061625F"/>
    <w:rsid w:val="00617710"/>
    <w:rsid w:val="00617EE6"/>
    <w:rsid w:val="0062184C"/>
    <w:rsid w:val="00623724"/>
    <w:rsid w:val="00627BEA"/>
    <w:rsid w:val="006319DB"/>
    <w:rsid w:val="006522F3"/>
    <w:rsid w:val="0065595B"/>
    <w:rsid w:val="00660269"/>
    <w:rsid w:val="00665F89"/>
    <w:rsid w:val="00673C92"/>
    <w:rsid w:val="006753EC"/>
    <w:rsid w:val="00676E37"/>
    <w:rsid w:val="0068642C"/>
    <w:rsid w:val="006A2789"/>
    <w:rsid w:val="006A4978"/>
    <w:rsid w:val="006A7261"/>
    <w:rsid w:val="006B07DF"/>
    <w:rsid w:val="006B0D29"/>
    <w:rsid w:val="006B1819"/>
    <w:rsid w:val="006B5DE7"/>
    <w:rsid w:val="006C41A1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7251"/>
    <w:rsid w:val="0071078F"/>
    <w:rsid w:val="00710B77"/>
    <w:rsid w:val="007131CE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2EF9"/>
    <w:rsid w:val="00765C41"/>
    <w:rsid w:val="00771100"/>
    <w:rsid w:val="007759DD"/>
    <w:rsid w:val="0078609F"/>
    <w:rsid w:val="007917BA"/>
    <w:rsid w:val="00792F95"/>
    <w:rsid w:val="00795DB1"/>
    <w:rsid w:val="00796740"/>
    <w:rsid w:val="007973E2"/>
    <w:rsid w:val="007A45F1"/>
    <w:rsid w:val="007A5C6F"/>
    <w:rsid w:val="007A7411"/>
    <w:rsid w:val="007B5413"/>
    <w:rsid w:val="007D4241"/>
    <w:rsid w:val="007D4317"/>
    <w:rsid w:val="007D4EA3"/>
    <w:rsid w:val="007F1CFF"/>
    <w:rsid w:val="007F2155"/>
    <w:rsid w:val="007F5DD5"/>
    <w:rsid w:val="008137B6"/>
    <w:rsid w:val="00821A1B"/>
    <w:rsid w:val="008262E9"/>
    <w:rsid w:val="00827E69"/>
    <w:rsid w:val="00834A1E"/>
    <w:rsid w:val="00835C4D"/>
    <w:rsid w:val="00843F48"/>
    <w:rsid w:val="00851423"/>
    <w:rsid w:val="00857848"/>
    <w:rsid w:val="008654B6"/>
    <w:rsid w:val="0087139C"/>
    <w:rsid w:val="00880E83"/>
    <w:rsid w:val="00884DC2"/>
    <w:rsid w:val="00892258"/>
    <w:rsid w:val="00892F28"/>
    <w:rsid w:val="008A0128"/>
    <w:rsid w:val="008A0C5F"/>
    <w:rsid w:val="008A3DEA"/>
    <w:rsid w:val="008A4EB9"/>
    <w:rsid w:val="008A74C0"/>
    <w:rsid w:val="008B1694"/>
    <w:rsid w:val="008C10EE"/>
    <w:rsid w:val="008C4B27"/>
    <w:rsid w:val="008C7E9D"/>
    <w:rsid w:val="008C7F2A"/>
    <w:rsid w:val="008E36F8"/>
    <w:rsid w:val="008E46B2"/>
    <w:rsid w:val="008E682C"/>
    <w:rsid w:val="008E78A1"/>
    <w:rsid w:val="008F589F"/>
    <w:rsid w:val="008F5ABB"/>
    <w:rsid w:val="00900634"/>
    <w:rsid w:val="00906238"/>
    <w:rsid w:val="00907EF9"/>
    <w:rsid w:val="0091295C"/>
    <w:rsid w:val="00914D58"/>
    <w:rsid w:val="00921F47"/>
    <w:rsid w:val="009228AB"/>
    <w:rsid w:val="009238D6"/>
    <w:rsid w:val="00925F23"/>
    <w:rsid w:val="0093085B"/>
    <w:rsid w:val="00931C57"/>
    <w:rsid w:val="009347A5"/>
    <w:rsid w:val="00942257"/>
    <w:rsid w:val="0094277F"/>
    <w:rsid w:val="009471BF"/>
    <w:rsid w:val="00950E4E"/>
    <w:rsid w:val="009529BD"/>
    <w:rsid w:val="009533B4"/>
    <w:rsid w:val="00971D93"/>
    <w:rsid w:val="009B1F6B"/>
    <w:rsid w:val="009B2E4C"/>
    <w:rsid w:val="009C0D12"/>
    <w:rsid w:val="009C192E"/>
    <w:rsid w:val="009C7AF8"/>
    <w:rsid w:val="009D27BC"/>
    <w:rsid w:val="009D6819"/>
    <w:rsid w:val="009D6D1C"/>
    <w:rsid w:val="009E0CF9"/>
    <w:rsid w:val="009E131D"/>
    <w:rsid w:val="009E531B"/>
    <w:rsid w:val="009E6C56"/>
    <w:rsid w:val="009E7DCF"/>
    <w:rsid w:val="009F2C75"/>
    <w:rsid w:val="009F4A56"/>
    <w:rsid w:val="009F4E65"/>
    <w:rsid w:val="00A006A5"/>
    <w:rsid w:val="00A05942"/>
    <w:rsid w:val="00A07BEC"/>
    <w:rsid w:val="00A13A53"/>
    <w:rsid w:val="00A25303"/>
    <w:rsid w:val="00A264BE"/>
    <w:rsid w:val="00A272CA"/>
    <w:rsid w:val="00A33051"/>
    <w:rsid w:val="00A407AD"/>
    <w:rsid w:val="00A40923"/>
    <w:rsid w:val="00A41C05"/>
    <w:rsid w:val="00A42426"/>
    <w:rsid w:val="00A455F2"/>
    <w:rsid w:val="00A466D6"/>
    <w:rsid w:val="00A504D0"/>
    <w:rsid w:val="00A51042"/>
    <w:rsid w:val="00A514B7"/>
    <w:rsid w:val="00A54443"/>
    <w:rsid w:val="00A54A0B"/>
    <w:rsid w:val="00A560E3"/>
    <w:rsid w:val="00A5674F"/>
    <w:rsid w:val="00A65FD4"/>
    <w:rsid w:val="00A81198"/>
    <w:rsid w:val="00A81E48"/>
    <w:rsid w:val="00A82035"/>
    <w:rsid w:val="00A85030"/>
    <w:rsid w:val="00A90D77"/>
    <w:rsid w:val="00A92E07"/>
    <w:rsid w:val="00AA0B3A"/>
    <w:rsid w:val="00AA6EB4"/>
    <w:rsid w:val="00AA767D"/>
    <w:rsid w:val="00AB0CC9"/>
    <w:rsid w:val="00AC3FF6"/>
    <w:rsid w:val="00AD73EC"/>
    <w:rsid w:val="00AE42E9"/>
    <w:rsid w:val="00AE5BC7"/>
    <w:rsid w:val="00AE67AF"/>
    <w:rsid w:val="00AF515C"/>
    <w:rsid w:val="00AF5AAF"/>
    <w:rsid w:val="00B003CC"/>
    <w:rsid w:val="00B01F4A"/>
    <w:rsid w:val="00B046D8"/>
    <w:rsid w:val="00B104A2"/>
    <w:rsid w:val="00B13F4C"/>
    <w:rsid w:val="00B16219"/>
    <w:rsid w:val="00B16C59"/>
    <w:rsid w:val="00B20947"/>
    <w:rsid w:val="00B33FDD"/>
    <w:rsid w:val="00B359CC"/>
    <w:rsid w:val="00B36107"/>
    <w:rsid w:val="00B41789"/>
    <w:rsid w:val="00B46C03"/>
    <w:rsid w:val="00B60C6C"/>
    <w:rsid w:val="00B619A9"/>
    <w:rsid w:val="00B621E8"/>
    <w:rsid w:val="00B65932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358"/>
    <w:rsid w:val="00B92C14"/>
    <w:rsid w:val="00BA0066"/>
    <w:rsid w:val="00BB1664"/>
    <w:rsid w:val="00BB69DB"/>
    <w:rsid w:val="00BC322E"/>
    <w:rsid w:val="00BC44CD"/>
    <w:rsid w:val="00BC48A6"/>
    <w:rsid w:val="00BD0798"/>
    <w:rsid w:val="00BD14EC"/>
    <w:rsid w:val="00BE4D0B"/>
    <w:rsid w:val="00BE7978"/>
    <w:rsid w:val="00BF2721"/>
    <w:rsid w:val="00C002FB"/>
    <w:rsid w:val="00C07DDB"/>
    <w:rsid w:val="00C316C3"/>
    <w:rsid w:val="00C4115D"/>
    <w:rsid w:val="00C4311C"/>
    <w:rsid w:val="00C43BDD"/>
    <w:rsid w:val="00C47778"/>
    <w:rsid w:val="00C5011E"/>
    <w:rsid w:val="00C50EE5"/>
    <w:rsid w:val="00C5240A"/>
    <w:rsid w:val="00C5398F"/>
    <w:rsid w:val="00C556F5"/>
    <w:rsid w:val="00C56F01"/>
    <w:rsid w:val="00C70E19"/>
    <w:rsid w:val="00C72574"/>
    <w:rsid w:val="00C7430C"/>
    <w:rsid w:val="00C76DC0"/>
    <w:rsid w:val="00C843E0"/>
    <w:rsid w:val="00C85AC3"/>
    <w:rsid w:val="00C85DA1"/>
    <w:rsid w:val="00C90564"/>
    <w:rsid w:val="00C9071C"/>
    <w:rsid w:val="00C908FF"/>
    <w:rsid w:val="00C9298D"/>
    <w:rsid w:val="00C97BD3"/>
    <w:rsid w:val="00CA39EF"/>
    <w:rsid w:val="00CA521F"/>
    <w:rsid w:val="00CB0493"/>
    <w:rsid w:val="00CB1714"/>
    <w:rsid w:val="00CB17FF"/>
    <w:rsid w:val="00CB1A46"/>
    <w:rsid w:val="00CB1ED7"/>
    <w:rsid w:val="00CC167C"/>
    <w:rsid w:val="00CC52D9"/>
    <w:rsid w:val="00CD5123"/>
    <w:rsid w:val="00CD6647"/>
    <w:rsid w:val="00CE4B73"/>
    <w:rsid w:val="00CE76D9"/>
    <w:rsid w:val="00CF70BB"/>
    <w:rsid w:val="00D024EE"/>
    <w:rsid w:val="00D074DB"/>
    <w:rsid w:val="00D139CF"/>
    <w:rsid w:val="00D20C7E"/>
    <w:rsid w:val="00D30D35"/>
    <w:rsid w:val="00D37E7F"/>
    <w:rsid w:val="00D433C9"/>
    <w:rsid w:val="00D46D32"/>
    <w:rsid w:val="00D47AD7"/>
    <w:rsid w:val="00D51529"/>
    <w:rsid w:val="00D55E13"/>
    <w:rsid w:val="00D80CB3"/>
    <w:rsid w:val="00D84B93"/>
    <w:rsid w:val="00D85218"/>
    <w:rsid w:val="00D915B1"/>
    <w:rsid w:val="00DA299D"/>
    <w:rsid w:val="00DA65C4"/>
    <w:rsid w:val="00DB0E8D"/>
    <w:rsid w:val="00DD2BE0"/>
    <w:rsid w:val="00DD564A"/>
    <w:rsid w:val="00DE4447"/>
    <w:rsid w:val="00DE5DA2"/>
    <w:rsid w:val="00DF0033"/>
    <w:rsid w:val="00E026BF"/>
    <w:rsid w:val="00E0616E"/>
    <w:rsid w:val="00E07B1B"/>
    <w:rsid w:val="00E11853"/>
    <w:rsid w:val="00E27EBE"/>
    <w:rsid w:val="00E30402"/>
    <w:rsid w:val="00E33CBB"/>
    <w:rsid w:val="00E44D36"/>
    <w:rsid w:val="00E52A86"/>
    <w:rsid w:val="00E54B47"/>
    <w:rsid w:val="00E553BF"/>
    <w:rsid w:val="00E55D93"/>
    <w:rsid w:val="00E57F02"/>
    <w:rsid w:val="00E61294"/>
    <w:rsid w:val="00E7237C"/>
    <w:rsid w:val="00E760B0"/>
    <w:rsid w:val="00E76841"/>
    <w:rsid w:val="00E77C46"/>
    <w:rsid w:val="00E8057E"/>
    <w:rsid w:val="00E857A9"/>
    <w:rsid w:val="00E86CE8"/>
    <w:rsid w:val="00E90E82"/>
    <w:rsid w:val="00E94019"/>
    <w:rsid w:val="00EA00CB"/>
    <w:rsid w:val="00EA1BAA"/>
    <w:rsid w:val="00EA2A40"/>
    <w:rsid w:val="00EA2B3E"/>
    <w:rsid w:val="00EA3FCD"/>
    <w:rsid w:val="00EA42A0"/>
    <w:rsid w:val="00EB44A2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7B11"/>
    <w:rsid w:val="00F8114D"/>
    <w:rsid w:val="00F86F47"/>
    <w:rsid w:val="00F90B64"/>
    <w:rsid w:val="00FA6845"/>
    <w:rsid w:val="00FB2F0F"/>
    <w:rsid w:val="00FB5086"/>
    <w:rsid w:val="00FB5411"/>
    <w:rsid w:val="00FB6392"/>
    <w:rsid w:val="00FD3C70"/>
    <w:rsid w:val="00FD6820"/>
    <w:rsid w:val="00FE01A3"/>
    <w:rsid w:val="00FE0E28"/>
    <w:rsid w:val="00FE12D8"/>
    <w:rsid w:val="00FF7247"/>
    <w:rsid w:val="00FF7AB1"/>
    <w:rsid w:val="00FF7C02"/>
    <w:rsid w:val="00FF7DB5"/>
    <w:rsid w:val="024801E3"/>
    <w:rsid w:val="034535A1"/>
    <w:rsid w:val="038B4132"/>
    <w:rsid w:val="04E10602"/>
    <w:rsid w:val="1786BD20"/>
    <w:rsid w:val="346A291B"/>
    <w:rsid w:val="3BD7C919"/>
    <w:rsid w:val="53688A7F"/>
    <w:rsid w:val="5A2B540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BBAF882-C507-44C1-91F2-2066E09C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17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3F6175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3F6175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3F6175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3F6175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61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6175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3F617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3F6175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F6175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3F6175"/>
    <w:pPr>
      <w:numPr>
        <w:numId w:val="32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3F6175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3F6175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3F6175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3F6175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3F6175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6175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3F6175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3F6175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3F6175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3F6175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3F6175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3F6175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3F6175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3F6175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3F6175"/>
    <w:pPr>
      <w:numPr>
        <w:numId w:val="31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3F6175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30D35"/>
    <w:pPr>
      <w:autoSpaceDE w:val="0"/>
      <w:autoSpaceDN w:val="0"/>
      <w:adjustRightInd w:val="0"/>
      <w:spacing w:after="0" w:line="221" w:lineRule="atLeast"/>
      <w:ind w:left="0" w:right="0"/>
    </w:pPr>
    <w:rPr>
      <w:rFonts w:ascii="Arial" w:hAnsi="Arial" w:cs="Arial"/>
    </w:rPr>
  </w:style>
  <w:style w:type="character" w:customStyle="1" w:styleId="A2">
    <w:name w:val="A2"/>
    <w:uiPriority w:val="99"/>
    <w:rsid w:val="00D30D35"/>
    <w:rPr>
      <w:b/>
      <w:bCs/>
      <w:color w:val="000000"/>
      <w:sz w:val="28"/>
      <w:szCs w:val="28"/>
    </w:rPr>
  </w:style>
  <w:style w:type="paragraph" w:styleId="Normalwebb">
    <w:name w:val="Normal (Web)"/>
    <w:basedOn w:val="Normal"/>
    <w:uiPriority w:val="99"/>
    <w:semiHidden/>
    <w:unhideWhenUsed/>
    <w:rsid w:val="00884DC2"/>
    <w:pPr>
      <w:spacing w:before="100" w:beforeAutospacing="1" w:after="100" w:afterAutospacing="1" w:line="240" w:lineRule="auto"/>
      <w:ind w:left="0" w:right="0"/>
    </w:pPr>
  </w:style>
  <w:style w:type="character" w:styleId="Olstomnmnande">
    <w:name w:val="Unresolved Mention"/>
    <w:basedOn w:val="Standardstycketeckensnitt"/>
    <w:uiPriority w:val="99"/>
    <w:semiHidden/>
    <w:unhideWhenUsed/>
    <w:rsid w:val="001C008A"/>
    <w:rPr>
      <w:color w:val="605E5C"/>
      <w:shd w:val="clear" w:color="auto" w:fill="E1DFDD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3F6175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3F6175"/>
    <w:rPr>
      <w:rFonts w:ascii="Verdana" w:hAnsi="Verdana"/>
      <w:sz w:val="32"/>
      <w:szCs w:val="44"/>
    </w:rPr>
  </w:style>
  <w:style w:type="paragraph" w:customStyle="1" w:styleId="Tabell">
    <w:name w:val="Tabell"/>
    <w:link w:val="TabellChar"/>
    <w:qFormat/>
    <w:rsid w:val="003F617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3F6175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61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footer" Target="footer6.xml" Id="rId26" /><Relationship Type="http://schemas.openxmlformats.org/officeDocument/2006/relationships/image" Target="media/image6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2.jpeg" Id="rId17" /><Relationship Type="http://schemas.openxmlformats.org/officeDocument/2006/relationships/header" Target="header4.xml" Id="rId25" /><Relationship Type="http://schemas.openxmlformats.org/officeDocument/2006/relationships/footer" Target="footer3.xml" Id="rId16" /><Relationship Type="http://schemas.openxmlformats.org/officeDocument/2006/relationships/image" Target="media/image5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5.xml" Id="rId24" /><Relationship Type="http://schemas.openxmlformats.org/officeDocument/2006/relationships/header" Target="header2.xml" Id="rId15" /><Relationship Type="http://schemas.openxmlformats.org/officeDocument/2006/relationships/footer" Target="footer4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image" Target="media/image4.emf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3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64</TotalTime>
  <Pages>6</Pages>
  <Words>1190</Words>
  <Characters>6312</Characters>
  <Application>Microsoft Office Word</Application>
  <DocSecurity>0</DocSecurity>
  <Lines>52</Lines>
  <Paragraphs>14</Paragraphs>
  <ScaleCrop>false</ScaleCrop>
  <Manager/>
  <Company/>
  <LinksUpToDate>false</LinksUpToDate>
  <CharactersWithSpaces>7488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Madrasser som tryckfördelar och tryckavlastar</dc:title>
  <dc:subject/>
  <dc:creator>patrik.jens.johansson@vgregion.se</dc:creator>
  <keywords/>
  <lastModifiedBy>Lisa Starlander</lastModifiedBy>
  <revision>110</revision>
  <lastPrinted>2016-03-31T19:56:00.0000000Z</lastPrinted>
  <dcterms:created xsi:type="dcterms:W3CDTF">2022-05-03T20:40:00.0000000Z</dcterms:created>
  <dcterms:modified xsi:type="dcterms:W3CDTF">2026-02-20T10:16:00.0000000Z</dcterms:modified>
</coreProperties>
</file>