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13A5F" w14:textId="3B0A0481" w:rsidR="00ED25D2" w:rsidRDefault="00ED25D2" w:rsidP="009B04AF">
      <w:pPr>
        <w:spacing w:after="0"/>
        <w:rPr>
          <w:sz w:val="120"/>
        </w:rPr>
      </w:pPr>
      <w:r>
        <w:rPr>
          <w:sz w:val="120"/>
        </w:rPr>
        <w:t>Wafer</w:t>
      </w:r>
      <w:r w:rsidR="009B04AF">
        <w:rPr>
          <w:sz w:val="120"/>
        </w:rPr>
        <w:t>manual</w:t>
      </w:r>
    </w:p>
    <w:p w14:paraId="118909DC" w14:textId="77777777" w:rsidR="00ED25D2" w:rsidRDefault="00ED25D2" w:rsidP="00ED25D2">
      <w:pPr>
        <w:spacing w:after="0"/>
        <w:ind w:left="4891"/>
      </w:pPr>
    </w:p>
    <w:p w14:paraId="5AC859BF" w14:textId="77777777" w:rsidR="00C73D59" w:rsidRDefault="00C73D59" w:rsidP="00ED25D2">
      <w:pPr>
        <w:spacing w:after="1017" w:line="221" w:lineRule="auto"/>
        <w:ind w:left="10" w:hanging="10"/>
        <w:rPr>
          <w:sz w:val="56"/>
        </w:rPr>
      </w:pPr>
    </w:p>
    <w:p w14:paraId="3CA03065" w14:textId="77777777" w:rsidR="00C73D59" w:rsidRDefault="00C73D59" w:rsidP="00ED25D2">
      <w:pPr>
        <w:spacing w:after="1017" w:line="221" w:lineRule="auto"/>
        <w:ind w:left="10" w:hanging="10"/>
        <w:rPr>
          <w:sz w:val="56"/>
        </w:rPr>
      </w:pPr>
    </w:p>
    <w:p w14:paraId="45E151FF" w14:textId="77777777" w:rsidR="00C73D59" w:rsidRDefault="00C73D59" w:rsidP="00ED25D2">
      <w:pPr>
        <w:spacing w:after="1017" w:line="221" w:lineRule="auto"/>
        <w:ind w:left="10" w:hanging="10"/>
        <w:rPr>
          <w:sz w:val="56"/>
        </w:rPr>
      </w:pPr>
    </w:p>
    <w:p w14:paraId="36B60383" w14:textId="77777777" w:rsidR="00C73D59" w:rsidRDefault="00C73D59" w:rsidP="00ED25D2">
      <w:pPr>
        <w:spacing w:after="1017" w:line="221" w:lineRule="auto"/>
        <w:ind w:left="10" w:hanging="10"/>
        <w:rPr>
          <w:sz w:val="56"/>
        </w:rPr>
      </w:pPr>
    </w:p>
    <w:p w14:paraId="56F87DEA" w14:textId="77777777" w:rsidR="00C73D59" w:rsidRDefault="00C73D59" w:rsidP="00ED25D2">
      <w:pPr>
        <w:spacing w:after="1017" w:line="221" w:lineRule="auto"/>
        <w:ind w:left="10" w:hanging="10"/>
        <w:rPr>
          <w:sz w:val="56"/>
        </w:rPr>
      </w:pPr>
    </w:p>
    <w:p w14:paraId="0B1EB037" w14:textId="77777777" w:rsidR="005008CA" w:rsidRDefault="005008CA" w:rsidP="00ED25D2">
      <w:pPr>
        <w:spacing w:after="1017" w:line="221" w:lineRule="auto"/>
        <w:ind w:left="10" w:hanging="10"/>
        <w:rPr>
          <w:sz w:val="56"/>
        </w:rPr>
      </w:pPr>
    </w:p>
    <w:p w14:paraId="43651633" w14:textId="77777777" w:rsidR="005008CA" w:rsidRDefault="005008CA" w:rsidP="00ED25D2">
      <w:pPr>
        <w:spacing w:after="1017" w:line="221" w:lineRule="auto"/>
        <w:ind w:left="10" w:hanging="10"/>
        <w:rPr>
          <w:sz w:val="56"/>
        </w:rPr>
      </w:pPr>
    </w:p>
    <w:p w14:paraId="2F79D638" w14:textId="77777777" w:rsidR="00DF752D" w:rsidRDefault="00DF752D" w:rsidP="00ED25D2">
      <w:pPr>
        <w:spacing w:after="1017" w:line="221" w:lineRule="auto"/>
        <w:ind w:left="10" w:hanging="10"/>
        <w:rPr>
          <w:sz w:val="56"/>
        </w:rPr>
      </w:pPr>
    </w:p>
    <w:p w14:paraId="514BEB01" w14:textId="015EDE11" w:rsidR="00ED25D2" w:rsidRDefault="00ED25D2" w:rsidP="00674F4D">
      <w:pPr>
        <w:spacing w:after="1017" w:line="221" w:lineRule="auto"/>
        <w:ind w:left="1304"/>
      </w:pPr>
      <w:r>
        <w:rPr>
          <w:sz w:val="56"/>
        </w:rPr>
        <w:t xml:space="preserve">Manualen visar stegen som görs efter att waferns utsträckning markerats på </w:t>
      </w:r>
      <w:proofErr w:type="spellStart"/>
      <w:r>
        <w:rPr>
          <w:sz w:val="56"/>
        </w:rPr>
        <w:t>ocklusalytorna</w:t>
      </w:r>
      <w:proofErr w:type="spellEnd"/>
      <w:r>
        <w:rPr>
          <w:sz w:val="56"/>
        </w:rPr>
        <w:t>.</w:t>
      </w:r>
    </w:p>
    <w:p w14:paraId="68835409" w14:textId="77777777" w:rsidR="00ED25D2" w:rsidRDefault="00ED25D2" w:rsidP="00674F4D">
      <w:pPr>
        <w:spacing w:after="980" w:line="221" w:lineRule="auto"/>
        <w:ind w:left="1304"/>
      </w:pPr>
      <w:r>
        <w:rPr>
          <w:sz w:val="56"/>
        </w:rPr>
        <w:t xml:space="preserve">Det är viktigt att undgå genomslag eftersom småbitar </w:t>
      </w:r>
      <w:proofErr w:type="spellStart"/>
      <w:r>
        <w:rPr>
          <w:sz w:val="56"/>
        </w:rPr>
        <w:t>resin</w:t>
      </w:r>
      <w:proofErr w:type="spellEnd"/>
      <w:r>
        <w:rPr>
          <w:sz w:val="56"/>
        </w:rPr>
        <w:t xml:space="preserve"> då kan lossna under print och göra underhållet av </w:t>
      </w:r>
      <w:proofErr w:type="spellStart"/>
      <w:r>
        <w:rPr>
          <w:sz w:val="56"/>
        </w:rPr>
        <w:t>resinet</w:t>
      </w:r>
      <w:proofErr w:type="spellEnd"/>
      <w:r>
        <w:rPr>
          <w:sz w:val="56"/>
        </w:rPr>
        <w:t xml:space="preserve"> mer komplicerat.</w:t>
      </w:r>
    </w:p>
    <w:p w14:paraId="113BD2D6" w14:textId="77777777" w:rsidR="00ED25D2" w:rsidRDefault="00ED25D2" w:rsidP="00674F4D">
      <w:pPr>
        <w:spacing w:after="92" w:line="221" w:lineRule="auto"/>
        <w:ind w:left="1304"/>
        <w:jc w:val="both"/>
      </w:pPr>
      <w:r>
        <w:rPr>
          <w:sz w:val="56"/>
        </w:rPr>
        <w:t xml:space="preserve">Man minskar också risken för interferenser under </w:t>
      </w:r>
      <w:proofErr w:type="spellStart"/>
      <w:r>
        <w:rPr>
          <w:sz w:val="56"/>
        </w:rPr>
        <w:t>op</w:t>
      </w:r>
      <w:proofErr w:type="spellEnd"/>
      <w:r>
        <w:rPr>
          <w:sz w:val="56"/>
        </w:rPr>
        <w:t>, om man inte har genomslag.</w:t>
      </w:r>
    </w:p>
    <w:p w14:paraId="6BC3831A" w14:textId="77777777" w:rsidR="00DF752D" w:rsidRDefault="00DF752D" w:rsidP="00ED25D2">
      <w:pPr>
        <w:spacing w:after="80" w:line="216" w:lineRule="auto"/>
        <w:ind w:left="10" w:hanging="10"/>
        <w:rPr>
          <w:noProof/>
        </w:rPr>
      </w:pPr>
    </w:p>
    <w:p w14:paraId="22E1A517" w14:textId="77777777" w:rsidR="00DF752D" w:rsidRDefault="00DF752D" w:rsidP="00ED25D2">
      <w:pPr>
        <w:spacing w:after="80" w:line="216" w:lineRule="auto"/>
        <w:ind w:left="10" w:hanging="10"/>
        <w:rPr>
          <w:noProof/>
        </w:rPr>
      </w:pPr>
    </w:p>
    <w:p w14:paraId="6FAB1FB0" w14:textId="77777777" w:rsidR="00DF752D" w:rsidRDefault="00DF752D" w:rsidP="00ED25D2">
      <w:pPr>
        <w:spacing w:after="80" w:line="216" w:lineRule="auto"/>
        <w:ind w:left="10" w:hanging="10"/>
        <w:rPr>
          <w:noProof/>
        </w:rPr>
      </w:pPr>
    </w:p>
    <w:p w14:paraId="487848DE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3FDE7038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5F0977D5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087DA0DE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1668C009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327DB366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07219514" w14:textId="4B9BC913" w:rsidR="00DF752D" w:rsidRDefault="00DF752D" w:rsidP="00ED25D2">
      <w:pPr>
        <w:spacing w:after="80" w:line="216" w:lineRule="auto"/>
        <w:ind w:left="10" w:hanging="10"/>
        <w:rPr>
          <w:sz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3984A35" wp14:editId="6036CE0F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181600" cy="3012948"/>
            <wp:effectExtent l="0" t="0" r="0" b="0"/>
            <wp:wrapSquare wrapText="bothSides"/>
            <wp:docPr id="37" name="Picture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30129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6EBFC2" w14:textId="77777777" w:rsidR="00DF752D" w:rsidRDefault="00DF752D" w:rsidP="00DF752D">
      <w:pPr>
        <w:spacing w:after="80" w:line="216" w:lineRule="auto"/>
        <w:ind w:left="1304"/>
        <w:rPr>
          <w:sz w:val="56"/>
        </w:rPr>
      </w:pPr>
    </w:p>
    <w:p w14:paraId="3F140EFE" w14:textId="318BF625" w:rsidR="00ED25D2" w:rsidRDefault="00ED25D2" w:rsidP="00DF752D">
      <w:pPr>
        <w:spacing w:after="80" w:line="216" w:lineRule="auto"/>
        <w:ind w:left="1304"/>
      </w:pPr>
      <w:r>
        <w:rPr>
          <w:sz w:val="56"/>
        </w:rPr>
        <w:t>Ställ in autorotationen av mandibeln så att genomslag undgås. 1-3 grader räcker, beroende på ocklusionen.</w:t>
      </w:r>
    </w:p>
    <w:p w14:paraId="1DED152A" w14:textId="6CC7FF54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75B47D9A" w14:textId="53E62208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411339BB" w14:textId="77777777" w:rsidR="00DF752D" w:rsidRDefault="00DF752D" w:rsidP="00ED25D2">
      <w:pPr>
        <w:spacing w:after="80" w:line="216" w:lineRule="auto"/>
        <w:ind w:left="10" w:hanging="10"/>
        <w:rPr>
          <w:noProof/>
        </w:rPr>
      </w:pPr>
    </w:p>
    <w:p w14:paraId="570B86FA" w14:textId="77777777" w:rsidR="00DF752D" w:rsidRDefault="00DF752D" w:rsidP="00ED25D2">
      <w:pPr>
        <w:spacing w:after="80" w:line="216" w:lineRule="auto"/>
        <w:ind w:left="10" w:hanging="10"/>
        <w:rPr>
          <w:noProof/>
        </w:rPr>
      </w:pPr>
    </w:p>
    <w:p w14:paraId="41445F9E" w14:textId="4354FF52" w:rsidR="00DF752D" w:rsidRDefault="00674F4D" w:rsidP="00ED25D2">
      <w:pPr>
        <w:spacing w:after="80" w:line="216" w:lineRule="auto"/>
        <w:ind w:left="10" w:hanging="10"/>
        <w:rPr>
          <w:sz w:val="56"/>
        </w:rPr>
      </w:pPr>
      <w:r>
        <w:rPr>
          <w:sz w:val="56"/>
        </w:rPr>
        <w:t xml:space="preserve"> </w:t>
      </w:r>
    </w:p>
    <w:p w14:paraId="7FAC1B82" w14:textId="41937D71" w:rsidR="00DF752D" w:rsidRDefault="00674F4D" w:rsidP="00ED25D2">
      <w:pPr>
        <w:spacing w:after="80" w:line="216" w:lineRule="auto"/>
        <w:ind w:left="10" w:hanging="10"/>
        <w:rPr>
          <w:sz w:val="56"/>
        </w:rPr>
      </w:pPr>
      <w:r>
        <w:rPr>
          <w:sz w:val="56"/>
        </w:rPr>
        <w:lastRenderedPageBreak/>
        <w:t xml:space="preserve"> </w:t>
      </w:r>
    </w:p>
    <w:p w14:paraId="6B742815" w14:textId="39B41229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70CAD768" w14:textId="01556F65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38289325" w14:textId="1A0E90D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1BFF1966" w14:textId="39E06B13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1433F76B" w14:textId="3BD75176" w:rsidR="00674F4D" w:rsidRDefault="00674F4D" w:rsidP="00ED25D2">
      <w:pPr>
        <w:spacing w:after="80" w:line="216" w:lineRule="auto"/>
        <w:ind w:left="10" w:hanging="10"/>
        <w:rPr>
          <w:sz w:val="56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3D95932B" wp14:editId="4E5CEF09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5140960" cy="2900045"/>
            <wp:effectExtent l="0" t="0" r="2540" b="0"/>
            <wp:wrapSquare wrapText="bothSides"/>
            <wp:docPr id="50" name="Picture 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Picture 5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140960" cy="29000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66D0D8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202592A5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62DF3214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05C2DFD9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7803E5A6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0ED20813" w14:textId="77777777" w:rsidR="00DF752D" w:rsidRDefault="00DF752D" w:rsidP="00ED25D2">
      <w:pPr>
        <w:spacing w:after="80" w:line="216" w:lineRule="auto"/>
        <w:ind w:left="10" w:hanging="10"/>
        <w:rPr>
          <w:sz w:val="56"/>
        </w:rPr>
      </w:pPr>
    </w:p>
    <w:p w14:paraId="2F369DFA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7743462A" w14:textId="77777777" w:rsidR="00674F4D" w:rsidRDefault="00674F4D" w:rsidP="00ED25D2">
      <w:pPr>
        <w:spacing w:after="80" w:line="216" w:lineRule="auto"/>
        <w:ind w:left="10" w:hanging="10"/>
        <w:rPr>
          <w:sz w:val="56"/>
        </w:rPr>
      </w:pPr>
    </w:p>
    <w:p w14:paraId="7F900966" w14:textId="5E99AD36" w:rsidR="00ED25D2" w:rsidRDefault="00ED25D2" w:rsidP="00674F4D">
      <w:pPr>
        <w:spacing w:after="80" w:line="216" w:lineRule="auto"/>
        <w:ind w:left="1304"/>
      </w:pPr>
      <w:r>
        <w:rPr>
          <w:sz w:val="56"/>
        </w:rPr>
        <w:t>I de flesta fall är ”</w:t>
      </w:r>
      <w:proofErr w:type="spellStart"/>
      <w:r>
        <w:rPr>
          <w:sz w:val="56"/>
        </w:rPr>
        <w:t>thin</w:t>
      </w:r>
      <w:proofErr w:type="spellEnd"/>
      <w:r>
        <w:rPr>
          <w:sz w:val="56"/>
        </w:rPr>
        <w:t>” fullt tillräckligt, och ger en mer lättarbetad wafer.</w:t>
      </w:r>
    </w:p>
    <w:p w14:paraId="53C59A2B" w14:textId="77777777" w:rsidR="00ED25D2" w:rsidRDefault="00ED25D2" w:rsidP="00ED25D2">
      <w:pPr>
        <w:spacing w:after="193" w:line="221" w:lineRule="auto"/>
        <w:ind w:left="10" w:hanging="10"/>
        <w:jc w:val="both"/>
        <w:rPr>
          <w:noProof/>
        </w:rPr>
      </w:pPr>
    </w:p>
    <w:p w14:paraId="5EB8573C" w14:textId="77777777" w:rsidR="00ED25D2" w:rsidRDefault="00ED25D2" w:rsidP="00ED25D2">
      <w:pPr>
        <w:spacing w:after="193" w:line="221" w:lineRule="auto"/>
        <w:ind w:left="10" w:hanging="10"/>
        <w:jc w:val="both"/>
        <w:rPr>
          <w:noProof/>
        </w:rPr>
      </w:pPr>
    </w:p>
    <w:p w14:paraId="60F77D0D" w14:textId="77777777" w:rsidR="00ED25D2" w:rsidRDefault="00ED25D2" w:rsidP="00ED25D2">
      <w:pPr>
        <w:spacing w:after="193" w:line="221" w:lineRule="auto"/>
        <w:ind w:left="10" w:hanging="10"/>
        <w:jc w:val="both"/>
        <w:rPr>
          <w:noProof/>
        </w:rPr>
      </w:pPr>
    </w:p>
    <w:p w14:paraId="637D5A6E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201540B7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0E650AA5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62580501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4FC4CE12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61720EE3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1B4C0B1C" w14:textId="77777777" w:rsidR="00626760" w:rsidRDefault="00626760" w:rsidP="0022109B">
      <w:pPr>
        <w:spacing w:after="193" w:line="221" w:lineRule="auto"/>
        <w:ind w:left="10" w:firstLine="1294"/>
        <w:jc w:val="both"/>
        <w:rPr>
          <w:sz w:val="56"/>
        </w:rPr>
      </w:pPr>
    </w:p>
    <w:p w14:paraId="118536EA" w14:textId="6FB203E3" w:rsidR="00ED25D2" w:rsidRDefault="00ED25D2" w:rsidP="0022109B">
      <w:pPr>
        <w:spacing w:after="193" w:line="221" w:lineRule="auto"/>
        <w:ind w:left="10" w:firstLine="1294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0" wp14:anchorId="43C42455" wp14:editId="1E1F20E2">
            <wp:simplePos x="0" y="0"/>
            <wp:positionH relativeFrom="column">
              <wp:posOffset>608910</wp:posOffset>
            </wp:positionH>
            <wp:positionV relativeFrom="paragraph">
              <wp:posOffset>23854</wp:posOffset>
            </wp:positionV>
            <wp:extent cx="5181600" cy="2662428"/>
            <wp:effectExtent l="0" t="0" r="0" b="0"/>
            <wp:wrapSquare wrapText="bothSides"/>
            <wp:docPr id="60" name="Picture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Picture 6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26624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56"/>
        </w:rPr>
        <w:t>Line 1: patientens namn</w:t>
      </w:r>
    </w:p>
    <w:p w14:paraId="3E9864A8" w14:textId="77777777" w:rsidR="00ED25D2" w:rsidRDefault="00ED25D2" w:rsidP="0022109B">
      <w:pPr>
        <w:spacing w:after="92" w:line="221" w:lineRule="auto"/>
        <w:ind w:left="10" w:firstLine="1294"/>
        <w:jc w:val="both"/>
        <w:rPr>
          <w:noProof/>
        </w:rPr>
      </w:pPr>
      <w:r>
        <w:rPr>
          <w:sz w:val="56"/>
        </w:rPr>
        <w:t>Line 2: kirurgens initialer</w:t>
      </w:r>
    </w:p>
    <w:p w14:paraId="775A5CF7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60AD6B10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77F11E0D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781ABF5F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352C9A05" w14:textId="76F89742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0C5BEDFB" w14:textId="49476AB2" w:rsidR="0022109B" w:rsidRDefault="0022109B" w:rsidP="00ED25D2">
      <w:pPr>
        <w:spacing w:after="92" w:line="221" w:lineRule="auto"/>
        <w:ind w:left="10" w:hanging="10"/>
        <w:rPr>
          <w:sz w:val="56"/>
        </w:rPr>
      </w:pPr>
    </w:p>
    <w:p w14:paraId="5998BF61" w14:textId="3C84D6E0" w:rsidR="0022109B" w:rsidRDefault="0022109B" w:rsidP="00ED25D2">
      <w:pPr>
        <w:spacing w:after="92" w:line="221" w:lineRule="auto"/>
        <w:ind w:left="10" w:hanging="10"/>
        <w:rPr>
          <w:sz w:val="56"/>
        </w:rPr>
      </w:pPr>
    </w:p>
    <w:p w14:paraId="51A3B9AC" w14:textId="77777777" w:rsidR="00626760" w:rsidRDefault="00626760" w:rsidP="00ED25D2">
      <w:pPr>
        <w:spacing w:after="92" w:line="221" w:lineRule="auto"/>
        <w:ind w:left="10" w:hanging="10"/>
        <w:rPr>
          <w:sz w:val="56"/>
        </w:rPr>
      </w:pPr>
    </w:p>
    <w:p w14:paraId="236681C9" w14:textId="6BD942F1" w:rsidR="0022109B" w:rsidRDefault="0022109B" w:rsidP="00ED25D2">
      <w:pPr>
        <w:spacing w:after="92" w:line="221" w:lineRule="auto"/>
        <w:ind w:left="10" w:hanging="10"/>
        <w:rPr>
          <w:sz w:val="56"/>
        </w:rPr>
      </w:pPr>
    </w:p>
    <w:p w14:paraId="653433D9" w14:textId="002B68F0" w:rsidR="00626760" w:rsidRDefault="00626760" w:rsidP="00626760">
      <w:pPr>
        <w:spacing w:after="92" w:line="221" w:lineRule="auto"/>
        <w:ind w:left="1304"/>
        <w:rPr>
          <w:sz w:val="56"/>
        </w:rPr>
      </w:pPr>
    </w:p>
    <w:p w14:paraId="45ED89FD" w14:textId="12E6491A" w:rsidR="00626760" w:rsidRDefault="00626760" w:rsidP="00626760">
      <w:pPr>
        <w:spacing w:after="92" w:line="221" w:lineRule="auto"/>
        <w:ind w:left="1304"/>
        <w:rPr>
          <w:sz w:val="56"/>
        </w:rPr>
      </w:pPr>
    </w:p>
    <w:p w14:paraId="02C498D5" w14:textId="0A3CED40" w:rsidR="00626760" w:rsidRDefault="00626760" w:rsidP="00626760">
      <w:pPr>
        <w:spacing w:after="92" w:line="221" w:lineRule="auto"/>
        <w:ind w:left="1304"/>
        <w:rPr>
          <w:sz w:val="56"/>
        </w:rPr>
      </w:pPr>
    </w:p>
    <w:p w14:paraId="4F98E1B1" w14:textId="278F2378" w:rsidR="00626760" w:rsidRDefault="00626760" w:rsidP="00626760">
      <w:pPr>
        <w:spacing w:after="92" w:line="221" w:lineRule="auto"/>
        <w:ind w:left="1304"/>
        <w:rPr>
          <w:sz w:val="56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0" wp14:anchorId="1E54F1A4" wp14:editId="0EFFC220">
            <wp:simplePos x="0" y="0"/>
            <wp:positionH relativeFrom="column">
              <wp:posOffset>592207</wp:posOffset>
            </wp:positionH>
            <wp:positionV relativeFrom="paragraph">
              <wp:posOffset>641377</wp:posOffset>
            </wp:positionV>
            <wp:extent cx="5181600" cy="2628900"/>
            <wp:effectExtent l="0" t="0" r="0" b="0"/>
            <wp:wrapSquare wrapText="bothSides"/>
            <wp:docPr id="71" name="Picture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B8E314" w14:textId="77777777" w:rsidR="00626760" w:rsidRDefault="00626760" w:rsidP="00626760">
      <w:pPr>
        <w:spacing w:after="92" w:line="221" w:lineRule="auto"/>
        <w:ind w:left="1304"/>
        <w:rPr>
          <w:sz w:val="56"/>
        </w:rPr>
      </w:pPr>
    </w:p>
    <w:p w14:paraId="0B1D8B0F" w14:textId="39506ED6" w:rsidR="00ED25D2" w:rsidRDefault="00ED25D2" w:rsidP="00626760">
      <w:pPr>
        <w:spacing w:after="92" w:line="221" w:lineRule="auto"/>
        <w:ind w:left="1304"/>
      </w:pPr>
      <w:r>
        <w:rPr>
          <w:sz w:val="56"/>
        </w:rPr>
        <w:t>Detta för att säkerställa identifikationen av wafer när tsk putsar den efter print.</w:t>
      </w:r>
    </w:p>
    <w:p w14:paraId="076C7EBE" w14:textId="77777777" w:rsidR="00ED25D2" w:rsidRDefault="00ED25D2" w:rsidP="00ED25D2">
      <w:pPr>
        <w:spacing w:after="0" w:line="221" w:lineRule="auto"/>
        <w:ind w:left="10" w:hanging="10"/>
        <w:jc w:val="both"/>
        <w:rPr>
          <w:noProof/>
        </w:rPr>
      </w:pPr>
    </w:p>
    <w:p w14:paraId="6846ECA7" w14:textId="77777777" w:rsidR="00ED25D2" w:rsidRDefault="00ED25D2" w:rsidP="00ED25D2">
      <w:pPr>
        <w:spacing w:after="0" w:line="221" w:lineRule="auto"/>
        <w:ind w:left="10" w:hanging="10"/>
        <w:jc w:val="both"/>
        <w:rPr>
          <w:noProof/>
        </w:rPr>
      </w:pPr>
    </w:p>
    <w:p w14:paraId="03F1B443" w14:textId="77777777" w:rsidR="00ED25D2" w:rsidRDefault="00ED25D2" w:rsidP="00ED25D2">
      <w:pPr>
        <w:spacing w:after="0" w:line="221" w:lineRule="auto"/>
        <w:ind w:left="10" w:hanging="10"/>
        <w:jc w:val="both"/>
        <w:rPr>
          <w:noProof/>
        </w:rPr>
      </w:pPr>
    </w:p>
    <w:p w14:paraId="6A9D2FE6" w14:textId="77777777" w:rsidR="00ED25D2" w:rsidRDefault="00ED25D2" w:rsidP="00ED25D2">
      <w:pPr>
        <w:spacing w:after="0" w:line="221" w:lineRule="auto"/>
        <w:ind w:left="10" w:hanging="10"/>
        <w:jc w:val="both"/>
        <w:rPr>
          <w:noProof/>
        </w:rPr>
      </w:pPr>
    </w:p>
    <w:p w14:paraId="2B438849" w14:textId="77777777" w:rsidR="00ED25D2" w:rsidRDefault="00ED25D2" w:rsidP="00ED25D2">
      <w:pPr>
        <w:spacing w:after="0" w:line="221" w:lineRule="auto"/>
        <w:ind w:left="10" w:hanging="10"/>
        <w:jc w:val="both"/>
        <w:rPr>
          <w:noProof/>
        </w:rPr>
      </w:pPr>
    </w:p>
    <w:p w14:paraId="54EFE716" w14:textId="77777777" w:rsidR="00C8248C" w:rsidRDefault="00C8248C" w:rsidP="00ED25D2">
      <w:pPr>
        <w:spacing w:after="0" w:line="221" w:lineRule="auto"/>
        <w:ind w:left="10" w:hanging="10"/>
        <w:rPr>
          <w:noProof/>
        </w:rPr>
      </w:pPr>
    </w:p>
    <w:p w14:paraId="7C80CC45" w14:textId="77777777" w:rsidR="00C8248C" w:rsidRDefault="00C8248C" w:rsidP="00ED25D2">
      <w:pPr>
        <w:spacing w:after="0" w:line="221" w:lineRule="auto"/>
        <w:ind w:left="10" w:hanging="10"/>
        <w:rPr>
          <w:noProof/>
        </w:rPr>
      </w:pPr>
    </w:p>
    <w:p w14:paraId="7731D90C" w14:textId="77777777" w:rsidR="00C8248C" w:rsidRDefault="00C8248C" w:rsidP="00ED25D2">
      <w:pPr>
        <w:spacing w:after="0" w:line="221" w:lineRule="auto"/>
        <w:ind w:left="10" w:hanging="10"/>
        <w:rPr>
          <w:noProof/>
        </w:rPr>
      </w:pPr>
    </w:p>
    <w:p w14:paraId="6BC4A62F" w14:textId="77777777" w:rsidR="00C8248C" w:rsidRDefault="00C8248C" w:rsidP="00C8248C">
      <w:pPr>
        <w:spacing w:after="0" w:line="221" w:lineRule="auto"/>
        <w:ind w:left="1304"/>
        <w:rPr>
          <w:noProof/>
        </w:rPr>
      </w:pPr>
    </w:p>
    <w:p w14:paraId="0F521D6D" w14:textId="77777777" w:rsidR="00C8248C" w:rsidRDefault="00C8248C" w:rsidP="00C8248C">
      <w:pPr>
        <w:spacing w:after="0" w:line="221" w:lineRule="auto"/>
        <w:ind w:left="1304"/>
        <w:rPr>
          <w:noProof/>
        </w:rPr>
      </w:pPr>
    </w:p>
    <w:p w14:paraId="79F0B76E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4FBF80DF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5899493C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65FAEB49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2147FF94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31282B36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5E8FDACD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0CB06964" w14:textId="77777777" w:rsidR="00C8248C" w:rsidRDefault="00C8248C" w:rsidP="00C8248C">
      <w:pPr>
        <w:spacing w:after="0" w:line="221" w:lineRule="auto"/>
        <w:ind w:left="1304"/>
        <w:rPr>
          <w:sz w:val="56"/>
        </w:rPr>
      </w:pPr>
    </w:p>
    <w:p w14:paraId="372EA856" w14:textId="77777777" w:rsidR="00C8248C" w:rsidRDefault="00C8248C" w:rsidP="00C8248C">
      <w:pPr>
        <w:spacing w:after="0" w:line="221" w:lineRule="auto"/>
        <w:ind w:left="1304"/>
        <w:rPr>
          <w:noProof/>
        </w:rPr>
      </w:pPr>
      <w:r>
        <w:rPr>
          <w:sz w:val="56"/>
        </w:rPr>
        <w:br/>
      </w:r>
    </w:p>
    <w:p w14:paraId="58D02A6A" w14:textId="5F7B5254" w:rsidR="00ED25D2" w:rsidRDefault="00C8248C" w:rsidP="00C8248C">
      <w:pPr>
        <w:spacing w:after="0" w:line="221" w:lineRule="auto"/>
        <w:ind w:left="1304"/>
      </w:pPr>
      <w:r>
        <w:rPr>
          <w:noProof/>
        </w:rPr>
        <w:br/>
      </w:r>
      <w:r>
        <w:rPr>
          <w:noProof/>
        </w:rPr>
        <w:br/>
      </w:r>
      <w:r>
        <w:rPr>
          <w:noProof/>
        </w:rPr>
        <w:drawing>
          <wp:anchor distT="0" distB="0" distL="114300" distR="114300" simplePos="0" relativeHeight="251663360" behindDoc="0" locked="0" layoutInCell="1" allowOverlap="0" wp14:anchorId="570F5FC1" wp14:editId="0192E11B">
            <wp:simplePos x="0" y="0"/>
            <wp:positionH relativeFrom="page">
              <wp:align>center</wp:align>
            </wp:positionH>
            <wp:positionV relativeFrom="paragraph">
              <wp:posOffset>174928</wp:posOffset>
            </wp:positionV>
            <wp:extent cx="5181600" cy="2473452"/>
            <wp:effectExtent l="0" t="0" r="0" b="3175"/>
            <wp:wrapSquare wrapText="bothSides"/>
            <wp:docPr id="81" name="Picture 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Picture 81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24734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D25D2">
        <w:rPr>
          <w:sz w:val="56"/>
        </w:rPr>
        <w:t xml:space="preserve">Samma förfarande av slutwafer, som ofta har många genomslag </w:t>
      </w:r>
    </w:p>
    <w:p w14:paraId="44F812CD" w14:textId="0B95F0AE" w:rsidR="00ED25D2" w:rsidRDefault="00ED25D2" w:rsidP="00C8248C">
      <w:pPr>
        <w:spacing w:after="0" w:line="221" w:lineRule="auto"/>
        <w:ind w:left="1304"/>
      </w:pPr>
      <w:r>
        <w:rPr>
          <w:sz w:val="56"/>
        </w:rPr>
        <w:t>initialt. Ställ in tjockleken via ”autorotation”.</w:t>
      </w:r>
    </w:p>
    <w:p w14:paraId="7BF62AB2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2DD0E1E8" w14:textId="77777777" w:rsidR="00ED25D2" w:rsidRDefault="00ED25D2" w:rsidP="00ED25D2">
      <w:pPr>
        <w:spacing w:after="92" w:line="221" w:lineRule="auto"/>
        <w:ind w:left="10" w:hanging="10"/>
        <w:jc w:val="both"/>
        <w:rPr>
          <w:noProof/>
        </w:rPr>
      </w:pPr>
    </w:p>
    <w:p w14:paraId="2BADD605" w14:textId="77777777" w:rsidR="00C8248C" w:rsidRDefault="00C8248C" w:rsidP="00ED25D2">
      <w:pPr>
        <w:spacing w:after="92" w:line="221" w:lineRule="auto"/>
        <w:ind w:left="10" w:hanging="10"/>
        <w:rPr>
          <w:noProof/>
        </w:rPr>
      </w:pPr>
    </w:p>
    <w:p w14:paraId="3FFCDD11" w14:textId="77777777" w:rsidR="00C8248C" w:rsidRDefault="00C8248C" w:rsidP="00ED25D2">
      <w:pPr>
        <w:spacing w:after="92" w:line="221" w:lineRule="auto"/>
        <w:ind w:left="10" w:hanging="10"/>
        <w:rPr>
          <w:noProof/>
        </w:rPr>
      </w:pPr>
    </w:p>
    <w:p w14:paraId="073A0C9D" w14:textId="77777777" w:rsidR="00C8248C" w:rsidRDefault="00C8248C" w:rsidP="00ED25D2">
      <w:pPr>
        <w:spacing w:after="92" w:line="221" w:lineRule="auto"/>
        <w:ind w:left="10" w:hanging="10"/>
        <w:rPr>
          <w:noProof/>
        </w:rPr>
      </w:pPr>
    </w:p>
    <w:p w14:paraId="5371AFF8" w14:textId="77777777" w:rsidR="00C8248C" w:rsidRDefault="00C8248C" w:rsidP="00ED25D2">
      <w:pPr>
        <w:spacing w:after="92" w:line="221" w:lineRule="auto"/>
        <w:ind w:left="10" w:hanging="10"/>
        <w:rPr>
          <w:noProof/>
        </w:rPr>
      </w:pPr>
    </w:p>
    <w:p w14:paraId="5703D15A" w14:textId="77777777" w:rsidR="00D97891" w:rsidRDefault="00D97891" w:rsidP="00ED25D2">
      <w:pPr>
        <w:spacing w:after="92" w:line="221" w:lineRule="auto"/>
        <w:ind w:left="10" w:hanging="10"/>
        <w:rPr>
          <w:sz w:val="56"/>
        </w:rPr>
      </w:pPr>
    </w:p>
    <w:p w14:paraId="7088DC01" w14:textId="77777777" w:rsidR="00D97891" w:rsidRDefault="00D97891" w:rsidP="00ED25D2">
      <w:pPr>
        <w:spacing w:after="92" w:line="221" w:lineRule="auto"/>
        <w:ind w:left="10" w:hanging="10"/>
        <w:rPr>
          <w:sz w:val="56"/>
        </w:rPr>
      </w:pPr>
    </w:p>
    <w:p w14:paraId="6C851563" w14:textId="77777777" w:rsidR="00D97891" w:rsidRDefault="00D97891" w:rsidP="00ED25D2">
      <w:pPr>
        <w:spacing w:after="92" w:line="221" w:lineRule="auto"/>
        <w:ind w:left="10" w:hanging="10"/>
        <w:rPr>
          <w:sz w:val="56"/>
        </w:rPr>
      </w:pPr>
    </w:p>
    <w:p w14:paraId="31FBCC19" w14:textId="77777777" w:rsidR="00D97891" w:rsidRDefault="00D97891" w:rsidP="00ED25D2">
      <w:pPr>
        <w:spacing w:after="92" w:line="221" w:lineRule="auto"/>
        <w:ind w:left="10" w:hanging="10"/>
        <w:rPr>
          <w:sz w:val="56"/>
        </w:rPr>
      </w:pPr>
    </w:p>
    <w:p w14:paraId="555C3028" w14:textId="77777777" w:rsidR="00D97891" w:rsidRDefault="00D97891" w:rsidP="00D97891">
      <w:pPr>
        <w:spacing w:after="92" w:line="221" w:lineRule="auto"/>
        <w:ind w:left="1429"/>
        <w:rPr>
          <w:sz w:val="56"/>
        </w:rPr>
      </w:pPr>
    </w:p>
    <w:p w14:paraId="25A68A37" w14:textId="77777777" w:rsidR="00D97891" w:rsidRDefault="00D97891" w:rsidP="00D97891">
      <w:pPr>
        <w:spacing w:after="92" w:line="221" w:lineRule="auto"/>
        <w:ind w:left="1429"/>
        <w:rPr>
          <w:sz w:val="56"/>
        </w:rPr>
      </w:pPr>
    </w:p>
    <w:p w14:paraId="417742D8" w14:textId="0111254B" w:rsidR="00ED25D2" w:rsidRDefault="00D97891" w:rsidP="00D97891">
      <w:pPr>
        <w:spacing w:after="92" w:line="221" w:lineRule="auto"/>
        <w:ind w:left="1429"/>
      </w:pPr>
      <w:r>
        <w:rPr>
          <w:sz w:val="56"/>
        </w:rPr>
        <w:br/>
      </w:r>
      <w:r w:rsidR="00ED25D2">
        <w:rPr>
          <w:noProof/>
        </w:rPr>
        <w:drawing>
          <wp:anchor distT="0" distB="0" distL="114300" distR="114300" simplePos="0" relativeHeight="251664384" behindDoc="0" locked="0" layoutInCell="1" allowOverlap="0" wp14:anchorId="44D8A765" wp14:editId="3E93CB3A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181600" cy="2421636"/>
            <wp:effectExtent l="0" t="0" r="0" b="0"/>
            <wp:wrapSquare wrapText="bothSides"/>
            <wp:docPr id="90" name="Picture 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Picture 9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2421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56"/>
        </w:rPr>
        <w:t xml:space="preserve">1-2 </w:t>
      </w:r>
      <w:r w:rsidR="00ED25D2">
        <w:rPr>
          <w:sz w:val="56"/>
        </w:rPr>
        <w:t>grader räcker ofta för att undgå genomslag.</w:t>
      </w:r>
    </w:p>
    <w:p w14:paraId="174C2FD7" w14:textId="77777777" w:rsidR="00ED25D2" w:rsidRDefault="00ED25D2" w:rsidP="00ED25D2">
      <w:pPr>
        <w:tabs>
          <w:tab w:val="right" w:pos="16247"/>
        </w:tabs>
        <w:spacing w:after="0"/>
        <w:ind w:left="-283"/>
        <w:jc w:val="both"/>
        <w:rPr>
          <w:noProof/>
        </w:rPr>
      </w:pPr>
    </w:p>
    <w:p w14:paraId="60D3F6A3" w14:textId="77777777" w:rsidR="00ED25D2" w:rsidRDefault="00ED25D2" w:rsidP="00ED25D2">
      <w:pPr>
        <w:tabs>
          <w:tab w:val="right" w:pos="16247"/>
        </w:tabs>
        <w:spacing w:after="0"/>
        <w:ind w:left="-283"/>
        <w:jc w:val="both"/>
        <w:rPr>
          <w:noProof/>
        </w:rPr>
      </w:pPr>
    </w:p>
    <w:p w14:paraId="3EA9B982" w14:textId="77777777" w:rsidR="00ED25D2" w:rsidRDefault="00ED25D2" w:rsidP="00ED25D2">
      <w:pPr>
        <w:tabs>
          <w:tab w:val="right" w:pos="16247"/>
        </w:tabs>
        <w:spacing w:after="0"/>
        <w:ind w:left="-283"/>
        <w:jc w:val="both"/>
        <w:rPr>
          <w:noProof/>
        </w:rPr>
      </w:pPr>
    </w:p>
    <w:p w14:paraId="46A55563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027A43E0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0A47DA5C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2461F872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53154A0E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5067BF54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77F0F361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640233B7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268248D3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33A18074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</w:rPr>
      </w:pPr>
    </w:p>
    <w:p w14:paraId="731C1D2A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110F8EFD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567F649B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656F666E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50D10C1F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46F3C9BD" w14:textId="77777777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noProof/>
          <w:sz w:val="56"/>
        </w:rPr>
      </w:pPr>
    </w:p>
    <w:p w14:paraId="33A5873E" w14:textId="7ECAD900" w:rsidR="0072366A" w:rsidRDefault="0072366A" w:rsidP="00CB5BF5">
      <w:pPr>
        <w:tabs>
          <w:tab w:val="right" w:pos="16247"/>
        </w:tabs>
        <w:spacing w:after="0"/>
        <w:ind w:left="1304"/>
        <w:jc w:val="both"/>
        <w:rPr>
          <w:sz w:val="56"/>
        </w:rPr>
      </w:pPr>
      <w:r>
        <w:rPr>
          <w:noProof/>
          <w:sz w:val="56"/>
        </w:rPr>
        <w:drawing>
          <wp:inline distT="0" distB="0" distL="0" distR="0" wp14:anchorId="3F98B497" wp14:editId="61B323B0">
            <wp:extent cx="4672717" cy="2387710"/>
            <wp:effectExtent l="0" t="0" r="0" b="0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690048" cy="2396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D25D2">
        <w:rPr>
          <w:sz w:val="56"/>
        </w:rPr>
        <w:tab/>
      </w:r>
    </w:p>
    <w:p w14:paraId="103E9874" w14:textId="4325B07A" w:rsidR="00ED25D2" w:rsidRDefault="0072366A" w:rsidP="0072366A">
      <w:pPr>
        <w:tabs>
          <w:tab w:val="right" w:pos="16247"/>
        </w:tabs>
        <w:spacing w:after="0"/>
        <w:ind w:left="2608"/>
      </w:pPr>
      <w:r>
        <w:rPr>
          <w:sz w:val="56"/>
        </w:rPr>
        <w:br/>
      </w:r>
      <w:r w:rsidR="00ED25D2">
        <w:rPr>
          <w:sz w:val="56"/>
        </w:rPr>
        <w:t>Behåll wafer på ”</w:t>
      </w:r>
      <w:proofErr w:type="spellStart"/>
      <w:r w:rsidR="00ED25D2">
        <w:rPr>
          <w:sz w:val="56"/>
        </w:rPr>
        <w:t>thin</w:t>
      </w:r>
      <w:proofErr w:type="spellEnd"/>
      <w:r w:rsidR="00ED25D2">
        <w:rPr>
          <w:sz w:val="56"/>
        </w:rPr>
        <w:t>” om möjligt.</w:t>
      </w:r>
      <w:r w:rsidR="00ED25D2">
        <w:br w:type="page"/>
      </w:r>
    </w:p>
    <w:p w14:paraId="2DF2E938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648E300E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1C1418BD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5BE89907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5A474D8A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68476D40" w14:textId="4F6B771B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0" wp14:anchorId="64CA3FA2" wp14:editId="6EA25854">
            <wp:simplePos x="0" y="0"/>
            <wp:positionH relativeFrom="column">
              <wp:posOffset>1177455</wp:posOffset>
            </wp:positionH>
            <wp:positionV relativeFrom="paragraph">
              <wp:posOffset>5356</wp:posOffset>
            </wp:positionV>
            <wp:extent cx="3709416" cy="1793748"/>
            <wp:effectExtent l="0" t="0" r="0" b="0"/>
            <wp:wrapSquare wrapText="bothSides"/>
            <wp:docPr id="110" name="Picture 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Picture 11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09416" cy="17937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D85707" w14:textId="387DDBF1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2DABBD92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47B18172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7B2B755F" w14:textId="77777777" w:rsidR="00CA27F0" w:rsidRDefault="00CA27F0" w:rsidP="00ED25D2">
      <w:pPr>
        <w:spacing w:after="156" w:line="221" w:lineRule="auto"/>
        <w:ind w:left="1040" w:hanging="10"/>
        <w:jc w:val="both"/>
        <w:rPr>
          <w:noProof/>
        </w:rPr>
      </w:pPr>
    </w:p>
    <w:p w14:paraId="4C6B6704" w14:textId="4C128050" w:rsidR="00ED25D2" w:rsidRDefault="00ED25D2" w:rsidP="00ED25D2">
      <w:pPr>
        <w:spacing w:after="156" w:line="221" w:lineRule="auto"/>
        <w:ind w:left="1040" w:hanging="10"/>
        <w:jc w:val="both"/>
      </w:pPr>
    </w:p>
    <w:p w14:paraId="6831646C" w14:textId="77777777" w:rsidR="00ED25D2" w:rsidRDefault="00ED25D2" w:rsidP="00ED25D2">
      <w:pPr>
        <w:spacing w:after="195" w:line="221" w:lineRule="auto"/>
        <w:ind w:left="1040" w:hanging="10"/>
        <w:jc w:val="both"/>
        <w:rPr>
          <w:noProof/>
        </w:rPr>
      </w:pPr>
    </w:p>
    <w:p w14:paraId="49E670C7" w14:textId="77777777" w:rsidR="00ED25D2" w:rsidRDefault="00ED25D2" w:rsidP="00ED25D2">
      <w:pPr>
        <w:spacing w:after="195" w:line="221" w:lineRule="auto"/>
        <w:ind w:left="1040" w:hanging="10"/>
        <w:jc w:val="both"/>
        <w:rPr>
          <w:noProof/>
        </w:rPr>
      </w:pPr>
    </w:p>
    <w:p w14:paraId="28817190" w14:textId="182C01CC" w:rsidR="00ED25D2" w:rsidRDefault="00CA27F0" w:rsidP="00ED25D2">
      <w:pPr>
        <w:spacing w:after="195" w:line="221" w:lineRule="auto"/>
        <w:ind w:left="1040" w:hanging="10"/>
        <w:jc w:val="both"/>
        <w:rPr>
          <w:sz w:val="56"/>
        </w:rPr>
      </w:pPr>
      <w:r>
        <w:rPr>
          <w:sz w:val="56"/>
        </w:rPr>
        <w:t xml:space="preserve">      </w:t>
      </w:r>
      <w:r w:rsidR="00ED25D2">
        <w:rPr>
          <w:noProof/>
        </w:rPr>
        <w:drawing>
          <wp:inline distT="0" distB="0" distL="0" distR="0" wp14:anchorId="70CED6A8" wp14:editId="4A0DE34A">
            <wp:extent cx="3709416" cy="1994916"/>
            <wp:effectExtent l="0" t="0" r="0" b="0"/>
            <wp:docPr id="115" name="Picture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115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709416" cy="1994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883B1" w14:textId="1C555BF4" w:rsidR="00CA27F0" w:rsidRDefault="00500E3E" w:rsidP="00500E3E">
      <w:pPr>
        <w:spacing w:after="195" w:line="221" w:lineRule="auto"/>
        <w:rPr>
          <w:sz w:val="56"/>
        </w:rPr>
      </w:pPr>
      <w:r>
        <w:rPr>
          <w:sz w:val="56"/>
        </w:rPr>
        <w:t xml:space="preserve">         </w:t>
      </w:r>
      <w:r w:rsidR="00CA27F0">
        <w:rPr>
          <w:sz w:val="56"/>
        </w:rPr>
        <w:t xml:space="preserve">Samma här: </w:t>
      </w:r>
      <w:r w:rsidR="00CA27F0">
        <w:rPr>
          <w:sz w:val="56"/>
        </w:rPr>
        <w:br/>
      </w:r>
      <w:r>
        <w:rPr>
          <w:sz w:val="56"/>
        </w:rPr>
        <w:t xml:space="preserve">         Line 1: patientens namn</w:t>
      </w:r>
      <w:r>
        <w:rPr>
          <w:sz w:val="56"/>
        </w:rPr>
        <w:br/>
        <w:t xml:space="preserve">         Line 2: kirurgens initialer</w:t>
      </w:r>
      <w:r w:rsidR="00CA27F0">
        <w:rPr>
          <w:sz w:val="56"/>
        </w:rPr>
        <w:br/>
      </w:r>
    </w:p>
    <w:p w14:paraId="547759E8" w14:textId="77777777" w:rsidR="000C2C37" w:rsidRDefault="000C2C37" w:rsidP="00ED25D2">
      <w:pPr>
        <w:spacing w:after="195" w:line="221" w:lineRule="auto"/>
        <w:ind w:left="1040" w:hanging="10"/>
        <w:rPr>
          <w:sz w:val="56"/>
        </w:rPr>
      </w:pPr>
    </w:p>
    <w:p w14:paraId="617846BA" w14:textId="77777777" w:rsidR="000C2C37" w:rsidRDefault="000C2C37" w:rsidP="00ED25D2">
      <w:pPr>
        <w:spacing w:after="195" w:line="221" w:lineRule="auto"/>
        <w:ind w:left="1040" w:hanging="10"/>
        <w:rPr>
          <w:sz w:val="56"/>
        </w:rPr>
      </w:pPr>
    </w:p>
    <w:p w14:paraId="1329FC6C" w14:textId="77777777" w:rsidR="000C2C37" w:rsidRDefault="000C2C37" w:rsidP="00ED25D2">
      <w:pPr>
        <w:spacing w:after="195" w:line="221" w:lineRule="auto"/>
        <w:ind w:left="1040" w:hanging="10"/>
        <w:rPr>
          <w:sz w:val="56"/>
        </w:rPr>
      </w:pPr>
    </w:p>
    <w:p w14:paraId="50E10380" w14:textId="77777777" w:rsidR="000C2C37" w:rsidRDefault="000C2C37" w:rsidP="00ED25D2">
      <w:pPr>
        <w:spacing w:after="195" w:line="221" w:lineRule="auto"/>
        <w:ind w:left="1040" w:hanging="10"/>
        <w:rPr>
          <w:sz w:val="56"/>
        </w:rPr>
      </w:pPr>
    </w:p>
    <w:p w14:paraId="13030776" w14:textId="77777777" w:rsidR="000C2C37" w:rsidRDefault="000C2C37" w:rsidP="00ED25D2">
      <w:pPr>
        <w:spacing w:after="195" w:line="221" w:lineRule="auto"/>
        <w:ind w:left="1040" w:hanging="10"/>
        <w:rPr>
          <w:sz w:val="56"/>
        </w:rPr>
      </w:pPr>
    </w:p>
    <w:p w14:paraId="5DC491E7" w14:textId="463047ED" w:rsidR="000C2C37" w:rsidRDefault="000C2C37" w:rsidP="00ED25D2">
      <w:pPr>
        <w:spacing w:after="195" w:line="221" w:lineRule="auto"/>
        <w:ind w:left="1040" w:hanging="10"/>
        <w:rPr>
          <w:sz w:val="56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0" wp14:anchorId="11D57C41" wp14:editId="113AD41F">
            <wp:simplePos x="0" y="0"/>
            <wp:positionH relativeFrom="column">
              <wp:posOffset>767936</wp:posOffset>
            </wp:positionH>
            <wp:positionV relativeFrom="paragraph">
              <wp:posOffset>492429</wp:posOffset>
            </wp:positionV>
            <wp:extent cx="5181600" cy="3674364"/>
            <wp:effectExtent l="0" t="0" r="0" b="0"/>
            <wp:wrapSquare wrapText="bothSides"/>
            <wp:docPr id="120" name="Picture 1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Picture 120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36743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E7DE5D" w14:textId="77777777" w:rsidR="00991163" w:rsidRDefault="00991163" w:rsidP="000C2C37">
      <w:pPr>
        <w:spacing w:after="195" w:line="221" w:lineRule="auto"/>
        <w:rPr>
          <w:sz w:val="56"/>
        </w:rPr>
      </w:pPr>
      <w:r>
        <w:rPr>
          <w:sz w:val="56"/>
        </w:rPr>
        <w:t xml:space="preserve">             </w:t>
      </w:r>
      <w:r>
        <w:rPr>
          <w:sz w:val="56"/>
        </w:rPr>
        <w:br/>
      </w:r>
      <w:r>
        <w:rPr>
          <w:sz w:val="56"/>
        </w:rPr>
        <w:br/>
      </w:r>
      <w:r>
        <w:rPr>
          <w:sz w:val="56"/>
        </w:rPr>
        <w:br/>
      </w:r>
      <w:r>
        <w:rPr>
          <w:sz w:val="56"/>
        </w:rPr>
        <w:br/>
      </w:r>
    </w:p>
    <w:p w14:paraId="142DAFDF" w14:textId="77777777" w:rsidR="00991163" w:rsidRDefault="00991163" w:rsidP="000C2C37">
      <w:pPr>
        <w:spacing w:after="195" w:line="221" w:lineRule="auto"/>
        <w:rPr>
          <w:sz w:val="56"/>
        </w:rPr>
      </w:pPr>
    </w:p>
    <w:p w14:paraId="7762CEB3" w14:textId="77777777" w:rsidR="00991163" w:rsidRDefault="00991163" w:rsidP="000C2C37">
      <w:pPr>
        <w:spacing w:after="195" w:line="221" w:lineRule="auto"/>
        <w:rPr>
          <w:sz w:val="56"/>
        </w:rPr>
      </w:pPr>
    </w:p>
    <w:p w14:paraId="3FDCECF6" w14:textId="77777777" w:rsidR="00991163" w:rsidRDefault="00991163" w:rsidP="000C2C37">
      <w:pPr>
        <w:spacing w:after="195" w:line="221" w:lineRule="auto"/>
        <w:rPr>
          <w:sz w:val="56"/>
        </w:rPr>
      </w:pPr>
    </w:p>
    <w:p w14:paraId="7B089842" w14:textId="77777777" w:rsidR="00991163" w:rsidRDefault="00991163" w:rsidP="000C2C37">
      <w:pPr>
        <w:spacing w:after="195" w:line="221" w:lineRule="auto"/>
        <w:rPr>
          <w:sz w:val="56"/>
        </w:rPr>
      </w:pPr>
    </w:p>
    <w:p w14:paraId="3E734A4D" w14:textId="4D655BD3" w:rsidR="00ED25D2" w:rsidRDefault="00ED25D2" w:rsidP="00991163">
      <w:pPr>
        <w:spacing w:after="195" w:line="221" w:lineRule="auto"/>
        <w:ind w:firstLine="737"/>
      </w:pPr>
      <w:r>
        <w:rPr>
          <w:sz w:val="56"/>
        </w:rPr>
        <w:t xml:space="preserve">Istället för att beställa från </w:t>
      </w:r>
      <w:r w:rsidR="00991163">
        <w:rPr>
          <w:sz w:val="56"/>
        </w:rPr>
        <w:t xml:space="preserve">    </w:t>
      </w:r>
      <w:r w:rsidR="00991163">
        <w:rPr>
          <w:sz w:val="56"/>
        </w:rPr>
        <w:br/>
        <w:t xml:space="preserve">     K</w:t>
      </w:r>
      <w:r>
        <w:rPr>
          <w:sz w:val="56"/>
        </w:rPr>
        <w:t xml:space="preserve">LS (”Order via IPS Gate”) – </w:t>
      </w:r>
      <w:r w:rsidR="00991163">
        <w:rPr>
          <w:sz w:val="56"/>
        </w:rPr>
        <w:br/>
        <w:t xml:space="preserve">     </w:t>
      </w:r>
      <w:r>
        <w:rPr>
          <w:sz w:val="56"/>
        </w:rPr>
        <w:t xml:space="preserve">välj ”Export for </w:t>
      </w:r>
      <w:proofErr w:type="spellStart"/>
      <w:r w:rsidR="00991163">
        <w:rPr>
          <w:sz w:val="56"/>
        </w:rPr>
        <w:t>local</w:t>
      </w:r>
      <w:proofErr w:type="spellEnd"/>
      <w:r w:rsidR="00595AF5">
        <w:rPr>
          <w:sz w:val="56"/>
        </w:rPr>
        <w:br/>
        <w:t xml:space="preserve">     </w:t>
      </w:r>
      <w:proofErr w:type="spellStart"/>
      <w:r w:rsidR="00595AF5">
        <w:rPr>
          <w:sz w:val="56"/>
        </w:rPr>
        <w:t>production</w:t>
      </w:r>
      <w:proofErr w:type="spellEnd"/>
      <w:r>
        <w:rPr>
          <w:sz w:val="56"/>
        </w:rPr>
        <w:t>”</w:t>
      </w:r>
    </w:p>
    <w:p w14:paraId="67F63241" w14:textId="3D30FA27" w:rsidR="00ED25D2" w:rsidRPr="00662751" w:rsidRDefault="00ED25D2" w:rsidP="00662751">
      <w:pPr>
        <w:numPr>
          <w:ilvl w:val="0"/>
          <w:numId w:val="20"/>
        </w:numPr>
        <w:spacing w:after="92" w:line="221" w:lineRule="auto"/>
        <w:ind w:right="0" w:hanging="811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 wp14:anchorId="6B5AE82B" wp14:editId="3478A8EB">
            <wp:simplePos x="0" y="0"/>
            <wp:positionH relativeFrom="page">
              <wp:align>center</wp:align>
            </wp:positionH>
            <wp:positionV relativeFrom="paragraph">
              <wp:posOffset>246408</wp:posOffset>
            </wp:positionV>
            <wp:extent cx="5181600" cy="3433572"/>
            <wp:effectExtent l="0" t="0" r="0" b="0"/>
            <wp:wrapSquare wrapText="bothSides"/>
            <wp:docPr id="135" name="Picture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Picture 135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3433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sz w:val="56"/>
        </w:rPr>
        <w:t>Browse</w:t>
      </w:r>
      <w:proofErr w:type="spellEnd"/>
    </w:p>
    <w:p w14:paraId="6AF2CFFC" w14:textId="60F1AF82" w:rsidR="00ED25D2" w:rsidRDefault="00ED25D2" w:rsidP="00662751">
      <w:pPr>
        <w:spacing w:after="215" w:line="221" w:lineRule="auto"/>
        <w:ind w:left="1304" w:firstLine="493"/>
      </w:pPr>
      <w:r>
        <w:rPr>
          <w:sz w:val="56"/>
        </w:rPr>
        <w:t xml:space="preserve">  Välj det USB som använts </w:t>
      </w:r>
      <w:r w:rsidR="00662751">
        <w:rPr>
          <w:sz w:val="56"/>
        </w:rPr>
        <w:br/>
        <w:t xml:space="preserve">      </w:t>
      </w:r>
      <w:r>
        <w:rPr>
          <w:sz w:val="56"/>
        </w:rPr>
        <w:t xml:space="preserve">för </w:t>
      </w:r>
      <w:proofErr w:type="spellStart"/>
      <w:r w:rsidR="00662751">
        <w:rPr>
          <w:sz w:val="56"/>
        </w:rPr>
        <w:t>o</w:t>
      </w:r>
      <w:r>
        <w:rPr>
          <w:sz w:val="56"/>
        </w:rPr>
        <w:t>p</w:t>
      </w:r>
      <w:proofErr w:type="spellEnd"/>
      <w:r>
        <w:rPr>
          <w:sz w:val="56"/>
        </w:rPr>
        <w:t xml:space="preserve">-planeringen, där </w:t>
      </w:r>
      <w:r w:rsidR="00662751">
        <w:rPr>
          <w:sz w:val="56"/>
        </w:rPr>
        <w:br/>
        <w:t xml:space="preserve">      </w:t>
      </w:r>
      <w:r>
        <w:rPr>
          <w:sz w:val="56"/>
        </w:rPr>
        <w:t xml:space="preserve">patientens filer från </w:t>
      </w:r>
      <w:r w:rsidR="00662751">
        <w:rPr>
          <w:sz w:val="56"/>
        </w:rPr>
        <w:br/>
        <w:t xml:space="preserve">      </w:t>
      </w:r>
      <w:r>
        <w:rPr>
          <w:sz w:val="56"/>
        </w:rPr>
        <w:t xml:space="preserve">CBCT och intraoral </w:t>
      </w:r>
      <w:r w:rsidR="00662751">
        <w:rPr>
          <w:sz w:val="56"/>
        </w:rPr>
        <w:br/>
      </w:r>
      <w:r>
        <w:rPr>
          <w:sz w:val="56"/>
        </w:rPr>
        <w:t xml:space="preserve">       scanning ligger. </w:t>
      </w:r>
    </w:p>
    <w:p w14:paraId="0021F7BA" w14:textId="77777777" w:rsidR="00ED25D2" w:rsidRDefault="00ED25D2" w:rsidP="00ED25D2">
      <w:pPr>
        <w:numPr>
          <w:ilvl w:val="0"/>
          <w:numId w:val="20"/>
        </w:numPr>
        <w:spacing w:after="196" w:line="221" w:lineRule="auto"/>
        <w:ind w:right="0" w:hanging="811"/>
        <w:jc w:val="both"/>
      </w:pPr>
      <w:r>
        <w:rPr>
          <w:sz w:val="56"/>
        </w:rPr>
        <w:t>Bocka i rutan</w:t>
      </w:r>
    </w:p>
    <w:p w14:paraId="322953BE" w14:textId="77777777" w:rsidR="00ED25D2" w:rsidRPr="006B1D1C" w:rsidRDefault="00ED25D2" w:rsidP="00ED25D2">
      <w:pPr>
        <w:numPr>
          <w:ilvl w:val="0"/>
          <w:numId w:val="20"/>
        </w:numPr>
        <w:spacing w:after="92" w:line="221" w:lineRule="auto"/>
        <w:ind w:right="0" w:hanging="811"/>
        <w:jc w:val="both"/>
      </w:pPr>
      <w:r>
        <w:rPr>
          <w:sz w:val="56"/>
        </w:rPr>
        <w:t xml:space="preserve">Exportera </w:t>
      </w:r>
    </w:p>
    <w:p w14:paraId="767E6A33" w14:textId="77777777" w:rsidR="00ED25D2" w:rsidRDefault="00ED25D2" w:rsidP="00ED25D2">
      <w:pPr>
        <w:spacing w:after="92" w:line="221" w:lineRule="auto"/>
        <w:jc w:val="both"/>
        <w:rPr>
          <w:rFonts w:ascii="Wingdings" w:eastAsia="Wingdings" w:hAnsi="Wingdings" w:cs="Wingdings"/>
          <w:sz w:val="56"/>
        </w:rPr>
      </w:pPr>
      <w:r>
        <w:rPr>
          <w:rFonts w:ascii="Wingdings" w:eastAsia="Wingdings" w:hAnsi="Wingdings" w:cs="Wingdings"/>
          <w:sz w:val="56"/>
        </w:rPr>
        <w:br/>
      </w:r>
    </w:p>
    <w:p w14:paraId="6EB4F024" w14:textId="77777777" w:rsidR="002A1B58" w:rsidRDefault="002A1B58" w:rsidP="00ED25D2">
      <w:pPr>
        <w:spacing w:after="92" w:line="221" w:lineRule="auto"/>
        <w:jc w:val="both"/>
        <w:rPr>
          <w:rFonts w:ascii="Wingdings" w:eastAsia="Wingdings" w:hAnsi="Wingdings" w:cs="Wingdings"/>
          <w:sz w:val="56"/>
        </w:rPr>
      </w:pPr>
    </w:p>
    <w:p w14:paraId="3B445114" w14:textId="77777777" w:rsidR="002A1B58" w:rsidRDefault="002A1B58" w:rsidP="00ED25D2">
      <w:pPr>
        <w:spacing w:after="92" w:line="221" w:lineRule="auto"/>
        <w:jc w:val="both"/>
        <w:rPr>
          <w:rFonts w:ascii="Wingdings" w:eastAsia="Wingdings" w:hAnsi="Wingdings" w:cs="Wingdings"/>
          <w:sz w:val="56"/>
        </w:rPr>
      </w:pPr>
    </w:p>
    <w:p w14:paraId="6ABD2E5F" w14:textId="77777777" w:rsidR="00ED25D2" w:rsidRPr="00876F0D" w:rsidRDefault="00ED25D2" w:rsidP="00ED25D2">
      <w:pPr>
        <w:numPr>
          <w:ilvl w:val="0"/>
          <w:numId w:val="21"/>
        </w:numPr>
        <w:spacing w:after="662" w:line="240" w:lineRule="auto"/>
        <w:ind w:right="451" w:hanging="370"/>
      </w:pPr>
      <w:proofErr w:type="spellStart"/>
      <w:r w:rsidRPr="006B1D1C">
        <w:rPr>
          <w:sz w:val="52"/>
        </w:rPr>
        <w:lastRenderedPageBreak/>
        <w:t>USB’t</w:t>
      </w:r>
      <w:proofErr w:type="spellEnd"/>
      <w:r w:rsidRPr="006B1D1C">
        <w:rPr>
          <w:sz w:val="52"/>
        </w:rPr>
        <w:t xml:space="preserve"> ges till Anki, Helen eller Elin</w:t>
      </w:r>
    </w:p>
    <w:p w14:paraId="76A8D87C" w14:textId="77777777" w:rsidR="00ED25D2" w:rsidRPr="006B1D1C" w:rsidRDefault="00ED25D2" w:rsidP="00ED25D2">
      <w:pPr>
        <w:numPr>
          <w:ilvl w:val="0"/>
          <w:numId w:val="21"/>
        </w:numPr>
        <w:spacing w:after="662" w:line="216" w:lineRule="auto"/>
        <w:ind w:right="451" w:hanging="370"/>
      </w:pPr>
      <w:r w:rsidRPr="006B1D1C">
        <w:rPr>
          <w:sz w:val="52"/>
        </w:rPr>
        <w:t xml:space="preserve">Print av en omgång wafers tar ca 3 timmar. </w:t>
      </w:r>
      <w:r>
        <w:rPr>
          <w:sz w:val="52"/>
        </w:rPr>
        <w:br/>
      </w:r>
      <w:proofErr w:type="spellStart"/>
      <w:r w:rsidRPr="006B1D1C">
        <w:rPr>
          <w:sz w:val="52"/>
        </w:rPr>
        <w:t>Efterhärdning</w:t>
      </w:r>
      <w:proofErr w:type="spellEnd"/>
      <w:r w:rsidRPr="006B1D1C">
        <w:rPr>
          <w:sz w:val="52"/>
        </w:rPr>
        <w:t xml:space="preserve"> och puts tar ca 40-60 min.</w:t>
      </w:r>
    </w:p>
    <w:p w14:paraId="4686156B" w14:textId="77777777" w:rsidR="00ED25D2" w:rsidRPr="00876F0D" w:rsidRDefault="00ED25D2" w:rsidP="00ED25D2">
      <w:pPr>
        <w:numPr>
          <w:ilvl w:val="0"/>
          <w:numId w:val="21"/>
        </w:numPr>
        <w:spacing w:after="662" w:line="216" w:lineRule="auto"/>
        <w:ind w:right="451" w:hanging="370"/>
      </w:pPr>
      <w:r w:rsidRPr="006B1D1C">
        <w:rPr>
          <w:sz w:val="52"/>
        </w:rPr>
        <w:t xml:space="preserve">När wafern är klar läggs den i skåpet med patientens övriga modeller, och en notering görs i Melior av den tsk som har putsat den klart. (Anki, Helen eller Elin) </w:t>
      </w:r>
    </w:p>
    <w:p w14:paraId="20F073D4" w14:textId="77777777" w:rsidR="00ED25D2" w:rsidRDefault="00ED25D2" w:rsidP="00ED25D2">
      <w:pPr>
        <w:numPr>
          <w:ilvl w:val="0"/>
          <w:numId w:val="21"/>
        </w:numPr>
        <w:spacing w:after="662" w:line="216" w:lineRule="auto"/>
        <w:ind w:right="451" w:hanging="370"/>
      </w:pPr>
      <w:r w:rsidRPr="006B1D1C">
        <w:rPr>
          <w:sz w:val="52"/>
        </w:rPr>
        <w:t xml:space="preserve">Wafern slängs och wafer-data från USB och printer raderas i samband med patientens 6 v </w:t>
      </w:r>
      <w:proofErr w:type="spellStart"/>
      <w:r w:rsidRPr="006B1D1C">
        <w:rPr>
          <w:sz w:val="52"/>
        </w:rPr>
        <w:t>postop</w:t>
      </w:r>
      <w:proofErr w:type="spellEnd"/>
      <w:r w:rsidRPr="006B1D1C">
        <w:rPr>
          <w:sz w:val="52"/>
        </w:rPr>
        <w:t xml:space="preserve"> kontroll.  </w:t>
      </w:r>
    </w:p>
    <w:p w14:paraId="40AA233F" w14:textId="0E8AD71F" w:rsidR="009C6C0C" w:rsidRPr="009D053E" w:rsidRDefault="009C6C0C" w:rsidP="009D053E"/>
    <w:sectPr w:rsidR="009C6C0C" w:rsidRPr="009D053E" w:rsidSect="00B96AFF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9833CC" w14:textId="77777777" w:rsidR="00F83550" w:rsidRDefault="00F83550">
      <w:r>
        <w:separator/>
      </w:r>
    </w:p>
  </w:endnote>
  <w:endnote w:type="continuationSeparator" w:id="0">
    <w:p w14:paraId="23ECE068" w14:textId="77777777" w:rsidR="00F83550" w:rsidRDefault="00F83550">
      <w:r>
        <w:continuationSeparator/>
      </w:r>
    </w:p>
  </w:endnote>
  <w:endnote w:type="continuationNotice" w:id="1">
    <w:p w14:paraId="60AE4232" w14:textId="77777777" w:rsidR="00F83550" w:rsidRDefault="00F835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CC349" w14:textId="77777777" w:rsidR="00F83550" w:rsidRDefault="00F83550"/>
  </w:footnote>
  <w:footnote w:type="continuationSeparator" w:id="0">
    <w:p w14:paraId="19BF87F2" w14:textId="77777777" w:rsidR="00F83550" w:rsidRDefault="00F83550">
      <w:r>
        <w:continuationSeparator/>
      </w:r>
    </w:p>
  </w:footnote>
  <w:footnote w:type="continuationNotice" w:id="1">
    <w:p w14:paraId="1BD45760" w14:textId="77777777" w:rsidR="00F83550" w:rsidRDefault="00F835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D07E5B"/>
    <w:multiLevelType w:val="hybridMultilevel"/>
    <w:tmpl w:val="5E62737A"/>
    <w:lvl w:ilvl="0" w:tplc="A754EBCE">
      <w:start w:val="1"/>
      <w:numFmt w:val="decimal"/>
      <w:lvlText w:val="%1."/>
      <w:lvlJc w:val="left"/>
      <w:pPr>
        <w:ind w:left="21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1" w:tplc="BCE0710C">
      <w:start w:val="1"/>
      <w:numFmt w:val="lowerLetter"/>
      <w:lvlText w:val="%2"/>
      <w:lvlJc w:val="left"/>
      <w:pPr>
        <w:ind w:left="23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2" w:tplc="351A8472">
      <w:start w:val="1"/>
      <w:numFmt w:val="lowerRoman"/>
      <w:lvlText w:val="%3"/>
      <w:lvlJc w:val="left"/>
      <w:pPr>
        <w:ind w:left="31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3" w:tplc="B23067DA">
      <w:start w:val="1"/>
      <w:numFmt w:val="decimal"/>
      <w:lvlText w:val="%4"/>
      <w:lvlJc w:val="left"/>
      <w:pPr>
        <w:ind w:left="38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4" w:tplc="9056A5A4">
      <w:start w:val="1"/>
      <w:numFmt w:val="lowerLetter"/>
      <w:lvlText w:val="%5"/>
      <w:lvlJc w:val="left"/>
      <w:pPr>
        <w:ind w:left="45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5" w:tplc="EF78736C">
      <w:start w:val="1"/>
      <w:numFmt w:val="lowerRoman"/>
      <w:lvlText w:val="%6"/>
      <w:lvlJc w:val="left"/>
      <w:pPr>
        <w:ind w:left="52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6" w:tplc="9B4EAF0A">
      <w:start w:val="1"/>
      <w:numFmt w:val="decimal"/>
      <w:lvlText w:val="%7"/>
      <w:lvlJc w:val="left"/>
      <w:pPr>
        <w:ind w:left="59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7" w:tplc="AF84F570">
      <w:start w:val="1"/>
      <w:numFmt w:val="lowerLetter"/>
      <w:lvlText w:val="%8"/>
      <w:lvlJc w:val="left"/>
      <w:pPr>
        <w:ind w:left="67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  <w:lvl w:ilvl="8" w:tplc="6BFAC4B4">
      <w:start w:val="1"/>
      <w:numFmt w:val="lowerRoman"/>
      <w:lvlText w:val="%9"/>
      <w:lvlJc w:val="left"/>
      <w:pPr>
        <w:ind w:left="74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56"/>
        <w:szCs w:val="5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081818"/>
    <w:multiLevelType w:val="hybridMultilevel"/>
    <w:tmpl w:val="04C0A9CA"/>
    <w:lvl w:ilvl="0" w:tplc="519A1406">
      <w:start w:val="1"/>
      <w:numFmt w:val="bullet"/>
      <w:lvlText w:val="•"/>
      <w:lvlJc w:val="left"/>
      <w:pPr>
        <w:ind w:left="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1" w:tplc="6DB4015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2" w:tplc="9F7AA95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3" w:tplc="40EE4CB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4" w:tplc="252C800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5" w:tplc="04F8195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6" w:tplc="5FA825B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7" w:tplc="36720C86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  <w:lvl w:ilvl="8" w:tplc="D764AEF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52"/>
        <w:szCs w:val="5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8551496">
    <w:abstractNumId w:val="19"/>
  </w:num>
  <w:num w:numId="2" w16cid:durableId="902570968">
    <w:abstractNumId w:val="16"/>
  </w:num>
  <w:num w:numId="3" w16cid:durableId="240721519">
    <w:abstractNumId w:val="0"/>
  </w:num>
  <w:num w:numId="4" w16cid:durableId="1527061166">
    <w:abstractNumId w:val="6"/>
  </w:num>
  <w:num w:numId="5" w16cid:durableId="318653261">
    <w:abstractNumId w:val="17"/>
  </w:num>
  <w:num w:numId="6" w16cid:durableId="471290283">
    <w:abstractNumId w:val="2"/>
  </w:num>
  <w:num w:numId="7" w16cid:durableId="588730349">
    <w:abstractNumId w:val="12"/>
  </w:num>
  <w:num w:numId="8" w16cid:durableId="1679851219">
    <w:abstractNumId w:val="9"/>
  </w:num>
  <w:num w:numId="9" w16cid:durableId="595870536">
    <w:abstractNumId w:val="1"/>
  </w:num>
  <w:num w:numId="10" w16cid:durableId="1709916985">
    <w:abstractNumId w:val="1"/>
  </w:num>
  <w:num w:numId="11" w16cid:durableId="251282399">
    <w:abstractNumId w:val="3"/>
  </w:num>
  <w:num w:numId="12" w16cid:durableId="1656758596">
    <w:abstractNumId w:val="4"/>
  </w:num>
  <w:num w:numId="13" w16cid:durableId="1925258733">
    <w:abstractNumId w:val="15"/>
  </w:num>
  <w:num w:numId="14" w16cid:durableId="1859270755">
    <w:abstractNumId w:val="10"/>
  </w:num>
  <w:num w:numId="15" w16cid:durableId="1832483715">
    <w:abstractNumId w:val="7"/>
  </w:num>
  <w:num w:numId="16" w16cid:durableId="38433745">
    <w:abstractNumId w:val="14"/>
  </w:num>
  <w:num w:numId="17" w16cid:durableId="1166937037">
    <w:abstractNumId w:val="5"/>
  </w:num>
  <w:num w:numId="18" w16cid:durableId="295453771">
    <w:abstractNumId w:val="11"/>
  </w:num>
  <w:num w:numId="19" w16cid:durableId="903759215">
    <w:abstractNumId w:val="18"/>
  </w:num>
  <w:num w:numId="20" w16cid:durableId="38171404">
    <w:abstractNumId w:val="8"/>
  </w:num>
  <w:num w:numId="21" w16cid:durableId="172602787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C3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109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B58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08CA"/>
    <w:rsid w:val="00500E3E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5AF5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760"/>
    <w:rsid w:val="00627BEA"/>
    <w:rsid w:val="006319DB"/>
    <w:rsid w:val="0065595B"/>
    <w:rsid w:val="00656DCD"/>
    <w:rsid w:val="00660269"/>
    <w:rsid w:val="00662751"/>
    <w:rsid w:val="00665F89"/>
    <w:rsid w:val="00673C92"/>
    <w:rsid w:val="00674F4D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366A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163"/>
    <w:rsid w:val="009A07DC"/>
    <w:rsid w:val="009A32ED"/>
    <w:rsid w:val="009B04AF"/>
    <w:rsid w:val="009B1F6B"/>
    <w:rsid w:val="009C0D12"/>
    <w:rsid w:val="009C192E"/>
    <w:rsid w:val="009C2E3E"/>
    <w:rsid w:val="009C6C0C"/>
    <w:rsid w:val="009D05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D59"/>
    <w:rsid w:val="00C7430C"/>
    <w:rsid w:val="00C8248C"/>
    <w:rsid w:val="00C85DA1"/>
    <w:rsid w:val="00C9071C"/>
    <w:rsid w:val="00C908FF"/>
    <w:rsid w:val="00C97BD3"/>
    <w:rsid w:val="00CA27F0"/>
    <w:rsid w:val="00CA39EF"/>
    <w:rsid w:val="00CA521F"/>
    <w:rsid w:val="00CB0493"/>
    <w:rsid w:val="00CB17FF"/>
    <w:rsid w:val="00CB1ED7"/>
    <w:rsid w:val="00CB5BF5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7891"/>
    <w:rsid w:val="00DA299D"/>
    <w:rsid w:val="00DA65C4"/>
    <w:rsid w:val="00DE4447"/>
    <w:rsid w:val="00DE5DA2"/>
    <w:rsid w:val="00DE63C6"/>
    <w:rsid w:val="00DF0033"/>
    <w:rsid w:val="00DF752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5D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550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image" Target="media/image7.jpg" Id="rId18" /><Relationship Type="http://schemas.openxmlformats.org/officeDocument/2006/relationships/header" Target="header2.xml" Id="rId26" /><Relationship Type="http://schemas.openxmlformats.org/officeDocument/2006/relationships/image" Target="media/image10.jpg" Id="rId21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image" Target="media/image6.jpg" Id="rId17" /><Relationship Type="http://schemas.openxmlformats.org/officeDocument/2006/relationships/footer" Target="footer2.xml" Id="rId25" /><Relationship Type="http://schemas.openxmlformats.org/officeDocument/2006/relationships/image" Target="media/image5.jpg" Id="rId16" /><Relationship Type="http://schemas.openxmlformats.org/officeDocument/2006/relationships/image" Target="media/image9.jp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image" Target="media/image4.jpg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8.jpg" Id="rId19" /><Relationship Type="http://schemas.openxmlformats.org/officeDocument/2006/relationships/webSettings" Target="webSettings.xml" Id="rId9" /><Relationship Type="http://schemas.openxmlformats.org/officeDocument/2006/relationships/image" Target="media/image3.jpg" Id="rId14" /><Relationship Type="http://schemas.openxmlformats.org/officeDocument/2006/relationships/image" Target="media/image11.jpg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13</Pages>
  <Words>284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Wafermanual</dc:title>
  <dc:subject/>
  <dc:creator/>
  <keywords/>
  <lastModifiedBy>Ann-Catrin Jonasson</lastModifiedBy>
  <revision>35</revision>
  <lastPrinted>2016-03-31T10:56:00.0000000Z</lastPrinted>
  <dcterms:created xsi:type="dcterms:W3CDTF">2021-05-27T09:47:00.0000000Z</dcterms:created>
  <dcterms:modified xsi:type="dcterms:W3CDTF">2023-12-13T15:00:00.0000000Z</dcterms:modified>
</coreProperties>
</file>