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354D2" w14:textId="77777777" w:rsidR="008775E9" w:rsidRPr="00525E26" w:rsidRDefault="008775E9" w:rsidP="00525E26">
      <w:pPr>
        <w:pStyle w:val="Rubrik1"/>
        <w:ind w:left="0"/>
        <w:rPr>
          <w:b/>
          <w:bCs w:val="0"/>
        </w:rPr>
      </w:pPr>
      <w:bookmarkStart w:id="0" w:name="_Toc321146591"/>
      <w:r w:rsidRPr="00525E26">
        <w:rPr>
          <w:b/>
          <w:bCs w:val="0"/>
        </w:rPr>
        <w:t>Övertag av utskrivningsklara/på väg hem-patienter från avdelning 52–55, NÄL till avdelning 4, Uddevalla sjukhus</w:t>
      </w:r>
    </w:p>
    <w:p w14:paraId="3989D920" w14:textId="1E71DA40" w:rsidR="008775E9" w:rsidRPr="00525E26" w:rsidRDefault="008775E9" w:rsidP="00525E26">
      <w:pPr>
        <w:pStyle w:val="Rubrik2"/>
        <w:ind w:left="0"/>
        <w:rPr>
          <w:b/>
          <w:bCs w:val="0"/>
        </w:rPr>
      </w:pPr>
      <w:r w:rsidRPr="00525E26">
        <w:rPr>
          <w:b/>
          <w:bCs w:val="0"/>
        </w:rPr>
        <w:t>R</w:t>
      </w:r>
      <w:r w:rsidR="000F1A08">
        <w:rPr>
          <w:b/>
          <w:bCs w:val="0"/>
        </w:rPr>
        <w:t>evidering i denna version.</w:t>
      </w:r>
      <w:r w:rsidRPr="00525E26">
        <w:rPr>
          <w:b/>
          <w:bCs w:val="0"/>
        </w:rPr>
        <w:br/>
      </w:r>
      <w:r w:rsidRPr="000F1A08">
        <w:rPr>
          <w:rFonts w:ascii="Times New Roman" w:hAnsi="Times New Roman" w:cs="Times New Roman"/>
          <w:sz w:val="24"/>
          <w:szCs w:val="24"/>
        </w:rPr>
        <w:t>Rutinen har uppdaterats.</w:t>
      </w:r>
      <w:r w:rsidRPr="00525E26">
        <w:rPr>
          <w:b/>
          <w:bCs w:val="0"/>
        </w:rPr>
        <w:t xml:space="preserve"> </w:t>
      </w:r>
    </w:p>
    <w:bookmarkEnd w:id="0"/>
    <w:p w14:paraId="785B7C7C" w14:textId="77777777" w:rsidR="008775E9" w:rsidRPr="00490CC6" w:rsidRDefault="008775E9" w:rsidP="008775E9">
      <w:pPr>
        <w:pStyle w:val="Rubrik2"/>
        <w:ind w:left="0"/>
        <w:rPr>
          <w:b/>
          <w:bCs w:val="0"/>
        </w:rPr>
      </w:pPr>
      <w:r>
        <w:rPr>
          <w:b/>
          <w:bCs w:val="0"/>
        </w:rPr>
        <w:t>Bakgrund</w:t>
      </w:r>
    </w:p>
    <w:p w14:paraId="68C39569" w14:textId="77777777" w:rsidR="008775E9" w:rsidRDefault="008775E9" w:rsidP="008775E9">
      <w:pPr>
        <w:pStyle w:val="Rubrik2"/>
        <w:ind w:left="0" w:right="-113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När ortopedkliniken saknar akuta vårdplatser kan avd. 4 eventuellt öppna upp vårdplatser för utskrivningsklara och vid behov ”på väg hem patienter”.</w:t>
      </w:r>
      <w:r w:rsidRPr="0082047D">
        <w:rPr>
          <w:rFonts w:ascii="Times New Roman" w:hAnsi="Times New Roman" w:cs="Times New Roman"/>
          <w:sz w:val="24"/>
          <w:szCs w:val="24"/>
        </w:rPr>
        <w:t xml:space="preserve"> Avd</w:t>
      </w:r>
      <w:r>
        <w:rPr>
          <w:rFonts w:ascii="Times New Roman" w:hAnsi="Times New Roman" w:cs="Times New Roman"/>
          <w:sz w:val="24"/>
          <w:szCs w:val="24"/>
        </w:rPr>
        <w:t xml:space="preserve">elning 4 </w:t>
      </w:r>
      <w:r w:rsidRPr="0082047D">
        <w:rPr>
          <w:rFonts w:ascii="Times New Roman" w:hAnsi="Times New Roman" w:cs="Times New Roman"/>
          <w:sz w:val="24"/>
          <w:szCs w:val="24"/>
        </w:rPr>
        <w:t xml:space="preserve">är </w:t>
      </w:r>
      <w:r>
        <w:rPr>
          <w:rFonts w:ascii="Times New Roman" w:hAnsi="Times New Roman" w:cs="Times New Roman"/>
          <w:sz w:val="24"/>
          <w:szCs w:val="24"/>
        </w:rPr>
        <w:t xml:space="preserve">bemannad och utrustad för </w:t>
      </w:r>
      <w:proofErr w:type="spellStart"/>
      <w:r>
        <w:rPr>
          <w:rFonts w:ascii="Times New Roman" w:hAnsi="Times New Roman" w:cs="Times New Roman"/>
          <w:sz w:val="24"/>
          <w:szCs w:val="24"/>
        </w:rPr>
        <w:t>elektiva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patienter. Vid eventuell risk för inställda </w:t>
      </w:r>
      <w:proofErr w:type="spellStart"/>
      <w:r>
        <w:rPr>
          <w:rFonts w:ascii="Times New Roman" w:hAnsi="Times New Roman" w:cs="Times New Roman"/>
          <w:sz w:val="24"/>
          <w:szCs w:val="24"/>
        </w:rPr>
        <w:t>elektiva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operationer ska beslut tas i dialog med verksamhetschef då det påverkar patient, flöde och operation mm. </w:t>
      </w:r>
    </w:p>
    <w:p w14:paraId="3247BA6E" w14:textId="77777777" w:rsidR="008775E9" w:rsidRPr="008B3367" w:rsidRDefault="008775E9" w:rsidP="008775E9">
      <w:pPr>
        <w:pStyle w:val="Rubrik2"/>
        <w:ind w:left="0" w:right="-1135"/>
        <w:rPr>
          <w:rFonts w:ascii="Times New Roman" w:hAnsi="Times New Roman" w:cs="Times New Roman"/>
          <w:b/>
        </w:rPr>
      </w:pPr>
      <w:r w:rsidRPr="007240FF">
        <w:rPr>
          <w:b/>
          <w:bCs w:val="0"/>
        </w:rPr>
        <w:t>Syfte</w:t>
      </w:r>
      <w:r w:rsidRPr="008B3367">
        <w:br/>
      </w:r>
      <w:r>
        <w:rPr>
          <w:rFonts w:ascii="Times New Roman" w:hAnsi="Times New Roman" w:cs="Times New Roman"/>
          <w:sz w:val="24"/>
          <w:szCs w:val="24"/>
        </w:rPr>
        <w:t>Att ur ett patientsäkerhetsperspektiv s</w:t>
      </w:r>
      <w:r w:rsidRPr="008B3367">
        <w:rPr>
          <w:rFonts w:ascii="Times New Roman" w:hAnsi="Times New Roman" w:cs="Times New Roman"/>
          <w:sz w:val="24"/>
          <w:szCs w:val="24"/>
        </w:rPr>
        <w:t>äkerställa överföring av patient från akutvårdsavdelning på NÄL (avd.</w:t>
      </w:r>
      <w:proofErr w:type="gramStart"/>
      <w:r w:rsidRPr="008B3367">
        <w:rPr>
          <w:rFonts w:ascii="Times New Roman" w:hAnsi="Times New Roman" w:cs="Times New Roman"/>
          <w:sz w:val="24"/>
          <w:szCs w:val="24"/>
        </w:rPr>
        <w:t>52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B3367">
        <w:rPr>
          <w:rFonts w:ascii="Times New Roman" w:hAnsi="Times New Roman" w:cs="Times New Roman"/>
          <w:sz w:val="24"/>
          <w:szCs w:val="24"/>
        </w:rPr>
        <w:t>55</w:t>
      </w:r>
      <w:proofErr w:type="gramEnd"/>
      <w:r w:rsidRPr="008B3367">
        <w:rPr>
          <w:rFonts w:ascii="Times New Roman" w:hAnsi="Times New Roman" w:cs="Times New Roman"/>
          <w:sz w:val="24"/>
          <w:szCs w:val="24"/>
        </w:rPr>
        <w:t xml:space="preserve">) till </w:t>
      </w:r>
      <w:proofErr w:type="spellStart"/>
      <w:r w:rsidRPr="008B3367">
        <w:rPr>
          <w:rFonts w:ascii="Times New Roman" w:hAnsi="Times New Roman" w:cs="Times New Roman"/>
          <w:sz w:val="24"/>
          <w:szCs w:val="24"/>
        </w:rPr>
        <w:t>elektiv</w:t>
      </w:r>
      <w:proofErr w:type="spellEnd"/>
      <w:r w:rsidRPr="008B3367">
        <w:rPr>
          <w:rFonts w:ascii="Times New Roman" w:hAnsi="Times New Roman" w:cs="Times New Roman"/>
          <w:sz w:val="24"/>
          <w:szCs w:val="24"/>
        </w:rPr>
        <w:t xml:space="preserve"> ortopedisk vårdavdelning på Uddevalla Sjukhus (avd. 4). </w:t>
      </w:r>
    </w:p>
    <w:p w14:paraId="04C7ED46" w14:textId="77777777" w:rsidR="008775E9" w:rsidRPr="008B3367" w:rsidRDefault="008775E9" w:rsidP="008775E9">
      <w:pPr>
        <w:ind w:left="0" w:right="-1135"/>
      </w:pPr>
    </w:p>
    <w:p w14:paraId="04E64BB5" w14:textId="77777777" w:rsidR="008775E9" w:rsidRPr="008B3367" w:rsidRDefault="008775E9" w:rsidP="008775E9">
      <w:pPr>
        <w:ind w:left="0" w:right="-1135"/>
      </w:pPr>
      <w:r w:rsidRPr="007240FF">
        <w:rPr>
          <w:rStyle w:val="Rubrik2Char"/>
          <w:b/>
          <w:bCs w:val="0"/>
        </w:rPr>
        <w:t>Vilka berörs</w:t>
      </w:r>
      <w:r w:rsidRPr="008B3367">
        <w:rPr>
          <w:rFonts w:ascii="Arial" w:hAnsi="Arial" w:cs="Arial"/>
          <w:b/>
          <w:sz w:val="26"/>
          <w:szCs w:val="26"/>
        </w:rPr>
        <w:br/>
      </w:r>
      <w:r w:rsidRPr="008B3367">
        <w:t>Ortopedkliniken, NU-sjukvården</w:t>
      </w:r>
    </w:p>
    <w:p w14:paraId="11F317DA" w14:textId="77777777" w:rsidR="008775E9" w:rsidRPr="007240FF" w:rsidRDefault="008775E9" w:rsidP="008775E9">
      <w:pPr>
        <w:pStyle w:val="Rubrik2"/>
        <w:ind w:left="0"/>
        <w:rPr>
          <w:b/>
          <w:bCs w:val="0"/>
        </w:rPr>
      </w:pPr>
      <w:r w:rsidRPr="007240FF">
        <w:rPr>
          <w:b/>
          <w:bCs w:val="0"/>
        </w:rPr>
        <w:t>Åtgärder</w:t>
      </w:r>
    </w:p>
    <w:p w14:paraId="35E6C968" w14:textId="77777777" w:rsidR="008775E9" w:rsidRDefault="008775E9" w:rsidP="008775E9">
      <w:pPr>
        <w:ind w:left="0"/>
        <w:rPr>
          <w:b/>
          <w:bCs/>
        </w:rPr>
      </w:pPr>
      <w:r w:rsidRPr="006B470E">
        <w:rPr>
          <w:b/>
          <w:bCs/>
        </w:rPr>
        <w:t>Generella förhållningssätt</w:t>
      </w:r>
    </w:p>
    <w:p w14:paraId="71C971FF" w14:textId="5C4340DD" w:rsidR="008775E9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6B470E">
        <w:t xml:space="preserve">För att öka tillgången till akuta </w:t>
      </w:r>
      <w:r>
        <w:t>vård</w:t>
      </w:r>
      <w:r w:rsidRPr="006B470E">
        <w:t>platser på NÄL optimeras hemskrivningarna vid rond</w:t>
      </w:r>
      <w:r>
        <w:t xml:space="preserve"> på avd. </w:t>
      </w:r>
      <w:proofErr w:type="gramStart"/>
      <w:r>
        <w:t>52</w:t>
      </w:r>
      <w:r w:rsidR="000F1A08">
        <w:t>-</w:t>
      </w:r>
      <w:r>
        <w:t>55</w:t>
      </w:r>
      <w:proofErr w:type="gramEnd"/>
      <w:r>
        <w:t>.</w:t>
      </w:r>
    </w:p>
    <w:p w14:paraId="58272DF5" w14:textId="77777777" w:rsidR="008775E9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>Dialog om möjliga vårdplatser på avdelning 4 förs av avdelningschef/verksamhets</w:t>
      </w:r>
      <w:r>
        <w:softHyphen/>
        <w:t>chef eller ställföreträdande. Helgtid är det ansvarig sjuksköterska på avdelning 4.</w:t>
      </w:r>
    </w:p>
    <w:p w14:paraId="721B069D" w14:textId="77777777" w:rsidR="008775E9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>Ansvarig läkare och sjuksköterska på avdelning 52–55 ser ut lämpliga patienter att flytta.</w:t>
      </w:r>
    </w:p>
    <w:p w14:paraId="11D9A37C" w14:textId="77777777" w:rsidR="008775E9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lastRenderedPageBreak/>
        <w:t>Patienterna ska var utskrivningsklara (UK) eller ”</w:t>
      </w:r>
      <w:r w:rsidRPr="00D52AC7">
        <w:t>på väg hempatienter</w:t>
      </w:r>
      <w:r>
        <w:t>”</w:t>
      </w:r>
      <w:r w:rsidRPr="00D52AC7">
        <w:t>.</w:t>
      </w:r>
      <w:r>
        <w:t xml:space="preserve"> </w:t>
      </w:r>
      <w:r w:rsidRPr="00092788">
        <w:t>Beroende på plats</w:t>
      </w:r>
      <w:r>
        <w:t>till</w:t>
      </w:r>
      <w:r>
        <w:softHyphen/>
        <w:t>gången</w:t>
      </w:r>
      <w:r w:rsidRPr="00092788">
        <w:t xml:space="preserve"> på avd</w:t>
      </w:r>
      <w:r>
        <w:t>elning</w:t>
      </w:r>
      <w:r w:rsidRPr="00092788">
        <w:t xml:space="preserve"> 4 kan ett hemgångsdatum behövas</w:t>
      </w:r>
      <w:r>
        <w:t xml:space="preserve"> för att säkerställa att det </w:t>
      </w:r>
      <w:proofErr w:type="spellStart"/>
      <w:r>
        <w:t>elektiva</w:t>
      </w:r>
      <w:proofErr w:type="spellEnd"/>
      <w:r>
        <w:t xml:space="preserve"> flödet kan beredas plats. </w:t>
      </w:r>
    </w:p>
    <w:p w14:paraId="656175A1" w14:textId="77777777" w:rsidR="008775E9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 xml:space="preserve">Hänsyn bör tas till vårdbehov, ålder och demens. Har patienten har en inbokad vårdplanering måste kontakt tas med VPL-enheten för att kontrollera om det är ok. </w:t>
      </w:r>
    </w:p>
    <w:p w14:paraId="66EA9A6C" w14:textId="77777777" w:rsidR="008775E9" w:rsidRDefault="008775E9" w:rsidP="008775E9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51330184" w14:textId="77777777" w:rsidR="008775E9" w:rsidRDefault="008775E9" w:rsidP="008775E9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2CCE0E74" w14:textId="77777777" w:rsidR="008775E9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>Patienten ska vara medicinskt stabil. Patienten ska inte vara i behov av akut vård då det inte finns ortopedläkare på jourtid på Uddevalla sjukhus, inte heller narkosläkare eller MIG-sjuksköterska från klockan 19.00 på fredag till måndag klockan 07.00.</w:t>
      </w:r>
    </w:p>
    <w:p w14:paraId="780D4863" w14:textId="77777777" w:rsidR="008775E9" w:rsidRPr="00092788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092788">
        <w:t xml:space="preserve">Patienterna ska ha en plan för fortsatt vård och behandling där ställningstagande till åtgärder är klara, </w:t>
      </w:r>
      <w:r>
        <w:t>till exempel</w:t>
      </w:r>
      <w:r w:rsidRPr="00092788">
        <w:t xml:space="preserve"> planerad r</w:t>
      </w:r>
      <w:r>
        <w:t>öntgen</w:t>
      </w:r>
      <w:r w:rsidRPr="00092788">
        <w:t>kontroll (dikterad remiss).</w:t>
      </w:r>
    </w:p>
    <w:p w14:paraId="309EEC69" w14:textId="77777777" w:rsidR="008775E9" w:rsidRDefault="008775E9" w:rsidP="008775E9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>Ställningstagande till begränsad vårdinsats ska tas av överläkare innan överflyttning.</w:t>
      </w:r>
    </w:p>
    <w:p w14:paraId="5BE04817" w14:textId="77777777" w:rsidR="008775E9" w:rsidRDefault="008775E9" w:rsidP="008775E9">
      <w:pPr>
        <w:ind w:left="0"/>
        <w:rPr>
          <w:b/>
          <w:bCs/>
        </w:rPr>
      </w:pPr>
    </w:p>
    <w:p w14:paraId="463A934A" w14:textId="77777777" w:rsidR="008775E9" w:rsidRPr="00386F9D" w:rsidRDefault="008775E9" w:rsidP="00386F9D">
      <w:pPr>
        <w:pStyle w:val="Rubrik3"/>
        <w:ind w:left="0"/>
        <w:rPr>
          <w:b/>
          <w:bCs w:val="0"/>
        </w:rPr>
      </w:pPr>
      <w:r w:rsidRPr="00386F9D">
        <w:rPr>
          <w:b/>
          <w:bCs w:val="0"/>
        </w:rPr>
        <w:t>Samordning</w:t>
      </w:r>
    </w:p>
    <w:p w14:paraId="50315E2A" w14:textId="77777777" w:rsidR="008775E9" w:rsidRPr="00B07805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  <w:rPr>
          <w:b/>
          <w:bCs/>
        </w:rPr>
      </w:pPr>
      <w:r>
        <w:t>Vid rond på avdelning 52–55 bestäms vilka patienter som är aktuella för överflyttning om möjligt dagen efter. Patienten informeras om ev. flytt.</w:t>
      </w:r>
    </w:p>
    <w:p w14:paraId="10F65AC3" w14:textId="77777777" w:rsidR="008775E9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>A</w:t>
      </w:r>
      <w:r w:rsidRPr="006E699B">
        <w:t>vd</w:t>
      </w:r>
      <w:r>
        <w:t>elnings</w:t>
      </w:r>
      <w:r w:rsidRPr="006E699B">
        <w:t>chef eller ställföreträdande inventerar vårdplatser på morgonsamlingen.</w:t>
      </w:r>
    </w:p>
    <w:p w14:paraId="560494B9" w14:textId="2F283913" w:rsidR="008775E9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Receptionisten på avdelning 4 mejlar på förmiddagen, senast klockan halv 12 till avdelningen </w:t>
      </w:r>
      <w:proofErr w:type="gramStart"/>
      <w:r>
        <w:t>52</w:t>
      </w:r>
      <w:r w:rsidR="007240BF">
        <w:t>-</w:t>
      </w:r>
      <w:r>
        <w:t>55</w:t>
      </w:r>
      <w:proofErr w:type="gramEnd"/>
      <w:r>
        <w:t xml:space="preserve"> koordinator, kopia till avdelningscheferna och teamledare platsantal och möjliga övertag.</w:t>
      </w:r>
    </w:p>
    <w:p w14:paraId="08CA6BA8" w14:textId="77777777" w:rsidR="008775E9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>Receptionisten från utlämnande avdelning kontaktar receptionisten, avdelning 4 på förmiddagen för att i samråd se vilka patienter som kan flyttas, lämnar namn och personnummer. Receptionisten på avdelning 4 vidarebefordrar informationen till ansvarig sjuksköterska. Transport och lämplig tid bestäms.</w:t>
      </w:r>
    </w:p>
    <w:p w14:paraId="5890B577" w14:textId="77777777" w:rsidR="008775E9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Klockan 13.00 har koordinator/teamledare avdelningschefer ett gemensamt vårdplatsmöte för uppdatering och fortsatt planering av platser. </w:t>
      </w:r>
    </w:p>
    <w:p w14:paraId="428E813A" w14:textId="77777777" w:rsidR="008775E9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>Överföring av patient bör ske dagtid, innan klockan 18.00.</w:t>
      </w:r>
    </w:p>
    <w:p w14:paraId="70007698" w14:textId="77777777" w:rsidR="008775E9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Patientansvarig sjuksköterska rapporterar över till sjuksköterska på avdelning 4. </w:t>
      </w:r>
    </w:p>
    <w:p w14:paraId="5CD28DF8" w14:textId="77777777" w:rsidR="008775E9" w:rsidRDefault="008775E9" w:rsidP="008775E9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Avdelning 52–55 informerar om patienten har någon smittsam sjukdom som influensa eller är Covid-positiv. </w:t>
      </w:r>
    </w:p>
    <w:p w14:paraId="149D3A8A" w14:textId="77777777" w:rsidR="008775E9" w:rsidRDefault="008775E9" w:rsidP="008775E9">
      <w:pPr>
        <w:rPr>
          <w:b/>
          <w:bCs/>
        </w:rPr>
      </w:pPr>
    </w:p>
    <w:p w14:paraId="6EDB72A2" w14:textId="77777777" w:rsidR="008775E9" w:rsidRPr="00D47A11" w:rsidRDefault="008775E9" w:rsidP="00D47A11">
      <w:pPr>
        <w:pStyle w:val="Rubrik3"/>
        <w:ind w:left="0"/>
        <w:rPr>
          <w:b/>
          <w:bCs w:val="0"/>
        </w:rPr>
      </w:pPr>
      <w:r w:rsidRPr="00D47A11">
        <w:rPr>
          <w:b/>
          <w:bCs w:val="0"/>
        </w:rPr>
        <w:t xml:space="preserve">Sjuksköterska </w:t>
      </w:r>
    </w:p>
    <w:p w14:paraId="73C99B06" w14:textId="77777777" w:rsidR="008775E9" w:rsidRDefault="008775E9" w:rsidP="008775E9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 xml:space="preserve">Avdelning 52–55 har påbörjat omvårdnadsepikris med dokumentation av omvårdnad som genomförts på avdelningen (inte signerad). </w:t>
      </w:r>
    </w:p>
    <w:p w14:paraId="184D1DDB" w14:textId="77777777" w:rsidR="008775E9" w:rsidRDefault="008775E9" w:rsidP="008775E9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 xml:space="preserve">Läkemedel skickas med för 5 dagar + 5 dagar. Har patienten ett hemgångsdatum räcker det med 5 dagar + </w:t>
      </w:r>
      <w:r w:rsidRPr="00092788">
        <w:t xml:space="preserve">de dagar som </w:t>
      </w:r>
      <w:r>
        <w:t xml:space="preserve">är kvar till hemgång. Finns </w:t>
      </w:r>
      <w:proofErr w:type="spellStart"/>
      <w:r>
        <w:t>apodospåsar</w:t>
      </w:r>
      <w:proofErr w:type="spellEnd"/>
      <w:r>
        <w:t xml:space="preserve">/ dosläkedel följer de patienten. </w:t>
      </w:r>
    </w:p>
    <w:p w14:paraId="617F2AF4" w14:textId="77777777" w:rsidR="008775E9" w:rsidRDefault="008775E9" w:rsidP="008775E9">
      <w:pPr>
        <w:pStyle w:val="Liststycke"/>
        <w:numPr>
          <w:ilvl w:val="0"/>
          <w:numId w:val="0"/>
        </w:numPr>
        <w:spacing w:after="0" w:line="240" w:lineRule="auto"/>
        <w:ind w:left="720" w:right="0"/>
      </w:pPr>
      <w:r>
        <w:t xml:space="preserve">Undantag är vanliga smärtstillande läkemedel, injektion Fragmin och laxerande läkemedel.  </w:t>
      </w:r>
    </w:p>
    <w:p w14:paraId="669FCF05" w14:textId="77777777" w:rsidR="008775E9" w:rsidRDefault="008775E9" w:rsidP="008775E9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 xml:space="preserve">Patientbakgrunden ska vara ifylld/uppdaterad. </w:t>
      </w:r>
    </w:p>
    <w:p w14:paraId="1BD5E0BD" w14:textId="77777777" w:rsidR="008775E9" w:rsidRDefault="008775E9" w:rsidP="008775E9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 xml:space="preserve">Avdelning 52–55 flyttar över i </w:t>
      </w:r>
      <w:proofErr w:type="spellStart"/>
      <w:r>
        <w:t>Melior</w:t>
      </w:r>
      <w:proofErr w:type="spellEnd"/>
      <w:r>
        <w:t xml:space="preserve">, SAMSA, och ELVIS. </w:t>
      </w:r>
      <w:r>
        <w:br/>
        <w:t xml:space="preserve">MELIOR: </w:t>
      </w:r>
      <w:proofErr w:type="spellStart"/>
      <w:r>
        <w:t>överflytt</w:t>
      </w:r>
      <w:proofErr w:type="spellEnd"/>
      <w:r>
        <w:t xml:space="preserve"> till avdelning</w:t>
      </w:r>
      <w:r>
        <w:br/>
        <w:t xml:space="preserve">ELVIS: utskrivning till annan avdelning – </w:t>
      </w:r>
      <w:proofErr w:type="spellStart"/>
      <w:r>
        <w:t>avd</w:t>
      </w:r>
      <w:proofErr w:type="spellEnd"/>
      <w:r>
        <w:t xml:space="preserve"> 4.</w:t>
      </w:r>
      <w:r>
        <w:br/>
        <w:t xml:space="preserve">SAMSA: </w:t>
      </w:r>
      <w:proofErr w:type="spellStart"/>
      <w:r>
        <w:t>överflytt</w:t>
      </w:r>
      <w:proofErr w:type="spellEnd"/>
      <w:r>
        <w:t xml:space="preserve"> till avdelning 4. Om patienten har en bokad VPL–tid kontaktas VPL-enheten. </w:t>
      </w:r>
    </w:p>
    <w:p w14:paraId="771B780A" w14:textId="77777777" w:rsidR="008775E9" w:rsidRDefault="008775E9" w:rsidP="008775E9">
      <w:pPr>
        <w:pStyle w:val="Liststycke"/>
        <w:numPr>
          <w:ilvl w:val="0"/>
          <w:numId w:val="23"/>
        </w:numPr>
        <w:spacing w:after="0" w:line="240" w:lineRule="auto"/>
        <w:ind w:right="0"/>
      </w:pPr>
      <w:r>
        <w:lastRenderedPageBreak/>
        <w:t xml:space="preserve">Om </w:t>
      </w:r>
      <w:proofErr w:type="spellStart"/>
      <w:r>
        <w:t>Waranbehandlad</w:t>
      </w:r>
      <w:proofErr w:type="spellEnd"/>
      <w:r>
        <w:t xml:space="preserve"> patient meddelas flytt till AK-mottagningen.</w:t>
      </w:r>
    </w:p>
    <w:p w14:paraId="73D91F7A" w14:textId="77777777" w:rsidR="008775E9" w:rsidRDefault="008775E9" w:rsidP="008775E9">
      <w:pPr>
        <w:pStyle w:val="Liststycke"/>
        <w:numPr>
          <w:ilvl w:val="0"/>
          <w:numId w:val="23"/>
        </w:numPr>
        <w:spacing w:after="0" w:line="240" w:lineRule="auto"/>
        <w:ind w:right="0"/>
      </w:pPr>
      <w:r>
        <w:t>Ansvarig sjuksköterska säkerställer att patientens anhöriga har informerats om flytt.</w:t>
      </w:r>
    </w:p>
    <w:p w14:paraId="654147E9" w14:textId="2EAF3406" w:rsidR="008775E9" w:rsidRDefault="008775E9" w:rsidP="007240BF">
      <w:pPr>
        <w:pStyle w:val="Liststycke"/>
        <w:numPr>
          <w:ilvl w:val="0"/>
          <w:numId w:val="23"/>
        </w:numPr>
        <w:spacing w:after="0" w:line="240" w:lineRule="auto"/>
        <w:ind w:right="0"/>
      </w:pPr>
      <w:r>
        <w:t>Patientens värdesaker och eventuella gånghjälpmedel är märkta med namn och att de följer med patient vid överflyttning.</w:t>
      </w:r>
      <w:r w:rsidR="007240BF">
        <w:br/>
      </w:r>
    </w:p>
    <w:p w14:paraId="1470A045" w14:textId="77777777" w:rsidR="008775E9" w:rsidRPr="00D47A11" w:rsidRDefault="008775E9" w:rsidP="00D47A11">
      <w:pPr>
        <w:pStyle w:val="Rubrik3"/>
        <w:ind w:left="0"/>
        <w:rPr>
          <w:b/>
          <w:bCs w:val="0"/>
        </w:rPr>
      </w:pPr>
      <w:r w:rsidRPr="00D47A11">
        <w:rPr>
          <w:b/>
          <w:bCs w:val="0"/>
        </w:rPr>
        <w:t>Läkare</w:t>
      </w:r>
    </w:p>
    <w:p w14:paraId="3FC13CC0" w14:textId="77777777" w:rsidR="008775E9" w:rsidRDefault="008775E9" w:rsidP="008775E9">
      <w:pPr>
        <w:pStyle w:val="Liststycke"/>
        <w:numPr>
          <w:ilvl w:val="0"/>
          <w:numId w:val="24"/>
        </w:numPr>
        <w:spacing w:after="0" w:line="240" w:lineRule="auto"/>
        <w:ind w:right="0"/>
        <w:rPr>
          <w:b/>
          <w:bCs/>
        </w:rPr>
      </w:pPr>
      <w:r w:rsidRPr="00671265">
        <w:t>Säkerställer att läkemedelslis</w:t>
      </w:r>
      <w:r>
        <w:t>t</w:t>
      </w:r>
      <w:r w:rsidRPr="00671265">
        <w:t xml:space="preserve">an i </w:t>
      </w:r>
      <w:proofErr w:type="spellStart"/>
      <w:r w:rsidRPr="00671265">
        <w:t>Melior</w:t>
      </w:r>
      <w:proofErr w:type="spellEnd"/>
      <w:r w:rsidRPr="00671265">
        <w:t xml:space="preserve"> är uppdaterad samt pilade för 10 dagar</w:t>
      </w:r>
      <w:r>
        <w:rPr>
          <w:b/>
          <w:bCs/>
        </w:rPr>
        <w:t>.</w:t>
      </w:r>
    </w:p>
    <w:p w14:paraId="734468BD" w14:textId="77777777" w:rsidR="008775E9" w:rsidRDefault="008775E9" w:rsidP="008775E9">
      <w:pPr>
        <w:pStyle w:val="Liststycke"/>
        <w:numPr>
          <w:ilvl w:val="0"/>
          <w:numId w:val="24"/>
        </w:numPr>
        <w:spacing w:after="0" w:line="240" w:lineRule="auto"/>
        <w:ind w:right="0"/>
      </w:pPr>
      <w:r w:rsidRPr="00671265">
        <w:t xml:space="preserve">Patienter med </w:t>
      </w:r>
      <w:proofErr w:type="spellStart"/>
      <w:r w:rsidRPr="00671265">
        <w:t>Apodos</w:t>
      </w:r>
      <w:proofErr w:type="spellEnd"/>
      <w:r w:rsidRPr="00671265">
        <w:t xml:space="preserve"> beställs/uppdater</w:t>
      </w:r>
      <w:r>
        <w:t>a</w:t>
      </w:r>
      <w:r w:rsidRPr="00671265">
        <w:t>s via Pascal.</w:t>
      </w:r>
      <w:r>
        <w:t xml:space="preserve"> </w:t>
      </w:r>
    </w:p>
    <w:p w14:paraId="22731672" w14:textId="77777777" w:rsidR="008775E9" w:rsidRDefault="008775E9" w:rsidP="008775E9">
      <w:pPr>
        <w:pStyle w:val="Liststycke"/>
        <w:numPr>
          <w:ilvl w:val="0"/>
          <w:numId w:val="24"/>
        </w:numPr>
        <w:spacing w:after="0" w:line="240" w:lineRule="auto"/>
        <w:ind w:right="0"/>
      </w:pPr>
      <w:r>
        <w:t xml:space="preserve">Recept, epikris samt utskrivningsmeddelande med tydlig </w:t>
      </w:r>
      <w:r w:rsidRPr="003847EC">
        <w:t>uppföljningsplan</w:t>
      </w:r>
      <w:r w:rsidRPr="00D52AC7">
        <w:t xml:space="preserve"> </w:t>
      </w:r>
      <w:r>
        <w:t>ska vara dokumenterad/dikterad innan överflyttning. Om inga förändringar sker under vårdtiden anges läkare som skrivit epikrisen som ansvarig vid utskrift.</w:t>
      </w:r>
    </w:p>
    <w:p w14:paraId="3430C997" w14:textId="77777777" w:rsidR="008775E9" w:rsidRDefault="008775E9" w:rsidP="008775E9">
      <w:pPr>
        <w:pStyle w:val="Liststycke"/>
        <w:numPr>
          <w:ilvl w:val="0"/>
          <w:numId w:val="24"/>
        </w:numPr>
        <w:spacing w:after="0" w:line="240" w:lineRule="auto"/>
        <w:ind w:right="0"/>
      </w:pPr>
      <w:r>
        <w:t>Om förändringar av vård, planering eller medicinering under vårdtiden på avdelning 4 dikteras/dokumenteras tillägg till epikris och/eller utskrivningsmeddelandet av UK-läkaren (Uddevallakonsulten).</w:t>
      </w:r>
    </w:p>
    <w:p w14:paraId="4EB265D8" w14:textId="77777777" w:rsidR="008775E9" w:rsidRPr="00747066" w:rsidRDefault="008775E9" w:rsidP="008775E9">
      <w:pPr>
        <w:pStyle w:val="Liststycke"/>
        <w:numPr>
          <w:ilvl w:val="0"/>
          <w:numId w:val="24"/>
        </w:numPr>
        <w:spacing w:after="0" w:line="240" w:lineRule="auto"/>
        <w:ind w:right="0"/>
      </w:pPr>
      <w:r>
        <w:t>Innan överflyttning ska patienten få ett utskrivningssamtal.</w:t>
      </w:r>
    </w:p>
    <w:p w14:paraId="11010C13" w14:textId="7518AB5F" w:rsidR="00747066" w:rsidRPr="008775E9" w:rsidRDefault="00747066" w:rsidP="008775E9"/>
    <w:sectPr w:rsidR="00747066" w:rsidRPr="008775E9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63C56" w14:textId="77777777" w:rsidR="00FC0D93" w:rsidRDefault="00FC0D93">
      <w:r>
        <w:separator/>
      </w:r>
    </w:p>
  </w:endnote>
  <w:endnote w:type="continuationSeparator" w:id="0">
    <w:p w14:paraId="1CCB454E" w14:textId="77777777" w:rsidR="00FC0D93" w:rsidRDefault="00FC0D93">
      <w:r>
        <w:continuationSeparator/>
      </w:r>
    </w:p>
  </w:endnote>
  <w:endnote w:type="continuationNotice" w:id="1">
    <w:p w14:paraId="3AF93916" w14:textId="77777777" w:rsidR="00FC0D93" w:rsidRDefault="00FC0D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5D99E" w14:textId="77777777" w:rsidR="00FC0D93" w:rsidRDefault="00FC0D93"/>
  </w:footnote>
  <w:footnote w:type="continuationSeparator" w:id="0">
    <w:p w14:paraId="19124A0A" w14:textId="77777777" w:rsidR="00FC0D93" w:rsidRDefault="00FC0D93">
      <w:r>
        <w:continuationSeparator/>
      </w:r>
    </w:p>
  </w:footnote>
  <w:footnote w:type="continuationNotice" w:id="1">
    <w:p w14:paraId="72115619" w14:textId="77777777" w:rsidR="00FC0D93" w:rsidRDefault="00FC0D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C3149C"/>
    <w:multiLevelType w:val="hybridMultilevel"/>
    <w:tmpl w:val="BC00D228"/>
    <w:lvl w:ilvl="0" w:tplc="C262D8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664B62"/>
    <w:multiLevelType w:val="hybridMultilevel"/>
    <w:tmpl w:val="6FCE9EAC"/>
    <w:lvl w:ilvl="0" w:tplc="9F1C68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D259E9"/>
    <w:multiLevelType w:val="hybridMultilevel"/>
    <w:tmpl w:val="900E129E"/>
    <w:lvl w:ilvl="0" w:tplc="A926AB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6F1913"/>
    <w:multiLevelType w:val="hybridMultilevel"/>
    <w:tmpl w:val="31D07E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D94912"/>
    <w:multiLevelType w:val="hybridMultilevel"/>
    <w:tmpl w:val="187CBD84"/>
    <w:lvl w:ilvl="0" w:tplc="E39A0B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6967992">
    <w:abstractNumId w:val="22"/>
  </w:num>
  <w:num w:numId="2" w16cid:durableId="1585726227">
    <w:abstractNumId w:val="19"/>
  </w:num>
  <w:num w:numId="3" w16cid:durableId="611130141">
    <w:abstractNumId w:val="0"/>
  </w:num>
  <w:num w:numId="4" w16cid:durableId="1894730117">
    <w:abstractNumId w:val="7"/>
  </w:num>
  <w:num w:numId="5" w16cid:durableId="1714647355">
    <w:abstractNumId w:val="20"/>
  </w:num>
  <w:num w:numId="6" w16cid:durableId="75327014">
    <w:abstractNumId w:val="2"/>
  </w:num>
  <w:num w:numId="7" w16cid:durableId="1706563934">
    <w:abstractNumId w:val="15"/>
  </w:num>
  <w:num w:numId="8" w16cid:durableId="1628196750">
    <w:abstractNumId w:val="12"/>
  </w:num>
  <w:num w:numId="9" w16cid:durableId="1478063265">
    <w:abstractNumId w:val="1"/>
  </w:num>
  <w:num w:numId="10" w16cid:durableId="1972711531">
    <w:abstractNumId w:val="1"/>
  </w:num>
  <w:num w:numId="11" w16cid:durableId="1851793199">
    <w:abstractNumId w:val="3"/>
  </w:num>
  <w:num w:numId="12" w16cid:durableId="1790662633">
    <w:abstractNumId w:val="4"/>
  </w:num>
  <w:num w:numId="13" w16cid:durableId="2017075618">
    <w:abstractNumId w:val="18"/>
  </w:num>
  <w:num w:numId="14" w16cid:durableId="1200431228">
    <w:abstractNumId w:val="13"/>
  </w:num>
  <w:num w:numId="15" w16cid:durableId="451241656">
    <w:abstractNumId w:val="8"/>
  </w:num>
  <w:num w:numId="16" w16cid:durableId="1636064918">
    <w:abstractNumId w:val="17"/>
  </w:num>
  <w:num w:numId="17" w16cid:durableId="829759323">
    <w:abstractNumId w:val="5"/>
  </w:num>
  <w:num w:numId="18" w16cid:durableId="288903889">
    <w:abstractNumId w:val="14"/>
  </w:num>
  <w:num w:numId="19" w16cid:durableId="1687099113">
    <w:abstractNumId w:val="21"/>
  </w:num>
  <w:num w:numId="20" w16cid:durableId="71852733">
    <w:abstractNumId w:val="11"/>
  </w:num>
  <w:num w:numId="21" w16cid:durableId="1228494183">
    <w:abstractNumId w:val="10"/>
  </w:num>
  <w:num w:numId="22" w16cid:durableId="316304889">
    <w:abstractNumId w:val="16"/>
  </w:num>
  <w:num w:numId="23" w16cid:durableId="1067066716">
    <w:abstractNumId w:val="9"/>
  </w:num>
  <w:num w:numId="24" w16cid:durableId="16816179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4603"/>
    <w:rsid w:val="000655CC"/>
    <w:rsid w:val="000700AE"/>
    <w:rsid w:val="00084024"/>
    <w:rsid w:val="0009062C"/>
    <w:rsid w:val="000941D1"/>
    <w:rsid w:val="00095368"/>
    <w:rsid w:val="000954C4"/>
    <w:rsid w:val="000A611A"/>
    <w:rsid w:val="000B12D9"/>
    <w:rsid w:val="000B4536"/>
    <w:rsid w:val="000B7715"/>
    <w:rsid w:val="000E463B"/>
    <w:rsid w:val="000E5A7E"/>
    <w:rsid w:val="000F1A08"/>
    <w:rsid w:val="000F43A3"/>
    <w:rsid w:val="000F7681"/>
    <w:rsid w:val="00103031"/>
    <w:rsid w:val="001044FE"/>
    <w:rsid w:val="001139D4"/>
    <w:rsid w:val="00125F4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04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416"/>
    <w:rsid w:val="00280A85"/>
    <w:rsid w:val="00284119"/>
    <w:rsid w:val="00290B5C"/>
    <w:rsid w:val="002913CA"/>
    <w:rsid w:val="00294791"/>
    <w:rsid w:val="002A1C4F"/>
    <w:rsid w:val="002A7450"/>
    <w:rsid w:val="002B0B30"/>
    <w:rsid w:val="002B0C78"/>
    <w:rsid w:val="002B69A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F9D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1E3D"/>
    <w:rsid w:val="004876F6"/>
    <w:rsid w:val="00490CC6"/>
    <w:rsid w:val="0049236A"/>
    <w:rsid w:val="00492718"/>
    <w:rsid w:val="004A355D"/>
    <w:rsid w:val="004A457A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5E26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40AB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A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0BF"/>
    <w:rsid w:val="007240FF"/>
    <w:rsid w:val="007264F4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0D53"/>
    <w:rsid w:val="00835C4D"/>
    <w:rsid w:val="00843F48"/>
    <w:rsid w:val="00851423"/>
    <w:rsid w:val="008569C6"/>
    <w:rsid w:val="00857848"/>
    <w:rsid w:val="008654B6"/>
    <w:rsid w:val="0087139C"/>
    <w:rsid w:val="008775E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6FF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7514"/>
    <w:rsid w:val="0097126C"/>
    <w:rsid w:val="00971D93"/>
    <w:rsid w:val="009B1F6B"/>
    <w:rsid w:val="009C0D12"/>
    <w:rsid w:val="009C192E"/>
    <w:rsid w:val="009C2E3E"/>
    <w:rsid w:val="009D241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A2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63B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39A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E2C"/>
    <w:rsid w:val="00CC52D9"/>
    <w:rsid w:val="00CD6647"/>
    <w:rsid w:val="00CE4B73"/>
    <w:rsid w:val="00CF70BB"/>
    <w:rsid w:val="00D074DB"/>
    <w:rsid w:val="00D139CF"/>
    <w:rsid w:val="00D37E7F"/>
    <w:rsid w:val="00D47A11"/>
    <w:rsid w:val="00D47AD7"/>
    <w:rsid w:val="00D51529"/>
    <w:rsid w:val="00D70660"/>
    <w:rsid w:val="00D85218"/>
    <w:rsid w:val="00D915B1"/>
    <w:rsid w:val="00DA299D"/>
    <w:rsid w:val="00DA65C4"/>
    <w:rsid w:val="00DC24F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3A0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277"/>
    <w:rsid w:val="00FB2F0F"/>
    <w:rsid w:val="00FB5086"/>
    <w:rsid w:val="00FB5411"/>
    <w:rsid w:val="00FB6392"/>
    <w:rsid w:val="00FC0D93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3</Pages>
  <Words>755</Words>
  <Characters>4004</Characters>
  <Application>Microsoft Office Word</Application>
  <DocSecurity>0</DocSecurity>
  <Lines>33</Lines>
  <Paragraphs>9</Paragraphs>
  <ScaleCrop>false</ScaleCrop>
  <Manager/>
  <Company/>
  <LinksUpToDate>false</LinksUpToDate>
  <CharactersWithSpaces>4750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Övertag av utskrivningsklara patienter från avdelning 52-55, NÄL till avdelning 4, Uddevalla sjukhus</dc:title>
  <dc:subject/>
  <dc:creator/>
  <keywords/>
  <lastModifiedBy>Annika Wallöf</lastModifiedBy>
  <revision>53</revision>
  <lastPrinted>2016-03-31T10:56:00.0000000Z</lastPrinted>
  <dcterms:created xsi:type="dcterms:W3CDTF">2021-05-27T09:25:00.0000000Z</dcterms:created>
  <dcterms:modified xsi:type="dcterms:W3CDTF">2024-05-31T07:54:00.0000000Z</dcterms:modified>
</coreProperties>
</file>