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0476" w14:textId="77777777" w:rsidR="001972C8" w:rsidRPr="005E6002" w:rsidRDefault="001972C8" w:rsidP="001972C8">
      <w:pPr>
        <w:pStyle w:val="Rubrik1"/>
        <w:rPr>
          <w:b/>
          <w:bCs w:val="0"/>
        </w:rPr>
      </w:pPr>
      <w:bookmarkStart w:id="0" w:name="_Toc321146591"/>
      <w:r w:rsidRPr="005E6002">
        <w:rPr>
          <w:b/>
          <w:bCs w:val="0"/>
        </w:rPr>
        <w:t xml:space="preserve">SAMSA-undersköterska avdelning </w:t>
      </w:r>
      <w:proofErr w:type="gramStart"/>
      <w:r w:rsidRPr="005E6002">
        <w:rPr>
          <w:b/>
          <w:bCs w:val="0"/>
        </w:rPr>
        <w:t>52-55</w:t>
      </w:r>
      <w:proofErr w:type="gramEnd"/>
    </w:p>
    <w:p w14:paraId="75B91475" w14:textId="77777777" w:rsidR="001972C8" w:rsidRPr="005E6002" w:rsidRDefault="001972C8" w:rsidP="001972C8">
      <w:pPr>
        <w:pStyle w:val="Rubrik2"/>
        <w:ind w:right="-143"/>
        <w:rPr>
          <w:b/>
          <w:bCs w:val="0"/>
        </w:rPr>
      </w:pPr>
      <w:bookmarkStart w:id="1" w:name="_Toc100327184"/>
      <w:bookmarkStart w:id="2" w:name="_Toc106874287"/>
      <w:bookmarkEnd w:id="0"/>
      <w:r w:rsidRPr="005E6002">
        <w:rPr>
          <w:b/>
          <w:bCs w:val="0"/>
        </w:rPr>
        <w:t>Förändringar sedan föregående version</w:t>
      </w:r>
      <w:bookmarkEnd w:id="1"/>
      <w:bookmarkEnd w:id="2"/>
    </w:p>
    <w:p w14:paraId="5852B46E" w14:textId="77777777" w:rsidR="001972C8" w:rsidRDefault="001972C8" w:rsidP="001972C8">
      <w:pPr>
        <w:ind w:right="-143"/>
      </w:pPr>
      <w:r>
        <w:t>Förändringar i rutin under bakgrund och arbetsbeskrivning gällande platser och undersköterska med utökad behörighet</w:t>
      </w:r>
    </w:p>
    <w:p w14:paraId="77E0B766" w14:textId="77777777" w:rsidR="001972C8" w:rsidRPr="000A35C6" w:rsidRDefault="001972C8" w:rsidP="001972C8">
      <w:pPr>
        <w:pStyle w:val="Rubrik2"/>
        <w:ind w:left="0" w:right="-143" w:firstLine="567"/>
        <w:rPr>
          <w:b/>
          <w:bCs w:val="0"/>
        </w:rPr>
      </w:pPr>
      <w:r w:rsidRPr="000A35C6">
        <w:rPr>
          <w:b/>
          <w:bCs w:val="0"/>
        </w:rPr>
        <w:t>Syfte</w:t>
      </w:r>
    </w:p>
    <w:p w14:paraId="02E8C349" w14:textId="77777777" w:rsidR="001972C8" w:rsidRPr="0017508E" w:rsidRDefault="001972C8" w:rsidP="001972C8">
      <w:pPr>
        <w:ind w:right="-143"/>
      </w:pPr>
      <w:r>
        <w:t xml:space="preserve">Att säkerställa att verksamheten fungerar optimalt samt att god och säker vård uppnås. </w:t>
      </w:r>
    </w:p>
    <w:p w14:paraId="36988B7B" w14:textId="77777777" w:rsidR="001972C8" w:rsidRPr="000A35C6" w:rsidRDefault="001972C8" w:rsidP="001972C8">
      <w:pPr>
        <w:pStyle w:val="Rubrik2"/>
        <w:ind w:right="-143"/>
        <w:rPr>
          <w:b/>
          <w:bCs w:val="0"/>
        </w:rPr>
      </w:pPr>
      <w:bookmarkStart w:id="3" w:name="_Toc72840807"/>
      <w:r w:rsidRPr="000A35C6">
        <w:rPr>
          <w:b/>
          <w:bCs w:val="0"/>
        </w:rPr>
        <w:t>Bakgrund</w:t>
      </w:r>
      <w:bookmarkEnd w:id="3"/>
    </w:p>
    <w:p w14:paraId="152BBDDD" w14:textId="77777777" w:rsidR="001972C8" w:rsidRDefault="001972C8" w:rsidP="001972C8">
      <w:pPr>
        <w:ind w:right="-143"/>
      </w:pPr>
      <w:r>
        <w:t xml:space="preserve">Avdelning </w:t>
      </w:r>
      <w:proofErr w:type="gramStart"/>
      <w:r>
        <w:t>52-55</w:t>
      </w:r>
      <w:proofErr w:type="gramEnd"/>
      <w:r>
        <w:t xml:space="preserve"> har 30 vårdplatser. Antalet patienter delas upp i </w:t>
      </w:r>
      <w:proofErr w:type="gramStart"/>
      <w:r>
        <w:t>tre vårdlag</w:t>
      </w:r>
      <w:proofErr w:type="gramEnd"/>
      <w:r>
        <w:t xml:space="preserve">. Varje vårdlag består dag och kväll av en sjuksköterska, två undersköterskor samt ett sjukvårdsbiträde. Nattetid består vårdlagen av en sjuksköterska och en undersköterska. </w:t>
      </w:r>
    </w:p>
    <w:p w14:paraId="4A1F790A" w14:textId="77777777" w:rsidR="001972C8" w:rsidRDefault="001972C8" w:rsidP="001972C8">
      <w:pPr>
        <w:ind w:right="-143"/>
      </w:pPr>
      <w:r>
        <w:t xml:space="preserve">Ansvarig sjuksköterska sköter SAMSA under kvällar, helger och nätter. </w:t>
      </w:r>
    </w:p>
    <w:p w14:paraId="34733F7D" w14:textId="77777777" w:rsidR="001972C8" w:rsidRDefault="001972C8" w:rsidP="001972C8">
      <w:pPr>
        <w:ind w:right="-143"/>
      </w:pPr>
      <w:r>
        <w:t xml:space="preserve">Rumsfördelning i vårdlagen: </w:t>
      </w:r>
    </w:p>
    <w:p w14:paraId="4457637E" w14:textId="77777777" w:rsidR="001972C8" w:rsidRDefault="001972C8" w:rsidP="001972C8">
      <w:pPr>
        <w:ind w:right="-143"/>
      </w:pPr>
      <w:r>
        <w:t xml:space="preserve">Grupp </w:t>
      </w:r>
      <w:r>
        <w:rPr>
          <w:color w:val="000000" w:themeColor="text1"/>
        </w:rPr>
        <w:t>GUL</w:t>
      </w:r>
      <w:r w:rsidRPr="003853A6">
        <w:rPr>
          <w:color w:val="FFFF00"/>
        </w:rPr>
        <w:t xml:space="preserve"> </w:t>
      </w:r>
      <w:r>
        <w:t xml:space="preserve">R13 (4-sal), R14 (4-sal), R21 (2-sal), R22 och R23. </w:t>
      </w:r>
    </w:p>
    <w:p w14:paraId="6790C4BE" w14:textId="77777777" w:rsidR="001972C8" w:rsidRDefault="001972C8" w:rsidP="001972C8">
      <w:pPr>
        <w:ind w:right="-143"/>
      </w:pPr>
      <w:r>
        <w:t xml:space="preserve">Grupp GRÖN R15 (4-sal), R16 (4-sal), R17, R18, R19 och R24 (isoleringsrum). </w:t>
      </w:r>
    </w:p>
    <w:p w14:paraId="37D8A369" w14:textId="77777777" w:rsidR="001972C8" w:rsidRDefault="001972C8" w:rsidP="001972C8">
      <w:pPr>
        <w:ind w:right="-143"/>
      </w:pPr>
      <w:r>
        <w:t>Grupp BLÅ</w:t>
      </w:r>
      <w:r w:rsidRPr="003853A6">
        <w:rPr>
          <w:color w:val="0070C0"/>
        </w:rPr>
        <w:t xml:space="preserve"> </w:t>
      </w:r>
      <w:r>
        <w:t xml:space="preserve">R1 (4-sal), R2 (4-sal) R3 (4-sal) R8, R10, R11 och R12. </w:t>
      </w:r>
    </w:p>
    <w:p w14:paraId="0D01CCB0" w14:textId="77777777" w:rsidR="001972C8" w:rsidRDefault="001972C8" w:rsidP="001972C8">
      <w:pPr>
        <w:ind w:right="-143"/>
      </w:pPr>
      <w:r>
        <w:t xml:space="preserve">SAMSA och reception sitter i samma kontor och stöttar varandra i arbetsuppgifter. </w:t>
      </w:r>
    </w:p>
    <w:p w14:paraId="191631BD" w14:textId="77777777" w:rsidR="001972C8" w:rsidRPr="009F4D71" w:rsidRDefault="001972C8" w:rsidP="001972C8">
      <w:pPr>
        <w:pStyle w:val="Rubrik2"/>
        <w:ind w:right="-143"/>
        <w:rPr>
          <w:b/>
          <w:bCs w:val="0"/>
        </w:rPr>
      </w:pPr>
      <w:r w:rsidRPr="009F4D71">
        <w:rPr>
          <w:b/>
          <w:bCs w:val="0"/>
        </w:rPr>
        <w:t>Arbetsbeskrivning</w:t>
      </w:r>
    </w:p>
    <w:p w14:paraId="037EE32D" w14:textId="77777777" w:rsidR="001972C8" w:rsidRDefault="001972C8" w:rsidP="001972C8">
      <w:pPr>
        <w:pStyle w:val="Punktlista"/>
        <w:ind w:right="-143"/>
      </w:pPr>
      <w:r>
        <w:t xml:space="preserve">Kunna tilldela information från SAMSA till sjuksköterskorna i vårdlagen under mötet </w:t>
      </w:r>
      <w:proofErr w:type="spellStart"/>
      <w:r>
        <w:t>kl</w:t>
      </w:r>
      <w:proofErr w:type="spellEnd"/>
      <w:r>
        <w:t xml:space="preserve"> 10.50. </w:t>
      </w:r>
    </w:p>
    <w:p w14:paraId="35DDDBB6" w14:textId="77777777" w:rsidR="001972C8" w:rsidRDefault="001972C8" w:rsidP="001972C8">
      <w:pPr>
        <w:pStyle w:val="Punktlista"/>
        <w:ind w:right="-143"/>
      </w:pPr>
      <w:r>
        <w:t xml:space="preserve">Svara/kvittera alla interna och externa meddelanden i SAMSA. </w:t>
      </w:r>
    </w:p>
    <w:p w14:paraId="1B42AEF5" w14:textId="77777777" w:rsidR="001972C8" w:rsidRDefault="001972C8" w:rsidP="001972C8">
      <w:pPr>
        <w:pStyle w:val="Punktlista"/>
        <w:ind w:right="-143"/>
      </w:pPr>
      <w:r>
        <w:t xml:space="preserve">Fråga patienten om de vill ha hjälp i hemmet/SIP och fråga om samtycke till vårdplanering och NPÖ. </w:t>
      </w:r>
    </w:p>
    <w:p w14:paraId="683EBEAC" w14:textId="77777777" w:rsidR="001972C8" w:rsidRDefault="001972C8" w:rsidP="001972C8">
      <w:pPr>
        <w:pStyle w:val="Punktlista"/>
        <w:ind w:right="-143"/>
      </w:pPr>
      <w:r>
        <w:t xml:space="preserve">Skriv in kontaktuppgifter till patienten, anhöriga och vårdavdelningen. Kontrollera mottagande part inom kommun, primärvård och rehab. </w:t>
      </w:r>
    </w:p>
    <w:p w14:paraId="4A25CC3D" w14:textId="77777777" w:rsidR="001972C8" w:rsidRDefault="001972C8" w:rsidP="001972C8">
      <w:pPr>
        <w:pStyle w:val="Punktlista"/>
        <w:ind w:right="-143"/>
      </w:pPr>
      <w:r>
        <w:t xml:space="preserve">Skriv in patienter och sätta/ändra preliminärt utskrivningsdatum (PUD) i SAMSA. </w:t>
      </w:r>
    </w:p>
    <w:p w14:paraId="27190E63" w14:textId="77777777" w:rsidR="001972C8" w:rsidRDefault="001972C8" w:rsidP="001972C8">
      <w:pPr>
        <w:pStyle w:val="Punktlista"/>
        <w:ind w:right="-143"/>
      </w:pPr>
      <w:r>
        <w:lastRenderedPageBreak/>
        <w:t xml:space="preserve">Öppna planering i SAMSA och fyll i den med information från Melior och information av personalen i vårdlaget, ta även del av vad patienten vill/uttrycker. </w:t>
      </w:r>
    </w:p>
    <w:p w14:paraId="0749B7B9" w14:textId="77777777" w:rsidR="001972C8" w:rsidRDefault="001972C8" w:rsidP="001972C8">
      <w:pPr>
        <w:pStyle w:val="Punktlista"/>
        <w:ind w:right="-143"/>
      </w:pPr>
      <w:r>
        <w:t xml:space="preserve">Vid akut försämring av patientens status, ansvarar sjuksköterskan för att uppdatera i SAMSA och nytt PUD. </w:t>
      </w:r>
    </w:p>
    <w:p w14:paraId="3219D9D2" w14:textId="77777777" w:rsidR="001972C8" w:rsidRDefault="001972C8" w:rsidP="001972C8">
      <w:pPr>
        <w:pStyle w:val="Punktlista"/>
        <w:ind w:right="-143"/>
      </w:pPr>
      <w:r>
        <w:t>Öppna upp information vid utskrivning och fyll i den.</w:t>
      </w:r>
    </w:p>
    <w:p w14:paraId="24C62E2C" w14:textId="77777777" w:rsidR="001972C8" w:rsidRDefault="001972C8" w:rsidP="001972C8">
      <w:pPr>
        <w:pStyle w:val="Punktlista"/>
        <w:ind w:right="-143"/>
      </w:pPr>
      <w:r>
        <w:t xml:space="preserve">Gör patienter utskrivningsklara (UK) i SAMSA som sjuksköterskan säger är UK (då ska även utskrivningsmeddelande, epikris och recept vara klara). </w:t>
      </w:r>
    </w:p>
    <w:p w14:paraId="61E62280" w14:textId="77777777" w:rsidR="001972C8" w:rsidRDefault="001972C8" w:rsidP="001972C8">
      <w:pPr>
        <w:pStyle w:val="Punktlista"/>
        <w:ind w:right="-143"/>
      </w:pPr>
      <w:r>
        <w:t>Gör checklistan i SAMSA.</w:t>
      </w:r>
    </w:p>
    <w:p w14:paraId="54C68481" w14:textId="77777777" w:rsidR="001972C8" w:rsidRDefault="001972C8" w:rsidP="001972C8">
      <w:pPr>
        <w:pStyle w:val="Punktlista"/>
        <w:ind w:right="-143"/>
      </w:pPr>
      <w:r>
        <w:t xml:space="preserve">Flytta patienter i SAMSA som läggs in på andra avdelningar. </w:t>
      </w:r>
    </w:p>
    <w:p w14:paraId="5ED63A4E" w14:textId="77777777" w:rsidR="001972C8" w:rsidRDefault="001972C8" w:rsidP="001972C8">
      <w:pPr>
        <w:pStyle w:val="Punktlista"/>
        <w:ind w:right="-143"/>
      </w:pPr>
      <w:r>
        <w:t xml:space="preserve">Skriva ut patienter från SAMSA. </w:t>
      </w:r>
    </w:p>
    <w:p w14:paraId="5B879C53" w14:textId="77777777" w:rsidR="001972C8" w:rsidRPr="007A334E" w:rsidRDefault="001972C8" w:rsidP="001972C8">
      <w:pPr>
        <w:ind w:right="-143"/>
      </w:pPr>
    </w:p>
    <w:p w14:paraId="7C84FBC2" w14:textId="77777777" w:rsidR="001972C8" w:rsidRDefault="001972C8" w:rsidP="001972C8">
      <w:pPr>
        <w:ind w:right="-143"/>
      </w:pPr>
    </w:p>
    <w:p w14:paraId="40AA233F" w14:textId="678ADB5E" w:rsidR="009C6C0C" w:rsidRPr="00D14234" w:rsidRDefault="009C6C0C" w:rsidP="00D14234"/>
    <w:sectPr w:rsidR="009C6C0C" w:rsidRPr="00D14234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6D04" w14:textId="77777777" w:rsidR="00684357" w:rsidRDefault="00684357">
      <w:r>
        <w:separator/>
      </w:r>
    </w:p>
  </w:endnote>
  <w:endnote w:type="continuationSeparator" w:id="0">
    <w:p w14:paraId="2DF07E94" w14:textId="77777777" w:rsidR="00684357" w:rsidRDefault="00684357">
      <w:r>
        <w:continuationSeparator/>
      </w:r>
    </w:p>
  </w:endnote>
  <w:endnote w:type="continuationNotice" w:id="1">
    <w:p w14:paraId="46D2723F" w14:textId="77777777" w:rsidR="00684357" w:rsidRDefault="006843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7761" w14:textId="77777777" w:rsidR="00684357" w:rsidRDefault="00684357"/>
  </w:footnote>
  <w:footnote w:type="continuationSeparator" w:id="0">
    <w:p w14:paraId="2B67253D" w14:textId="77777777" w:rsidR="00684357" w:rsidRDefault="00684357">
      <w:r>
        <w:continuationSeparator/>
      </w:r>
    </w:p>
  </w:footnote>
  <w:footnote w:type="continuationNotice" w:id="1">
    <w:p w14:paraId="07DAC967" w14:textId="77777777" w:rsidR="00684357" w:rsidRDefault="006843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1149190">
    <w:abstractNumId w:val="17"/>
  </w:num>
  <w:num w:numId="2" w16cid:durableId="134759457">
    <w:abstractNumId w:val="14"/>
  </w:num>
  <w:num w:numId="3" w16cid:durableId="1963417312">
    <w:abstractNumId w:val="0"/>
  </w:num>
  <w:num w:numId="4" w16cid:durableId="1690523284">
    <w:abstractNumId w:val="6"/>
  </w:num>
  <w:num w:numId="5" w16cid:durableId="2081059217">
    <w:abstractNumId w:val="15"/>
  </w:num>
  <w:num w:numId="6" w16cid:durableId="2090300360">
    <w:abstractNumId w:val="2"/>
  </w:num>
  <w:num w:numId="7" w16cid:durableId="1369841096">
    <w:abstractNumId w:val="11"/>
  </w:num>
  <w:num w:numId="8" w16cid:durableId="1856769718">
    <w:abstractNumId w:val="8"/>
  </w:num>
  <w:num w:numId="9" w16cid:durableId="363487147">
    <w:abstractNumId w:val="1"/>
  </w:num>
  <w:num w:numId="10" w16cid:durableId="1828937229">
    <w:abstractNumId w:val="1"/>
  </w:num>
  <w:num w:numId="11" w16cid:durableId="1970823128">
    <w:abstractNumId w:val="3"/>
  </w:num>
  <w:num w:numId="12" w16cid:durableId="110782276">
    <w:abstractNumId w:val="4"/>
  </w:num>
  <w:num w:numId="13" w16cid:durableId="432360919">
    <w:abstractNumId w:val="13"/>
  </w:num>
  <w:num w:numId="14" w16cid:durableId="690184627">
    <w:abstractNumId w:val="9"/>
  </w:num>
  <w:num w:numId="15" w16cid:durableId="1274360066">
    <w:abstractNumId w:val="7"/>
  </w:num>
  <w:num w:numId="16" w16cid:durableId="1564481758">
    <w:abstractNumId w:val="12"/>
  </w:num>
  <w:num w:numId="17" w16cid:durableId="1632665363">
    <w:abstractNumId w:val="5"/>
  </w:num>
  <w:num w:numId="18" w16cid:durableId="1819226296">
    <w:abstractNumId w:val="10"/>
  </w:num>
  <w:num w:numId="19" w16cid:durableId="18476744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951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35C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972C8"/>
    <w:rsid w:val="001A4E7C"/>
    <w:rsid w:val="001B762C"/>
    <w:rsid w:val="001B7DB3"/>
    <w:rsid w:val="001C4D0A"/>
    <w:rsid w:val="001C5FEF"/>
    <w:rsid w:val="001E3789"/>
    <w:rsid w:val="00211487"/>
    <w:rsid w:val="00211D91"/>
    <w:rsid w:val="00217DEC"/>
    <w:rsid w:val="00235B57"/>
    <w:rsid w:val="0025022D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37B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62A"/>
    <w:rsid w:val="00311401"/>
    <w:rsid w:val="003203D7"/>
    <w:rsid w:val="00320F86"/>
    <w:rsid w:val="00324171"/>
    <w:rsid w:val="00326C24"/>
    <w:rsid w:val="003308CE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0E2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00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4357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D71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1906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180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4234"/>
    <w:rsid w:val="00D20779"/>
    <w:rsid w:val="00D32311"/>
    <w:rsid w:val="00D37E7F"/>
    <w:rsid w:val="00D471E8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3078"/>
    <w:rsid w:val="00F86F47"/>
    <w:rsid w:val="00F90B64"/>
    <w:rsid w:val="00F93653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51</TotalTime>
  <Pages>2</Pages>
  <Words>285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SAMSA-undersköterska avdelning 52-55</dc:title>
  <dc:subject/>
  <dc:creator/>
  <keywords/>
  <lastModifiedBy>Annika Wallöf</lastModifiedBy>
  <revision>31</revision>
  <lastPrinted>2016-03-31T10:56:00.0000000Z</lastPrinted>
  <dcterms:created xsi:type="dcterms:W3CDTF">2021-05-27T09:47:00.0000000Z</dcterms:created>
  <dcterms:modified xsi:type="dcterms:W3CDTF">2025-04-07T11:10:00.0000000Z</dcterms:modified>
</coreProperties>
</file>