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E5DAB" w:rsidR="00184167" w:rsidP="009A32ED" w:rsidRDefault="008E5DAB" w14:paraId="061914D4" w14:textId="66B1707A">
      <w:pPr>
        <w:pStyle w:val="Rubrik1"/>
        <w:rPr>
          <w:b/>
          <w:bCs w:val="0"/>
        </w:rPr>
      </w:pPr>
      <w:bookmarkStart w:name="_Toc321146591" w:id="0"/>
      <w:r w:rsidRPr="008E5DAB">
        <w:rPr>
          <w:b/>
          <w:bCs w:val="0"/>
        </w:rPr>
        <w:t>Lassekuddar avdelning 52-55 till akuten</w:t>
      </w:r>
    </w:p>
    <w:p w:rsidRPr="00AD7C41" w:rsidR="009A32ED" w:rsidP="009A32ED" w:rsidRDefault="009A32ED" w14:paraId="11BC1DCA" w14:textId="77777777">
      <w:pPr>
        <w:pStyle w:val="Rubrik2"/>
        <w:ind w:right="-143"/>
        <w:rPr>
          <w:b/>
          <w:bCs w:val="0"/>
        </w:rPr>
      </w:pPr>
      <w:bookmarkStart w:name="_Toc100327184" w:id="1"/>
      <w:bookmarkStart w:name="_Toc106874287" w:id="2"/>
      <w:bookmarkEnd w:id="0"/>
      <w:r w:rsidRPr="00AD7C41">
        <w:rPr>
          <w:b/>
          <w:bCs w:val="0"/>
        </w:rPr>
        <w:t>Förändringar sedan föregående version</w:t>
      </w:r>
      <w:bookmarkEnd w:id="1"/>
      <w:bookmarkEnd w:id="2"/>
    </w:p>
    <w:p w:rsidR="00C95B05" w:rsidP="00C95B05" w:rsidRDefault="00C95B05" w14:paraId="42CB32CC" w14:textId="17149C8E">
      <w:pPr>
        <w:ind w:right="-143"/>
      </w:pPr>
      <w:r w:rsidR="1532308F">
        <w:rPr/>
        <w:t xml:space="preserve">Ingen förändring i denna version. Giltighetstiden förlängd. </w:t>
      </w:r>
    </w:p>
    <w:p w:rsidRPr="00C95B05" w:rsidR="00C95B05" w:rsidP="00C95B05" w:rsidRDefault="00C95B05" w14:paraId="61AC2E85" w14:textId="77777777">
      <w:pPr>
        <w:pStyle w:val="Rubrik2"/>
        <w:rPr>
          <w:b/>
          <w:bCs w:val="0"/>
        </w:rPr>
      </w:pPr>
      <w:r w:rsidRPr="00C95B05">
        <w:rPr>
          <w:b/>
          <w:bCs w:val="0"/>
        </w:rPr>
        <w:t>Syfte</w:t>
      </w:r>
    </w:p>
    <w:p w:rsidRPr="0017508E" w:rsidR="00C95B05" w:rsidP="00C95B05" w:rsidRDefault="00C95B05" w14:paraId="2581A0ED" w14:textId="2285234F">
      <w:r>
        <w:t xml:space="preserve">Akuten tar del av lassekuddar som finns på avdelning 52-55 </w:t>
      </w:r>
      <w:r w:rsidR="00754E49">
        <w:t>eftersom</w:t>
      </w:r>
      <w:r>
        <w:t xml:space="preserve"> patiente</w:t>
      </w:r>
      <w:r w:rsidR="00754E49">
        <w:t>rna överförs</w:t>
      </w:r>
      <w:r>
        <w:t xml:space="preserve"> till ortopedavdelningen där</w:t>
      </w:r>
      <w:r w:rsidR="006D61CA">
        <w:t>ifrån</w:t>
      </w:r>
      <w:r>
        <w:t xml:space="preserve">. </w:t>
      </w:r>
    </w:p>
    <w:p w:rsidRPr="00C95B05" w:rsidR="00C95B05" w:rsidP="00C95B05" w:rsidRDefault="00C95B05" w14:paraId="118D508B" w14:textId="77777777">
      <w:pPr>
        <w:pStyle w:val="Rubrik2"/>
        <w:rPr>
          <w:b/>
          <w:bCs w:val="0"/>
        </w:rPr>
      </w:pPr>
      <w:bookmarkStart w:name="_Toc72840807" w:id="3"/>
      <w:r w:rsidRPr="00C95B05">
        <w:rPr>
          <w:b/>
          <w:bCs w:val="0"/>
        </w:rPr>
        <w:t>Bakgrund</w:t>
      </w:r>
      <w:bookmarkEnd w:id="3"/>
    </w:p>
    <w:p w:rsidRPr="009A07DC" w:rsidR="00C95B05" w:rsidP="00C95B05" w:rsidRDefault="00C95B05" w14:paraId="7557A070" w14:textId="3CD8CD04">
      <w:r>
        <w:t>Lassekuddar</w:t>
      </w:r>
    </w:p>
    <w:p w:rsidRPr="00C95B05" w:rsidR="00C95B05" w:rsidP="00C95B05" w:rsidRDefault="00C95B05" w14:paraId="3DB2CE84" w14:textId="77777777">
      <w:pPr>
        <w:pStyle w:val="Rubrik2"/>
        <w:rPr>
          <w:b/>
          <w:bCs w:val="0"/>
        </w:rPr>
      </w:pPr>
      <w:r w:rsidRPr="00C95B05">
        <w:rPr>
          <w:b/>
          <w:bCs w:val="0"/>
        </w:rPr>
        <w:t>Arbetsbeskrivning</w:t>
      </w:r>
    </w:p>
    <w:p w:rsidR="00C95B05" w:rsidP="00C95B05" w:rsidRDefault="00C95B05" w14:paraId="0FA9721A" w14:textId="0C865F88">
      <w:r>
        <w:t xml:space="preserve">Det ska finnas </w:t>
      </w:r>
      <w:r w:rsidR="000A2BB6">
        <w:t>10</w:t>
      </w:r>
      <w:r>
        <w:t xml:space="preserve"> lassekuddar på ortopedakuten </w:t>
      </w:r>
      <w:r w:rsidR="006D61CA">
        <w:t>att</w:t>
      </w:r>
      <w:r>
        <w:t xml:space="preserve"> använda till höftfrakturerna som kommer till avdelning 52-55. Avdelning 52-55 lämnar </w:t>
      </w:r>
      <w:r w:rsidR="000A2BB6">
        <w:t>10</w:t>
      </w:r>
      <w:r>
        <w:t xml:space="preserve"> lassekuddar till ortopedakuten</w:t>
      </w:r>
      <w:r w:rsidR="000A2BB6">
        <w:t xml:space="preserve">. </w:t>
      </w:r>
      <w:r w:rsidR="008C6456">
        <w:t>N</w:t>
      </w:r>
      <w:r>
        <w:t xml:space="preserve">är ortopedakuten </w:t>
      </w:r>
      <w:r w:rsidR="008C6456">
        <w:t>har</w:t>
      </w:r>
      <w:r>
        <w:t xml:space="preserve"> </w:t>
      </w:r>
      <w:r w:rsidR="008C6456">
        <w:t>3-5</w:t>
      </w:r>
      <w:r>
        <w:t xml:space="preserve"> lassekuddar </w:t>
      </w:r>
      <w:r w:rsidR="008C6456">
        <w:t xml:space="preserve">kvar </w:t>
      </w:r>
      <w:r>
        <w:t xml:space="preserve">ringer </w:t>
      </w:r>
      <w:r w:rsidR="00450A77">
        <w:t>de</w:t>
      </w:r>
      <w:r>
        <w:t xml:space="preserve"> till avdelning 52-55 och ber avdelningen skicka ner mer lassekuddar. </w:t>
      </w:r>
    </w:p>
    <w:p w:rsidR="00C95B05" w:rsidP="00C95B05" w:rsidRDefault="00C95B05" w14:paraId="728B023E" w14:textId="77777777">
      <w:pPr>
        <w:ind w:left="0"/>
      </w:pPr>
    </w:p>
    <w:p w:rsidRPr="007A334E" w:rsidR="00C95B05" w:rsidP="009A32ED" w:rsidRDefault="00C95B05" w14:paraId="2E64876D" w14:textId="77777777">
      <w:pPr>
        <w:ind w:right="-143"/>
      </w:pPr>
    </w:p>
    <w:sectPr w:rsidRPr="007A334E" w:rsidR="00C95B05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1F03" w:rsidRDefault="002E1F03" w14:paraId="5ACC408B" w14:textId="77777777">
      <w:r>
        <w:separator/>
      </w:r>
    </w:p>
  </w:endnote>
  <w:endnote w:type="continuationSeparator" w:id="0">
    <w:p w:rsidR="002E1F03" w:rsidRDefault="002E1F03" w14:paraId="4D353A7D" w14:textId="77777777">
      <w:r>
        <w:continuationSeparator/>
      </w:r>
    </w:p>
  </w:endnote>
  <w:endnote w:type="continuationNotice" w:id="1">
    <w:p w:rsidR="002E1F03" w:rsidRDefault="002E1F03" w14:paraId="5846DD0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1F03" w:rsidRDefault="002E1F03" w14:paraId="61C7765F" w14:textId="77777777"/>
  </w:footnote>
  <w:footnote w:type="continuationSeparator" w:id="0">
    <w:p w:rsidR="002E1F03" w:rsidRDefault="002E1F03" w14:paraId="0EA0A7D3" w14:textId="77777777">
      <w:r>
        <w:continuationSeparator/>
      </w:r>
    </w:p>
  </w:footnote>
  <w:footnote w:type="continuationNotice" w:id="1">
    <w:p w:rsidR="002E1F03" w:rsidRDefault="002E1F03" w14:paraId="3CBD641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d16JXeMAAAALAQAADwAAAAAAAAAA&#10;AAAAAACKBAAAZHJzL2Rvd25yZXYueG1sUEsFBgAAAAAEAAQA8wAAAJo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90686885">
    <w:abstractNumId w:val="17"/>
  </w:num>
  <w:num w:numId="2" w16cid:durableId="887188079">
    <w:abstractNumId w:val="14"/>
  </w:num>
  <w:num w:numId="3" w16cid:durableId="1366448943">
    <w:abstractNumId w:val="0"/>
  </w:num>
  <w:num w:numId="4" w16cid:durableId="140004043">
    <w:abstractNumId w:val="6"/>
  </w:num>
  <w:num w:numId="5" w16cid:durableId="488523381">
    <w:abstractNumId w:val="15"/>
  </w:num>
  <w:num w:numId="6" w16cid:durableId="621612700">
    <w:abstractNumId w:val="2"/>
  </w:num>
  <w:num w:numId="7" w16cid:durableId="468474807">
    <w:abstractNumId w:val="11"/>
  </w:num>
  <w:num w:numId="8" w16cid:durableId="1069571905">
    <w:abstractNumId w:val="8"/>
  </w:num>
  <w:num w:numId="9" w16cid:durableId="483743745">
    <w:abstractNumId w:val="1"/>
  </w:num>
  <w:num w:numId="10" w16cid:durableId="1979845498">
    <w:abstractNumId w:val="1"/>
  </w:num>
  <w:num w:numId="11" w16cid:durableId="350497326">
    <w:abstractNumId w:val="3"/>
  </w:num>
  <w:num w:numId="12" w16cid:durableId="798111373">
    <w:abstractNumId w:val="4"/>
  </w:num>
  <w:num w:numId="13" w16cid:durableId="2033804322">
    <w:abstractNumId w:val="13"/>
  </w:num>
  <w:num w:numId="14" w16cid:durableId="345521890">
    <w:abstractNumId w:val="9"/>
  </w:num>
  <w:num w:numId="15" w16cid:durableId="2054771303">
    <w:abstractNumId w:val="7"/>
  </w:num>
  <w:num w:numId="16" w16cid:durableId="322658842">
    <w:abstractNumId w:val="12"/>
  </w:num>
  <w:num w:numId="17" w16cid:durableId="589200387">
    <w:abstractNumId w:val="5"/>
  </w:num>
  <w:num w:numId="18" w16cid:durableId="1459028835">
    <w:abstractNumId w:val="10"/>
  </w:num>
  <w:num w:numId="19" w16cid:durableId="13592837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2BB6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F03"/>
    <w:rsid w:val="002E263F"/>
    <w:rsid w:val="002E6F81"/>
    <w:rsid w:val="002E7E30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A77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61CA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54E49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6456"/>
    <w:rsid w:val="008C7F0C"/>
    <w:rsid w:val="008C7F2A"/>
    <w:rsid w:val="008D4B13"/>
    <w:rsid w:val="008E36F8"/>
    <w:rsid w:val="008E46B2"/>
    <w:rsid w:val="008E5DAB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D7C41"/>
    <w:rsid w:val="00AE5BC7"/>
    <w:rsid w:val="00AF5AAF"/>
    <w:rsid w:val="00B046D8"/>
    <w:rsid w:val="00B05939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39F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B0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532308F"/>
    <w:rsid w:val="365620A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Lassekuddar avdelning 52-55 till akuten</dc:title>
  <dc:subject/>
  <dc:creator/>
  <keywords/>
  <lastModifiedBy>Annika Wallöf</lastModifiedBy>
  <revision>27</revision>
  <lastPrinted>2016-03-31T10:56:00.0000000Z</lastPrinted>
  <dcterms:created xsi:type="dcterms:W3CDTF">2021-05-27T09:47:00.0000000Z</dcterms:created>
  <dcterms:modified xsi:type="dcterms:W3CDTF">2025-02-10T12:10:26.0000000Z</dcterms:modified>
</coreProperties>
</file>