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423AF" w:rsidP="00B423AF" w:rsidRDefault="00B423AF" w14:paraId="160278FB" w14:textId="77777777">
      <w:pPr>
        <w:pStyle w:val="Rubrik2"/>
        <w:sectPr w:rsidR="00B423AF" w:rsidSect="00B423A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15D5E" w:rsidR="00B423AF" w:rsidP="00B423AF" w:rsidRDefault="00B423AF" w14:paraId="77E7F22C" w14:textId="77777777">
      <w:pPr>
        <w:spacing w:after="0" w:line="240" w:lineRule="auto"/>
        <w:ind w:left="0" w:right="0"/>
        <w:rPr>
          <w:szCs w:val="20"/>
        </w:rPr>
      </w:pPr>
    </w:p>
    <w:p w:rsidRPr="00A15D5E" w:rsidR="00B423AF" w:rsidP="00B423AF" w:rsidRDefault="00B423AF" w14:paraId="18427CA5" w14:textId="77777777">
      <w:pPr>
        <w:spacing w:after="0" w:line="240" w:lineRule="auto"/>
        <w:ind w:left="0" w:right="0"/>
        <w:rPr>
          <w:szCs w:val="20"/>
        </w:rPr>
      </w:pPr>
    </w:p>
    <w:p w:rsidRPr="00A15D5E" w:rsidR="00B423AF" w:rsidP="00B423AF" w:rsidRDefault="00B423AF" w14:paraId="49B486C1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15D5E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15D5E" w:rsidR="00B423AF" w:rsidTr="00BE596A" w14:paraId="4CF6816C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B5B2C" w:rsidR="00B423AF" w:rsidP="00BE596A" w:rsidRDefault="00B423AF" w14:paraId="2DA27886" w14:textId="77777777">
            <w:pPr>
              <w:pStyle w:val="Rubrik1"/>
              <w:ind w:left="0"/>
              <w:rPr>
                <w:b/>
                <w:bCs w:val="0"/>
              </w:rPr>
            </w:pPr>
            <w:r w:rsidRPr="00A15D5E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0BECA4" wp14:editId="5D82290B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B423AF" w:rsidP="00B423AF" w:rsidRDefault="00B423AF" w14:paraId="58DF9FCE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37995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4D0BECA4">
                      <v:stroke joinstyle="miter"/>
                      <v:path gradientshapeok="t" o:connecttype="rect"/>
                    </v:shapetype>
                    <v:shape id="Textruta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B423AF" w:rsidP="00B423AF" w:rsidRDefault="00B423AF" w14:paraId="58DF9FC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37995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1"/>
            <w:bookmarkStart w:name="Rubrik" w:id="2"/>
            <w:bookmarkEnd w:id="1"/>
            <w:bookmarkEnd w:id="2"/>
            <w:r w:rsidRPr="00DB5B2C">
              <w:rPr>
                <w:b/>
                <w:bCs w:val="0"/>
              </w:rPr>
              <w:t>Arbetsbeskrivning för avdelningskök samt personalrum avd 4</w:t>
            </w:r>
          </w:p>
        </w:tc>
      </w:tr>
    </w:tbl>
    <w:p w:rsidRPr="00A15D5E" w:rsidR="00B423AF" w:rsidP="00B423AF" w:rsidRDefault="00B423AF" w14:paraId="27CFF6C9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:rsidRPr="00DB5B2C" w:rsidR="00B423AF" w:rsidP="00B423AF" w:rsidRDefault="00B423AF" w14:paraId="703B3BBB" w14:textId="77777777">
      <w:pPr>
        <w:pStyle w:val="Rubrik2"/>
        <w:ind w:left="0"/>
        <w:rPr>
          <w:b/>
          <w:bCs w:val="0"/>
        </w:rPr>
      </w:pPr>
      <w:r w:rsidRPr="00DB5B2C">
        <w:rPr>
          <w:b/>
          <w:bCs w:val="0"/>
        </w:rPr>
        <w:t>Revidering i denna version</w:t>
      </w:r>
    </w:p>
    <w:p w:rsidRPr="00A15D5E" w:rsidR="00B423AF" w:rsidP="00B423AF" w:rsidRDefault="00B423AF" w14:paraId="2B6F7669" w14:textId="77777777">
      <w:pPr>
        <w:spacing w:after="0" w:line="240" w:lineRule="auto"/>
        <w:ind w:left="0" w:right="0"/>
        <w:rPr>
          <w:szCs w:val="20"/>
        </w:rPr>
      </w:pPr>
      <w:r w:rsidRPr="00A15D5E">
        <w:rPr>
          <w:szCs w:val="20"/>
        </w:rPr>
        <w:t>Rutinen uppdaterad</w:t>
      </w:r>
    </w:p>
    <w:bookmarkEnd w:id="0"/>
    <w:p w:rsidRPr="00C83CC7" w:rsidR="00B423AF" w:rsidP="00B423AF" w:rsidRDefault="00B423AF" w14:paraId="6E1E6F30" w14:textId="77777777">
      <w:pPr>
        <w:pStyle w:val="Rubrik2"/>
        <w:ind w:left="0" w:right="-284"/>
        <w:rPr>
          <w:rFonts w:ascii="Calibri" w:hAnsi="Calibri" w:cs="Calibri"/>
          <w:b/>
          <w:bCs w:val="0"/>
        </w:rPr>
      </w:pPr>
      <w:r w:rsidRPr="00C83CC7">
        <w:rPr>
          <w:rFonts w:ascii="Calibri" w:hAnsi="Calibri" w:cs="Calibri"/>
          <w:b/>
          <w:bCs w:val="0"/>
        </w:rPr>
        <w:t>Bakgrund</w:t>
      </w:r>
    </w:p>
    <w:p w:rsidRPr="002C4D58" w:rsidR="00B423AF" w:rsidP="00B423AF" w:rsidRDefault="00B423AF" w14:paraId="209C647F" w14:textId="77777777">
      <w:pPr>
        <w:pStyle w:val="Brdtext2"/>
        <w:ind w:right="-284"/>
        <w:rPr>
          <w:rFonts w:ascii="Times New Roman" w:hAnsi="Times New Roman"/>
          <w:sz w:val="24"/>
          <w:szCs w:val="24"/>
        </w:rPr>
      </w:pPr>
      <w:r w:rsidRPr="002C4D58">
        <w:rPr>
          <w:rFonts w:ascii="Times New Roman" w:hAnsi="Times New Roman"/>
          <w:sz w:val="24"/>
          <w:szCs w:val="24"/>
        </w:rPr>
        <w:t xml:space="preserve">Flertalet arbetsmoment ingår i det dagliga arbetet på vårdavdelningens kök samt personalrum. Vissa arbetsmoment skiljer sig beroende på om det är vardag eller helg. Observera patienter med specialkost, </w:t>
      </w:r>
      <w:proofErr w:type="gramStart"/>
      <w:r w:rsidRPr="002C4D58">
        <w:rPr>
          <w:rFonts w:ascii="Times New Roman" w:hAnsi="Times New Roman"/>
          <w:sz w:val="24"/>
          <w:szCs w:val="24"/>
        </w:rPr>
        <w:t>t ex</w:t>
      </w:r>
      <w:proofErr w:type="gramEnd"/>
      <w:r w:rsidRPr="002C4D58">
        <w:rPr>
          <w:rFonts w:ascii="Times New Roman" w:hAnsi="Times New Roman"/>
          <w:sz w:val="24"/>
          <w:szCs w:val="24"/>
        </w:rPr>
        <w:t xml:space="preserve"> allergier, gluten- och laktos, vegetarisk kost med mera.</w:t>
      </w:r>
    </w:p>
    <w:p w:rsidRPr="00C83CC7" w:rsidR="00B423AF" w:rsidP="00B423AF" w:rsidRDefault="00B423AF" w14:paraId="2AC830E2" w14:textId="77777777">
      <w:pPr>
        <w:pStyle w:val="Rubrik2"/>
        <w:ind w:left="0" w:right="-284"/>
        <w:rPr>
          <w:rFonts w:ascii="Times New Roman" w:hAnsi="Times New Roman" w:cs="Times New Roman"/>
          <w:b/>
          <w:bCs w:val="0"/>
          <w:iCs/>
          <w:sz w:val="24"/>
          <w:szCs w:val="24"/>
        </w:rPr>
      </w:pPr>
      <w:r w:rsidRPr="00C83CC7">
        <w:rPr>
          <w:rFonts w:ascii="Calibri" w:hAnsi="Calibri" w:cs="Calibri"/>
          <w:b/>
          <w:bCs w:val="0"/>
        </w:rPr>
        <w:t>Syfte</w:t>
      </w:r>
      <w:r>
        <w:br/>
      </w:r>
      <w:r w:rsidRPr="002C4D58">
        <w:rPr>
          <w:rFonts w:ascii="Times New Roman" w:hAnsi="Times New Roman" w:cs="Times New Roman"/>
          <w:bCs w:val="0"/>
          <w:sz w:val="24"/>
          <w:szCs w:val="24"/>
        </w:rPr>
        <w:t>Att säkerställa en väl fungerande arbetsrutin för avdelningskök och personalrum på vårdavdelning 4.</w:t>
      </w:r>
      <w:r>
        <w:rPr>
          <w:rFonts w:ascii="Times New Roman" w:hAnsi="Times New Roman" w:cs="Times New Roman"/>
          <w:b/>
          <w:bCs w:val="0"/>
          <w:iCs/>
          <w:sz w:val="24"/>
          <w:szCs w:val="24"/>
        </w:rPr>
        <w:br/>
      </w:r>
      <w:r>
        <w:br/>
      </w:r>
      <w:r w:rsidRPr="00C83CC7">
        <w:rPr>
          <w:b/>
          <w:bCs w:val="0"/>
        </w:rPr>
        <w:t>Vilka berörs</w:t>
      </w:r>
    </w:p>
    <w:p w:rsidRPr="002C4D58" w:rsidR="00B423AF" w:rsidP="00B423AF" w:rsidRDefault="00B423AF" w14:paraId="5D081249" w14:textId="77777777">
      <w:pPr>
        <w:ind w:left="0" w:right="-284"/>
      </w:pPr>
      <w:r w:rsidR="00B423AF">
        <w:rPr/>
        <w:t>Vårdpersonal, avd. 4</w:t>
      </w:r>
    </w:p>
    <w:p w:rsidR="2B1F28A4" w:rsidRDefault="2B1F28A4" w14:paraId="366AF89F" w14:textId="770B4904">
      <w:r>
        <w:br w:type="page"/>
      </w:r>
    </w:p>
    <w:p w:rsidRPr="00C83CC7" w:rsidR="00B423AF" w:rsidP="00B423AF" w:rsidRDefault="00B423AF" w14:paraId="19B25F9A" w14:textId="77777777">
      <w:pPr>
        <w:pStyle w:val="Rubrik2"/>
        <w:ind w:left="0" w:right="-284"/>
        <w:rPr>
          <w:rFonts w:ascii="Calibri" w:hAnsi="Calibri" w:cs="Calibri"/>
          <w:b/>
          <w:bCs w:val="0"/>
        </w:rPr>
      </w:pPr>
      <w:r w:rsidRPr="00C83CC7">
        <w:rPr>
          <w:rFonts w:ascii="Calibri" w:hAnsi="Calibri" w:cs="Calibri"/>
          <w:b/>
          <w:bCs w:val="0"/>
        </w:rPr>
        <w:t xml:space="preserve">Åtgärder </w:t>
      </w:r>
    </w:p>
    <w:p w:rsidR="00B423AF" w:rsidP="00B423AF" w:rsidRDefault="00B423AF" w14:paraId="6B0A4BB1" w14:textId="77777777">
      <w:pPr>
        <w:ind w:left="0" w:right="-284"/>
        <w:rPr>
          <w:rFonts w:ascii="Verdana" w:hAnsi="Verdana"/>
        </w:rPr>
      </w:pPr>
    </w:p>
    <w:p w:rsidRPr="00336B4A" w:rsidR="00B423AF" w:rsidP="00B423AF" w:rsidRDefault="00B423AF" w14:paraId="0506C0B6" w14:textId="77777777">
      <w:pPr>
        <w:pStyle w:val="Rubrik3"/>
        <w:ind w:left="0" w:right="-284"/>
        <w:rPr>
          <w:b/>
          <w:bCs w:val="0"/>
          <w:sz w:val="32"/>
          <w:szCs w:val="32"/>
        </w:rPr>
      </w:pPr>
      <w:r w:rsidRPr="00336B4A">
        <w:rPr>
          <w:b/>
          <w:bCs w:val="0"/>
          <w:sz w:val="32"/>
          <w:szCs w:val="32"/>
        </w:rPr>
        <w:t>Daglig rutin</w:t>
      </w:r>
    </w:p>
    <w:p w:rsidRPr="002C4D58" w:rsidR="00B423AF" w:rsidP="00B423AF" w:rsidRDefault="00B423AF" w14:paraId="6F1BBFE2" w14:textId="77777777">
      <w:pPr>
        <w:spacing w:line="240" w:lineRule="auto"/>
        <w:ind w:left="0" w:right="-284"/>
      </w:pPr>
      <w:r w:rsidRPr="002C4D58">
        <w:t>Tvätta och sprita alltid händerna före mathantering i köket. Förkläde ska alltid användas av köksan vid servering av mat från matvagnen.</w:t>
      </w:r>
    </w:p>
    <w:p w:rsidRPr="002C4D58" w:rsidR="00B423AF" w:rsidP="00B423AF" w:rsidRDefault="00B423AF" w14:paraId="169D4308" w14:textId="77777777">
      <w:pPr>
        <w:spacing w:line="240" w:lineRule="auto"/>
        <w:ind w:right="-284"/>
      </w:pPr>
    </w:p>
    <w:p w:rsidR="00B423AF" w:rsidP="00B423AF" w:rsidRDefault="00B423AF" w14:paraId="2A213C2F" w14:textId="77777777">
      <w:pPr>
        <w:spacing w:line="240" w:lineRule="auto"/>
        <w:ind w:left="0" w:right="-284"/>
      </w:pPr>
      <w:r w:rsidRPr="002C4D58">
        <w:lastRenderedPageBreak/>
        <w:t>Börja alltid med att dela ut maten vid frukost, lunch och middag i matsalen.</w:t>
      </w:r>
      <w:r>
        <w:br/>
      </w:r>
    </w:p>
    <w:p w:rsidR="00B423AF" w:rsidP="00B423AF" w:rsidRDefault="00B423AF" w14:paraId="580EAC57" w14:textId="77777777">
      <w:pPr>
        <w:spacing w:line="240" w:lineRule="auto"/>
        <w:ind w:left="0" w:right="-284"/>
      </w:pPr>
      <w:r w:rsidRPr="002C4D58">
        <w:t>Vårdpersonalen beställer och hämtar brickor vid matvagnen och samlar även in disken från patientrummen och ställer på diskvagnen. Köksan plockar brickorna från matsalen. Torka av och sprita borden i matsalen efter samtliga måltider och fika.</w:t>
      </w:r>
      <w:r>
        <w:br/>
      </w:r>
    </w:p>
    <w:p w:rsidR="00B423AF" w:rsidP="00B423AF" w:rsidRDefault="00B423AF" w14:paraId="45F67A92" w14:textId="77777777">
      <w:pPr>
        <w:spacing w:line="240" w:lineRule="auto"/>
        <w:ind w:left="0" w:right="-284"/>
      </w:pPr>
      <w:r w:rsidRPr="002C4D58">
        <w:t xml:space="preserve">Tillbringare som står i kylskåpet ska ha lock. Mat </w:t>
      </w:r>
      <w:r>
        <w:t>till patienter som inte är på plats, (rtg, uva, op)</w:t>
      </w:r>
      <w:r w:rsidRPr="002C4D58">
        <w:t xml:space="preserve"> ska direkt läggas på tallrik, täckas med plastfolie och ställas in i kylen.</w:t>
      </w:r>
      <w:r>
        <w:t xml:space="preserve"> </w:t>
      </w:r>
      <w:r>
        <w:br/>
      </w:r>
    </w:p>
    <w:p w:rsidR="00B423AF" w:rsidP="00B423AF" w:rsidRDefault="00B423AF" w14:paraId="1BC8FB46" w14:textId="77777777">
      <w:pPr>
        <w:spacing w:line="240" w:lineRule="auto"/>
        <w:ind w:left="0" w:right="-284"/>
      </w:pPr>
      <w:r w:rsidRPr="002C4D58">
        <w:t xml:space="preserve">Matvagnen ska vara avdukad och stå utanför hissen vid hålltider för hämtning. Gröna plastpåsar med matavfall läggs </w:t>
      </w:r>
      <w:r>
        <w:t xml:space="preserve">på avsedd plats i sopsorteringsvagnen i sköljen. </w:t>
      </w:r>
      <w:r>
        <w:br/>
      </w:r>
    </w:p>
    <w:p w:rsidRPr="002C4D58" w:rsidR="00B423AF" w:rsidP="00B423AF" w:rsidRDefault="00B423AF" w14:paraId="085C63CE" w14:textId="77777777">
      <w:pPr>
        <w:spacing w:line="240" w:lineRule="auto"/>
        <w:ind w:left="0" w:right="-284"/>
      </w:pPr>
      <w:r w:rsidRPr="002C4D58">
        <w:t>Efterarbete efter måltider innebär att diska disken</w:t>
      </w:r>
      <w:r>
        <w:t xml:space="preserve"> på p</w:t>
      </w:r>
      <w:r w:rsidRPr="002C4D58">
        <w:t>rogram 2</w:t>
      </w:r>
      <w:r>
        <w:t xml:space="preserve"> och bestick på program 3 (tryck på P1 och P2 samtidigt så kommer P3 fram)</w:t>
      </w:r>
      <w:r w:rsidRPr="002C4D58">
        <w:t xml:space="preserve"> samt ställa tillbaka ren disk i skåpen.</w:t>
      </w:r>
      <w:r>
        <w:t xml:space="preserve"> </w:t>
      </w:r>
      <w:r w:rsidRPr="002C4D58">
        <w:t xml:space="preserve"> Arbetet med disken efter patientmåltider ska påbörjas så snart som möjligt av hygieniska skäl. Töm soppåsar och återvinning i sköljen. </w:t>
      </w:r>
    </w:p>
    <w:p w:rsidRPr="00336B4A" w:rsidR="00B423AF" w:rsidP="00B423AF" w:rsidRDefault="00B423AF" w14:paraId="5B6D923A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Hålltider matvagnen</w:t>
      </w:r>
    </w:p>
    <w:p w:rsidR="00B423AF" w:rsidP="00B423AF" w:rsidRDefault="00B423AF" w14:paraId="158FA459" w14:textId="77777777">
      <w:pPr>
        <w:pStyle w:val="Liststycke"/>
        <w:numPr>
          <w:ilvl w:val="0"/>
          <w:numId w:val="22"/>
        </w:numPr>
        <w:spacing w:line="240" w:lineRule="auto"/>
        <w:ind w:right="-284"/>
      </w:pPr>
      <w:r w:rsidRPr="00C47EB4">
        <w:t xml:space="preserve">Frukost, matvagnen lämnas vid hissen ca kl. 07:30 vid och hämtas kl. 09:15. </w:t>
      </w:r>
    </w:p>
    <w:p w:rsidR="00B423AF" w:rsidP="00B423AF" w:rsidRDefault="00B423AF" w14:paraId="42A0A5AD" w14:textId="77777777">
      <w:pPr>
        <w:pStyle w:val="Liststycke"/>
        <w:numPr>
          <w:ilvl w:val="0"/>
          <w:numId w:val="22"/>
        </w:numPr>
        <w:spacing w:line="240" w:lineRule="auto"/>
        <w:ind w:right="-284"/>
      </w:pPr>
      <w:r w:rsidRPr="00C47EB4">
        <w:t>Lunch</w:t>
      </w:r>
      <w:r w:rsidRPr="00C47EB4">
        <w:rPr>
          <w:b/>
        </w:rPr>
        <w:t>,</w:t>
      </w:r>
      <w:r w:rsidRPr="00C47EB4">
        <w:t xml:space="preserve"> matvagnen lämnas vid hissen ca kl. 12:00 och hämtas kl. 13:00.</w:t>
      </w:r>
    </w:p>
    <w:p w:rsidR="00B423AF" w:rsidP="00B423AF" w:rsidRDefault="00B423AF" w14:paraId="2800B24B" w14:textId="77777777">
      <w:pPr>
        <w:pStyle w:val="Liststycke"/>
        <w:numPr>
          <w:ilvl w:val="0"/>
          <w:numId w:val="22"/>
        </w:numPr>
        <w:spacing w:line="240" w:lineRule="auto"/>
        <w:ind w:right="-284"/>
      </w:pPr>
      <w:r w:rsidRPr="002C4D58">
        <w:t>Middag, matvagnen lämnas vid hissen ca kl</w:t>
      </w:r>
      <w:r>
        <w:t xml:space="preserve">. </w:t>
      </w:r>
      <w:r w:rsidRPr="002C4D58">
        <w:t>17:00 och lämnas vid 18:00.</w:t>
      </w:r>
    </w:p>
    <w:p w:rsidRPr="002C4D58" w:rsidR="00B423AF" w:rsidP="00B423AF" w:rsidRDefault="00B423AF" w14:paraId="3DC4B5EC" w14:textId="77777777">
      <w:pPr>
        <w:pStyle w:val="Liststycke"/>
        <w:numPr>
          <w:ilvl w:val="0"/>
          <w:numId w:val="22"/>
        </w:numPr>
        <w:spacing w:line="240" w:lineRule="auto"/>
        <w:ind w:right="-284"/>
      </w:pPr>
      <w:r w:rsidRPr="002C4D58">
        <w:t xml:space="preserve">Tomglasbackar skickas med </w:t>
      </w:r>
      <w:r>
        <w:t>speceri</w:t>
      </w:r>
      <w:r w:rsidRPr="002C4D58">
        <w:t>vagnen.</w:t>
      </w:r>
    </w:p>
    <w:p w:rsidRPr="00336B4A" w:rsidR="00B423AF" w:rsidP="00B423AF" w:rsidRDefault="00B423AF" w14:paraId="3E83EDEF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 xml:space="preserve">Frukost delas cirka kl 08:00 </w:t>
      </w:r>
    </w:p>
    <w:p w:rsidRPr="0024108C" w:rsidR="00B423AF" w:rsidP="00B423AF" w:rsidRDefault="00B423AF" w14:paraId="664BC370" w14:textId="77777777">
      <w:pPr>
        <w:spacing w:line="240" w:lineRule="auto"/>
        <w:ind w:left="0" w:right="-284"/>
      </w:pPr>
      <w:r w:rsidRPr="002C4D58">
        <w:t>Starta dagen med att sätta på kaffe, tevatten, koka ägg</w:t>
      </w:r>
      <w:r>
        <w:t xml:space="preserve"> och gröt</w:t>
      </w:r>
      <w:r w:rsidRPr="002C4D58">
        <w:t xml:space="preserve"> samt att breda smörgåsar (efter antal patienter) till f</w:t>
      </w:r>
      <w:r>
        <w:t xml:space="preserve">rukosten. Ställ i </w:t>
      </w:r>
      <w:r w:rsidRPr="002C4D58">
        <w:t xml:space="preserve">ordning diskvagnen. Ställ </w:t>
      </w:r>
      <w:proofErr w:type="gramStart"/>
      <w:r w:rsidRPr="002C4D58">
        <w:t>iordning</w:t>
      </w:r>
      <w:proofErr w:type="gramEnd"/>
      <w:r w:rsidRPr="002C4D58">
        <w:t xml:space="preserve"> matvagnen när denna kommit upp från köket c</w:t>
      </w:r>
      <w:r>
        <w:t>irk</w:t>
      </w:r>
      <w:r w:rsidRPr="002C4D58">
        <w:t xml:space="preserve">a </w:t>
      </w:r>
      <w:r>
        <w:t xml:space="preserve">kl. </w:t>
      </w:r>
      <w:r w:rsidRPr="002C4D58">
        <w:t xml:space="preserve">7.30.  </w:t>
      </w:r>
    </w:p>
    <w:p w:rsidRPr="00336B4A" w:rsidR="00B423AF" w:rsidP="00B423AF" w:rsidRDefault="00B423AF" w14:paraId="039582D2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Detta ska finnas med på matvagnen:</w:t>
      </w:r>
    </w:p>
    <w:p w:rsidR="00B423AF" w:rsidP="00B423AF" w:rsidRDefault="00B423AF" w14:paraId="19C871AE" w14:textId="77777777">
      <w:pPr>
        <w:spacing w:line="240" w:lineRule="auto"/>
        <w:ind w:left="0" w:right="-284"/>
      </w:pPr>
      <w:r w:rsidRPr="002C4D58">
        <w:t>2 kannor kaffe, 1 kanna tevatten, smörgåsar, skurna grönsaker, 2 pkt mjölk, 2 pkt yoghurt av varje sort, 1 kanna</w:t>
      </w:r>
      <w:r>
        <w:t xml:space="preserve"> äppeljuice</w:t>
      </w:r>
      <w:r w:rsidRPr="002C4D58">
        <w:t xml:space="preserve">, 1 kanna </w:t>
      </w:r>
      <w:r>
        <w:t>pärondryck</w:t>
      </w:r>
      <w:r w:rsidRPr="002C4D58">
        <w:t xml:space="preserve">, 3 kannor vatten, </w:t>
      </w:r>
      <w:r>
        <w:t>2pkt</w:t>
      </w:r>
      <w:r w:rsidRPr="002C4D58">
        <w:t xml:space="preserve"> nypon, </w:t>
      </w:r>
      <w:r>
        <w:t xml:space="preserve">2pkt Blåbärssoppa, </w:t>
      </w:r>
      <w:r w:rsidRPr="002C4D58">
        <w:t>cornflakes, müsli, äpplemos, lingonsylt, sill, kaviar, eventuell</w:t>
      </w:r>
      <w:r>
        <w:t xml:space="preserve">t laktosfri mjölk och yoghurt. </w:t>
      </w:r>
      <w:r w:rsidRPr="002C4D58">
        <w:t>Kylbrickor att ställa kylvaror på.</w:t>
      </w:r>
      <w:r>
        <w:t xml:space="preserve"> </w:t>
      </w:r>
      <w:r>
        <w:br/>
      </w:r>
    </w:p>
    <w:p w:rsidR="00B423AF" w:rsidP="00B423AF" w:rsidRDefault="00B423AF" w14:paraId="39BDED50" w14:textId="77777777">
      <w:pPr>
        <w:spacing w:line="240" w:lineRule="auto"/>
        <w:ind w:left="0" w:right="-284"/>
      </w:pPr>
      <w:r w:rsidRPr="002C4D58">
        <w:t>Glas, kaffemuggar, assietter, skålar, skedar, teskedar, gafflar, brickor, servetter, haklappar salt, strösocker, kanel, honung, sugrör, sockerbitar, sac</w:t>
      </w:r>
      <w:r>
        <w:t>ketter, tepåsar, äggkoppar, pip</w:t>
      </w:r>
      <w:r w:rsidRPr="002C4D58">
        <w:t xml:space="preserve">muggar, uppläggningsbestick och matkortslistan. </w:t>
      </w:r>
      <w:r>
        <w:br/>
      </w:r>
    </w:p>
    <w:p w:rsidR="00B423AF" w:rsidP="00B423AF" w:rsidRDefault="00B423AF" w14:paraId="4645EC61" w14:textId="77777777">
      <w:pPr>
        <w:spacing w:line="240" w:lineRule="auto"/>
        <w:ind w:left="0" w:right="-284"/>
      </w:pPr>
      <w:r w:rsidRPr="002C4D58">
        <w:rPr>
          <w:b/>
        </w:rPr>
        <w:t>Varubeställning</w:t>
      </w:r>
      <w:r w:rsidRPr="002C4D58">
        <w:t xml:space="preserve"> </w:t>
      </w:r>
      <w:r>
        <w:t xml:space="preserve">görs måndag, onsdag, fredag innan kl 09.00 (för att få leverans samma dag). </w:t>
      </w:r>
    </w:p>
    <w:p w:rsidR="00B423AF" w:rsidP="00B423AF" w:rsidRDefault="00B423AF" w14:paraId="038A28AC" w14:textId="77777777">
      <w:pPr>
        <w:spacing w:line="240" w:lineRule="auto"/>
        <w:ind w:left="0" w:right="-284"/>
      </w:pPr>
      <w:r w:rsidRPr="00AC0E9D">
        <w:rPr>
          <w:b/>
          <w:bCs/>
        </w:rPr>
        <w:t xml:space="preserve">Brödbeställning </w:t>
      </w:r>
      <w:r>
        <w:t xml:space="preserve">görs tisdag (levereras onsdag), torsdag (levereras fredag) och fredag (levereras måndag) innan kl 09.00. </w:t>
      </w:r>
    </w:p>
    <w:p w:rsidR="00B423AF" w:rsidP="00B423AF" w:rsidRDefault="00B423AF" w14:paraId="66470362" w14:textId="77777777">
      <w:pPr>
        <w:spacing w:line="240" w:lineRule="auto"/>
        <w:ind w:left="0" w:right="-284"/>
      </w:pPr>
      <w:r w:rsidRPr="002C4D58">
        <w:rPr>
          <w:b/>
        </w:rPr>
        <w:t>Matbeställning</w:t>
      </w:r>
      <w:r w:rsidRPr="002C4D58">
        <w:t xml:space="preserve"> ska göras dagen innan leverans för frukost och lunch senast kl</w:t>
      </w:r>
      <w:r>
        <w:t>. 11</w:t>
      </w:r>
      <w:r w:rsidRPr="002C4D58">
        <w:t>:30. Middag kan beställas samma</w:t>
      </w:r>
      <w:r>
        <w:t xml:space="preserve"> dag fram till kl.11:30. </w:t>
      </w:r>
    </w:p>
    <w:p w:rsidR="00B423AF" w:rsidP="00B423AF" w:rsidRDefault="00B423AF" w14:paraId="4D59A995" w14:textId="77777777">
      <w:pPr>
        <w:spacing w:line="240" w:lineRule="auto"/>
        <w:ind w:left="0" w:right="-284"/>
      </w:pPr>
      <w:r>
        <w:t>Glöm inte att beställa eventuell allergikost</w:t>
      </w:r>
      <w:r w:rsidRPr="002C4D58">
        <w:t>!</w:t>
      </w:r>
    </w:p>
    <w:p w:rsidR="00B423AF" w:rsidP="00B423AF" w:rsidRDefault="00B423AF" w14:paraId="03CB90F3" w14:textId="77777777">
      <w:pPr>
        <w:spacing w:line="240" w:lineRule="auto"/>
        <w:ind w:left="0" w:right="-284"/>
        <w:rPr>
          <w:i/>
          <w:iCs/>
        </w:rPr>
      </w:pPr>
      <w:r>
        <w:t xml:space="preserve">För patienter med behov av energität kost </w:t>
      </w:r>
      <w:r w:rsidRPr="0069704D">
        <w:t>finns</w:t>
      </w:r>
      <w:r>
        <w:t xml:space="preserve"> förrätt, liten måltid och liten lättuggad måltid. </w:t>
      </w:r>
      <w:r w:rsidRPr="0069704D">
        <w:rPr>
          <w:i/>
          <w:iCs/>
        </w:rPr>
        <w:t xml:space="preserve"> </w:t>
      </w:r>
    </w:p>
    <w:p w:rsidR="00B423AF" w:rsidP="00B423AF" w:rsidRDefault="00B423AF" w14:paraId="33846942" w14:textId="77777777">
      <w:pPr>
        <w:spacing w:line="240" w:lineRule="auto"/>
        <w:ind w:left="0" w:right="-284"/>
      </w:pPr>
      <w:r w:rsidRPr="002C4D58">
        <w:rPr>
          <w:b/>
        </w:rPr>
        <w:lastRenderedPageBreak/>
        <w:t>Inskrivningsvagn</w:t>
      </w:r>
      <w:r w:rsidRPr="002C4D58">
        <w:t xml:space="preserve"> ska dukas i ordning till c</w:t>
      </w:r>
      <w:r>
        <w:t>irk</w:t>
      </w:r>
      <w:r w:rsidRPr="002C4D58">
        <w:t>a kl</w:t>
      </w:r>
      <w:r>
        <w:t>.</w:t>
      </w:r>
      <w:r w:rsidRPr="002C4D58">
        <w:t xml:space="preserve"> 09:00 måndag – torsdag. </w:t>
      </w:r>
      <w:r>
        <w:t>Innehållande</w:t>
      </w:r>
      <w:r w:rsidRPr="002C4D58">
        <w:t xml:space="preserve"> </w:t>
      </w:r>
      <w:r>
        <w:t>pappersmuggar</w:t>
      </w:r>
      <w:r w:rsidRPr="002C4D58">
        <w:t xml:space="preserve">, smörgåsar efter antal inskrivningar, mjölk/kaffegrädde, </w:t>
      </w:r>
      <w:r>
        <w:t>en</w:t>
      </w:r>
      <w:r w:rsidRPr="002C4D58">
        <w:t xml:space="preserve"> kann</w:t>
      </w:r>
      <w:r>
        <w:t>a isvatten, en kanna kaffe och 1</w:t>
      </w:r>
      <w:r w:rsidRPr="002C4D58">
        <w:t xml:space="preserve"> k</w:t>
      </w:r>
      <w:r>
        <w:t>anna tevatten.</w:t>
      </w:r>
    </w:p>
    <w:p w:rsidR="00B423AF" w:rsidP="00B423AF" w:rsidRDefault="00B423AF" w14:paraId="79C6DE8B" w14:textId="77777777">
      <w:pPr>
        <w:spacing w:line="240" w:lineRule="auto"/>
        <w:ind w:left="0" w:right="-284"/>
      </w:pPr>
      <w:r>
        <w:br/>
      </w:r>
      <w:r w:rsidRPr="002C4D58">
        <w:t>Personalfika/frukost c</w:t>
      </w:r>
      <w:r>
        <w:t>irk</w:t>
      </w:r>
      <w:r w:rsidRPr="002C4D58">
        <w:t>a kl</w:t>
      </w:r>
      <w:r>
        <w:t>.</w:t>
      </w:r>
      <w:r w:rsidRPr="002C4D58">
        <w:t xml:space="preserve"> 08:30</w:t>
      </w:r>
      <w:r>
        <w:t xml:space="preserve">. </w:t>
      </w:r>
      <w:r>
        <w:br/>
      </w:r>
    </w:p>
    <w:p w:rsidR="00B423AF" w:rsidP="00B423AF" w:rsidRDefault="00B423AF" w14:paraId="5D5464F8" w14:textId="77777777">
      <w:pPr>
        <w:spacing w:line="240" w:lineRule="auto"/>
        <w:ind w:left="0" w:right="-284"/>
      </w:pPr>
      <w:r w:rsidRPr="002C4D58">
        <w:t xml:space="preserve">Innan lunchrasten görs eventuella kringsysslor/veckosysslor. </w:t>
      </w:r>
      <w:r>
        <w:br/>
      </w:r>
    </w:p>
    <w:p w:rsidRPr="002C4D58" w:rsidR="00B423AF" w:rsidP="00B423AF" w:rsidRDefault="00B423AF" w14:paraId="09B25C48" w14:textId="77777777">
      <w:pPr>
        <w:spacing w:line="240" w:lineRule="auto"/>
        <w:ind w:left="0" w:right="-284"/>
      </w:pPr>
      <w:r>
        <w:t>Våt</w:t>
      </w:r>
      <w:r w:rsidRPr="002C4D58">
        <w:t>torka och sprita av t</w:t>
      </w:r>
      <w:r>
        <w:t>ag</w:t>
      </w:r>
      <w:r w:rsidRPr="002C4D58">
        <w:t>ställen i kök och personalrum.</w:t>
      </w:r>
    </w:p>
    <w:p w:rsidRPr="002C4D58" w:rsidR="00B423AF" w:rsidP="00B423AF" w:rsidRDefault="00B423AF" w14:paraId="1A8AF5FF" w14:textId="77777777">
      <w:pPr>
        <w:spacing w:line="240" w:lineRule="auto"/>
        <w:ind w:left="0" w:right="-284"/>
      </w:pPr>
    </w:p>
    <w:p w:rsidRPr="000721F9" w:rsidR="00B423AF" w:rsidP="00B423AF" w:rsidRDefault="00B423AF" w14:paraId="600C082F" w14:textId="77777777">
      <w:pPr>
        <w:spacing w:line="240" w:lineRule="auto"/>
        <w:ind w:left="0" w:right="-284"/>
      </w:pPr>
      <w:r w:rsidRPr="000721F9">
        <w:t>Lunchrast cirka kl</w:t>
      </w:r>
      <w:r>
        <w:t xml:space="preserve">. </w:t>
      </w:r>
      <w:r w:rsidRPr="000721F9">
        <w:t>11.15–12.00</w:t>
      </w:r>
    </w:p>
    <w:p w:rsidRPr="000721F9" w:rsidR="00B423AF" w:rsidP="00B423AF" w:rsidRDefault="00B423AF" w14:paraId="48A2D707" w14:textId="77777777">
      <w:pPr>
        <w:spacing w:line="240" w:lineRule="auto"/>
        <w:ind w:left="0" w:right="-284"/>
      </w:pPr>
    </w:p>
    <w:p w:rsidRPr="00336B4A" w:rsidR="00B423AF" w:rsidP="00B423AF" w:rsidRDefault="00B423AF" w14:paraId="2A200D39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Lunch delas cirka kl 12:15</w:t>
      </w:r>
    </w:p>
    <w:p w:rsidR="00B423AF" w:rsidP="00B423AF" w:rsidRDefault="00B423AF" w14:paraId="2AA809D7" w14:textId="77777777">
      <w:pPr>
        <w:spacing w:line="240" w:lineRule="auto"/>
        <w:ind w:left="0" w:right="-284"/>
      </w:pPr>
      <w:r w:rsidRPr="002C4D58">
        <w:t>Förbered diskvagnen på samma sätt som till frukosten. Ställ i</w:t>
      </w:r>
      <w:r>
        <w:t xml:space="preserve"> </w:t>
      </w:r>
      <w:r w:rsidRPr="002C4D58">
        <w:t>ordning matvagnen när denna kommer upp f</w:t>
      </w:r>
      <w:r>
        <w:t>r</w:t>
      </w:r>
      <w:r w:rsidRPr="002C4D58">
        <w:t>ån köket, c</w:t>
      </w:r>
      <w:r>
        <w:t>irk</w:t>
      </w:r>
      <w:r w:rsidRPr="002C4D58">
        <w:t>a kl</w:t>
      </w:r>
      <w:r>
        <w:t>.</w:t>
      </w:r>
      <w:r w:rsidRPr="002C4D58">
        <w:t xml:space="preserve"> 12.00.</w:t>
      </w:r>
      <w:r>
        <w:t xml:space="preserve"> </w:t>
      </w:r>
      <w:r>
        <w:br/>
      </w:r>
    </w:p>
    <w:p w:rsidRPr="00CA43A4" w:rsidR="00B423AF" w:rsidP="00B423AF" w:rsidRDefault="00B423AF" w14:paraId="0B8E578C" w14:textId="77777777">
      <w:pPr>
        <w:pStyle w:val="Rubrik3"/>
        <w:ind w:left="0" w:right="-284"/>
        <w:rPr>
          <w:rFonts w:ascii="Times New Roman" w:hAnsi="Times New Roman" w:cs="Times New Roman"/>
          <w:b/>
          <w:bCs w:val="0"/>
        </w:rPr>
      </w:pPr>
      <w:r w:rsidRPr="00336B4A">
        <w:rPr>
          <w:b/>
          <w:bCs w:val="0"/>
          <w:sz w:val="28"/>
          <w:szCs w:val="28"/>
        </w:rPr>
        <w:t>Detta ska finnas med på matvagnen</w:t>
      </w:r>
      <w:r w:rsidRPr="00CA43A4">
        <w:rPr>
          <w:b/>
          <w:bCs w:val="0"/>
        </w:rPr>
        <w:t>:</w:t>
      </w:r>
    </w:p>
    <w:p w:rsidR="00B423AF" w:rsidP="00B423AF" w:rsidRDefault="00B423AF" w14:paraId="6EC1528C" w14:textId="77777777">
      <w:pPr>
        <w:spacing w:line="240" w:lineRule="auto"/>
        <w:ind w:left="0" w:right="-284"/>
      </w:pPr>
      <w:r w:rsidRPr="002C4D58">
        <w:t>3 kannor vatten, glas, tallrikar, eventuellt efterrättsskålar, bestick, sugrör, haklappar, serve</w:t>
      </w:r>
      <w:r>
        <w:t>tter, brickor och matkortslista</w:t>
      </w:r>
      <w:r w:rsidRPr="002C4D58">
        <w:t xml:space="preserve">. Ställ råkost och vatten på kylbricka som finns i kylen. </w:t>
      </w:r>
      <w:r>
        <w:br/>
      </w:r>
    </w:p>
    <w:p w:rsidR="00B423AF" w:rsidP="00B423AF" w:rsidRDefault="00B423AF" w14:paraId="0988CA03" w14:textId="77777777">
      <w:pPr>
        <w:spacing w:line="240" w:lineRule="auto"/>
        <w:ind w:left="0" w:right="-284"/>
      </w:pPr>
      <w:r w:rsidRPr="002C4D58">
        <w:t xml:space="preserve">När lunchdisken är klar ska diskmaskinen i köket rengöras och tömmas på vatten samt startas om igen. Se instruktion på väggen i köket. </w:t>
      </w:r>
      <w:r>
        <w:br/>
      </w:r>
    </w:p>
    <w:p w:rsidRPr="002C4D58" w:rsidR="00B423AF" w:rsidP="00B423AF" w:rsidRDefault="00B423AF" w14:paraId="5FBA8006" w14:textId="77777777">
      <w:pPr>
        <w:spacing w:line="240" w:lineRule="auto"/>
        <w:ind w:left="0" w:right="-284"/>
      </w:pPr>
      <w:r w:rsidRPr="002C4D58">
        <w:t xml:space="preserve">I samband med att matvagnen kommer upp vid lunch kommer </w:t>
      </w:r>
      <w:r>
        <w:t>även basvaror upp från köket och</w:t>
      </w:r>
      <w:r w:rsidRPr="002C4D58">
        <w:t xml:space="preserve"> ska </w:t>
      </w:r>
      <w:r>
        <w:t>ställas in på respektive ställe</w:t>
      </w:r>
      <w:r w:rsidRPr="002C4D58">
        <w:t>.</w:t>
      </w:r>
      <w:r>
        <w:t xml:space="preserve"> Nya varor ställs bakom de som redan finns.</w:t>
      </w:r>
    </w:p>
    <w:p w:rsidRPr="002C4D58" w:rsidR="00B423AF" w:rsidP="00B423AF" w:rsidRDefault="00B423AF" w14:paraId="10CE4318" w14:textId="77777777">
      <w:pPr>
        <w:spacing w:line="240" w:lineRule="auto"/>
        <w:ind w:left="0" w:right="-284"/>
        <w:rPr>
          <w:u w:val="single"/>
        </w:rPr>
      </w:pPr>
    </w:p>
    <w:p w:rsidRPr="00336B4A" w:rsidR="00B423AF" w:rsidP="00B423AF" w:rsidRDefault="00B423AF" w14:paraId="53F0AC2F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Eftermiddagsfika cirka kl 14:30</w:t>
      </w:r>
    </w:p>
    <w:p w:rsidR="00B423AF" w:rsidP="00B423AF" w:rsidRDefault="00B423AF" w14:paraId="530A7751" w14:textId="77777777">
      <w:pPr>
        <w:spacing w:line="240" w:lineRule="auto"/>
        <w:ind w:left="0" w:right="-284"/>
      </w:pPr>
      <w:r w:rsidRPr="002C4D58">
        <w:t>Förbered kaffevagnen till pati</w:t>
      </w:r>
      <w:r>
        <w:t xml:space="preserve">enterna, 2 kannor kaffe, </w:t>
      </w:r>
      <w:r w:rsidRPr="002C4D58">
        <w:t>1 kanna tevatten och ta fram kakor/bullar/skorpa. Duka m</w:t>
      </w:r>
      <w:r>
        <w:t>ed kaffemuggar, assietter, glas, teskedar, tepåsar,</w:t>
      </w:r>
      <w:r w:rsidRPr="002C4D58">
        <w:t xml:space="preserve"> mjölk, grädde, socker och sacketter.</w:t>
      </w:r>
      <w:r>
        <w:br/>
      </w:r>
    </w:p>
    <w:p w:rsidR="00B423AF" w:rsidP="00B423AF" w:rsidRDefault="00B423AF" w14:paraId="53903C03" w14:textId="77777777">
      <w:pPr>
        <w:spacing w:line="240" w:lineRule="auto"/>
        <w:ind w:left="0" w:right="-284"/>
      </w:pPr>
      <w:r w:rsidRPr="002C4D58">
        <w:t>Eftermiddagsfikan delas ut av vårdpersonal.</w:t>
      </w:r>
      <w:r>
        <w:br/>
      </w:r>
    </w:p>
    <w:p w:rsidR="00B423AF" w:rsidP="00B423AF" w:rsidRDefault="00B423AF" w14:paraId="5F5B13E8" w14:textId="77777777">
      <w:pPr>
        <w:spacing w:line="240" w:lineRule="auto"/>
        <w:ind w:left="0" w:right="-284"/>
      </w:pPr>
      <w:r w:rsidRPr="002C4D58">
        <w:t>Personalfika c</w:t>
      </w:r>
      <w:r>
        <w:t>irk</w:t>
      </w:r>
      <w:r w:rsidRPr="002C4D58">
        <w:t>a kl 14.00/14.30</w:t>
      </w:r>
      <w:r>
        <w:br/>
      </w:r>
    </w:p>
    <w:p w:rsidRPr="002C4D58" w:rsidR="00B423AF" w:rsidP="00B423AF" w:rsidRDefault="00B423AF" w14:paraId="44179CCC" w14:textId="77777777">
      <w:pPr>
        <w:spacing w:line="240" w:lineRule="auto"/>
        <w:ind w:left="0" w:right="-284"/>
      </w:pPr>
      <w:r w:rsidRPr="002C4D58">
        <w:t>Vid kvällspass: matrast c</w:t>
      </w:r>
      <w:r>
        <w:t>irk</w:t>
      </w:r>
      <w:r w:rsidRPr="002C4D58">
        <w:t>a kl 16.00–16.30</w:t>
      </w:r>
    </w:p>
    <w:p w:rsidRPr="002C4D58" w:rsidR="00B423AF" w:rsidP="00B423AF" w:rsidRDefault="00B423AF" w14:paraId="58E71F11" w14:textId="77777777">
      <w:pPr>
        <w:spacing w:line="240" w:lineRule="auto"/>
        <w:ind w:left="0" w:right="-284"/>
        <w:rPr>
          <w:u w:val="single"/>
        </w:rPr>
      </w:pPr>
    </w:p>
    <w:p w:rsidRPr="00336B4A" w:rsidR="00B423AF" w:rsidP="00B423AF" w:rsidRDefault="00B423AF" w14:paraId="359FAAAA" w14:textId="77777777">
      <w:pPr>
        <w:pStyle w:val="Rubrik3"/>
        <w:ind w:left="0" w:right="-284" w:hanging="1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Middag cirka kl 17.15</w:t>
      </w:r>
    </w:p>
    <w:p w:rsidR="00B423AF" w:rsidP="00B423AF" w:rsidRDefault="00B423AF" w14:paraId="49630D48" w14:textId="77777777">
      <w:pPr>
        <w:spacing w:line="240" w:lineRule="auto"/>
        <w:ind w:left="0" w:right="-284"/>
      </w:pPr>
      <w:r w:rsidRPr="002C4D58">
        <w:t>Förbered diskvagnen på samma sätt som till frukost och lunch. Ställ i</w:t>
      </w:r>
      <w:r>
        <w:t xml:space="preserve"> </w:t>
      </w:r>
      <w:r w:rsidRPr="002C4D58">
        <w:t>ordning matvagnen när denna kommer upp f</w:t>
      </w:r>
      <w:r>
        <w:t>r</w:t>
      </w:r>
      <w:r w:rsidRPr="002C4D58">
        <w:t>ån köket c</w:t>
      </w:r>
      <w:r>
        <w:t>irk</w:t>
      </w:r>
      <w:r w:rsidRPr="002C4D58">
        <w:t>a kl 17.00.</w:t>
      </w:r>
      <w:r>
        <w:t xml:space="preserve"> </w:t>
      </w:r>
    </w:p>
    <w:p w:rsidRPr="00336B4A" w:rsidR="00B423AF" w:rsidP="00B423AF" w:rsidRDefault="00B423AF" w14:paraId="78014E9B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lastRenderedPageBreak/>
        <w:t>Detta ska finnas med på matvagnen:</w:t>
      </w:r>
    </w:p>
    <w:p w:rsidRPr="002C4D58" w:rsidR="00B423AF" w:rsidP="00B423AF" w:rsidRDefault="00B423AF" w14:paraId="65318D23" w14:textId="77777777">
      <w:pPr>
        <w:spacing w:line="240" w:lineRule="auto"/>
        <w:ind w:left="0" w:right="-284"/>
      </w:pPr>
      <w:r w:rsidRPr="002C4D58">
        <w:t>3 kannor vatten, glas, tallrikar, bestick, sugrör, haklappar, serve</w:t>
      </w:r>
      <w:r>
        <w:t>tter, brickor och matkortslista</w:t>
      </w:r>
      <w:r w:rsidRPr="002C4D58">
        <w:t xml:space="preserve">. Ställ råkost och vatten på kylbricka som finns i kylen. </w:t>
      </w:r>
    </w:p>
    <w:p w:rsidRPr="00336B4A" w:rsidR="00B423AF" w:rsidP="00B423AF" w:rsidRDefault="00B423AF" w14:paraId="3900693B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Kvällsfika</w:t>
      </w:r>
    </w:p>
    <w:p w:rsidR="00B423AF" w:rsidP="00B423AF" w:rsidRDefault="00B423AF" w14:paraId="5FD1DD64" w14:textId="77777777">
      <w:pPr>
        <w:spacing w:line="240" w:lineRule="auto"/>
        <w:ind w:left="0" w:right="-284"/>
      </w:pPr>
      <w:r w:rsidRPr="002C4D58">
        <w:t>Förbered kvällsfika till patienterna. Bred smörgåsar efter patientantal, 2 kannor kaffe och 1 kanna tevatten. Duka vagnen med kaffemuggar, assietter, glas, teskedar, socker, sacketter, tepåsar</w:t>
      </w:r>
      <w:r>
        <w:t>, mjölk, juice, blåbärssoppa och nypon, eventuellt laktosfri mjölk, yoghurt samt matkortslista</w:t>
      </w:r>
      <w:r w:rsidRPr="002C4D58">
        <w:t xml:space="preserve">. </w:t>
      </w:r>
      <w:r>
        <w:br/>
      </w:r>
    </w:p>
    <w:p w:rsidR="00B423AF" w:rsidP="00B423AF" w:rsidRDefault="00B423AF" w14:paraId="112720D2" w14:textId="77777777">
      <w:pPr>
        <w:spacing w:line="240" w:lineRule="auto"/>
        <w:ind w:left="0" w:right="-284"/>
      </w:pPr>
      <w:r>
        <w:t>Kvällsfika</w:t>
      </w:r>
      <w:r w:rsidRPr="002C4D58">
        <w:t xml:space="preserve"> delas ut av vårdpersonalen. </w:t>
      </w:r>
      <w:r>
        <w:br/>
      </w:r>
    </w:p>
    <w:p w:rsidRPr="002C4D58" w:rsidR="00B423AF" w:rsidP="00B423AF" w:rsidRDefault="00B423AF" w14:paraId="2522C373" w14:textId="77777777">
      <w:pPr>
        <w:spacing w:line="240" w:lineRule="auto"/>
        <w:ind w:left="0" w:right="-284"/>
      </w:pPr>
      <w:r w:rsidRPr="002C4D58">
        <w:t>Töm diskmaskinen och rengör enligt beskrivning på väggen efter att du diskat och ställt den rena disken i skåpen.</w:t>
      </w:r>
    </w:p>
    <w:p w:rsidRPr="00336B4A" w:rsidR="00B423AF" w:rsidP="00B423AF" w:rsidRDefault="00B423AF" w14:paraId="41B0DE3B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t>Arbetsuppgifter i avdelningskök</w:t>
      </w:r>
    </w:p>
    <w:p w:rsidR="00B423AF" w:rsidP="00B423AF" w:rsidRDefault="00B423AF" w14:paraId="394A53E7" w14:textId="77777777">
      <w:pPr>
        <w:spacing w:line="240" w:lineRule="auto"/>
        <w:ind w:left="0" w:right="-284"/>
      </w:pPr>
      <w:r w:rsidRPr="002E04D6">
        <w:rPr>
          <w:b/>
        </w:rPr>
        <w:t>Dagligen:</w:t>
      </w:r>
      <w:r>
        <w:t xml:space="preserve"> </w:t>
      </w:r>
    </w:p>
    <w:p w:rsidR="00B423AF" w:rsidP="00B423AF" w:rsidRDefault="00B423AF" w14:paraId="73818FEB" w14:textId="77777777">
      <w:pPr>
        <w:pStyle w:val="Liststycke"/>
        <w:numPr>
          <w:ilvl w:val="0"/>
          <w:numId w:val="24"/>
        </w:numPr>
        <w:spacing w:line="240" w:lineRule="auto"/>
        <w:ind w:right="-284"/>
      </w:pPr>
      <w:r>
        <w:t>S</w:t>
      </w:r>
      <w:r w:rsidRPr="002C4D58">
        <w:t>kura rent i/under/runt diskbänk</w:t>
      </w:r>
    </w:p>
    <w:p w:rsidR="00B423AF" w:rsidP="00B423AF" w:rsidRDefault="00B423AF" w14:paraId="4C7B23C1" w14:textId="77777777">
      <w:pPr>
        <w:pStyle w:val="Liststycke"/>
        <w:numPr>
          <w:ilvl w:val="0"/>
          <w:numId w:val="24"/>
        </w:numPr>
        <w:spacing w:line="240" w:lineRule="auto"/>
        <w:ind w:right="-284"/>
      </w:pPr>
      <w:r>
        <w:t>T</w:t>
      </w:r>
      <w:r w:rsidRPr="002C4D58">
        <w:t>orka/sprita tagställen i kök</w:t>
      </w:r>
    </w:p>
    <w:p w:rsidR="00B423AF" w:rsidP="00B423AF" w:rsidRDefault="00B423AF" w14:paraId="2B1786D8" w14:textId="77777777">
      <w:pPr>
        <w:pStyle w:val="Liststycke"/>
        <w:numPr>
          <w:ilvl w:val="0"/>
          <w:numId w:val="24"/>
        </w:numPr>
        <w:spacing w:line="240" w:lineRule="auto"/>
        <w:ind w:right="-284"/>
      </w:pPr>
      <w:r>
        <w:t>T</w:t>
      </w:r>
      <w:r w:rsidRPr="002C4D58">
        <w:t>orka ur och gör rent mikron</w:t>
      </w:r>
    </w:p>
    <w:p w:rsidR="00B423AF" w:rsidP="00B423AF" w:rsidRDefault="00B423AF" w14:paraId="409CDD3E" w14:textId="77777777">
      <w:pPr>
        <w:pStyle w:val="Liststycke"/>
        <w:numPr>
          <w:ilvl w:val="0"/>
          <w:numId w:val="24"/>
        </w:numPr>
        <w:spacing w:line="240" w:lineRule="auto"/>
        <w:ind w:right="-284"/>
      </w:pPr>
      <w:r>
        <w:t>D</w:t>
      </w:r>
      <w:r w:rsidRPr="002C4D58">
        <w:t>isktrasan slängs och byts till ny efter varje arbetspass och vid behov</w:t>
      </w:r>
    </w:p>
    <w:p w:rsidRPr="002C4D58" w:rsidR="00B423AF" w:rsidP="00B423AF" w:rsidRDefault="00B423AF" w14:paraId="5CE06605" w14:textId="77777777">
      <w:pPr>
        <w:pStyle w:val="Liststycke"/>
        <w:numPr>
          <w:ilvl w:val="0"/>
          <w:numId w:val="24"/>
        </w:numPr>
        <w:spacing w:line="240" w:lineRule="auto"/>
        <w:ind w:right="-284"/>
      </w:pPr>
      <w:r>
        <w:t>F</w:t>
      </w:r>
      <w:r w:rsidRPr="002C4D58">
        <w:t>yll vid behov på cornflakes, müsli, socker, salt, peppar, servetter i matsal och serveringslådan.</w:t>
      </w:r>
    </w:p>
    <w:p w:rsidRPr="006A36AD" w:rsidR="00B423AF" w:rsidP="00B423AF" w:rsidRDefault="00B423AF" w14:paraId="27B6A722" w14:textId="77777777">
      <w:pPr>
        <w:pStyle w:val="Rubrik4"/>
        <w:ind w:left="0" w:right="-284"/>
        <w:rPr>
          <w:rFonts w:ascii="Times New Roman" w:hAnsi="Times New Roman" w:cs="Times New Roman"/>
          <w:b w:val="0"/>
          <w:bCs w:val="0"/>
          <w:sz w:val="24"/>
        </w:rPr>
      </w:pPr>
      <w:r w:rsidRPr="00092B0A">
        <w:rPr>
          <w:rFonts w:ascii="Times New Roman" w:hAnsi="Times New Roman" w:cs="Times New Roman"/>
        </w:rPr>
        <w:t>Måndag</w:t>
      </w:r>
      <w:r w:rsidRPr="00D174CD">
        <w:t xml:space="preserve">: </w:t>
      </w:r>
      <w:r>
        <w:rPr>
          <w:rFonts w:ascii="Times New Roman" w:hAnsi="Times New Roman" w:cs="Times New Roman"/>
          <w:b w:val="0"/>
          <w:bCs w:val="0"/>
          <w:sz w:val="24"/>
        </w:rPr>
        <w:t>s</w:t>
      </w:r>
      <w:r w:rsidRPr="002C6DEC">
        <w:rPr>
          <w:rFonts w:ascii="Times New Roman" w:hAnsi="Times New Roman" w:cs="Times New Roman"/>
          <w:b w:val="0"/>
          <w:bCs w:val="0"/>
          <w:sz w:val="24"/>
        </w:rPr>
        <w:t>täda skafferierna.</w:t>
      </w:r>
    </w:p>
    <w:p w:rsidRPr="002C6DEC" w:rsidR="00B423AF" w:rsidP="00B423AF" w:rsidRDefault="00B423AF" w14:paraId="25368A9C" w14:textId="77777777">
      <w:pPr>
        <w:pStyle w:val="Rubrik4"/>
        <w:ind w:left="0" w:right="-284"/>
        <w:rPr>
          <w:rFonts w:ascii="Times New Roman" w:hAnsi="Times New Roman" w:cs="Times New Roman"/>
          <w:b w:val="0"/>
          <w:bCs w:val="0"/>
          <w:sz w:val="24"/>
        </w:rPr>
      </w:pPr>
      <w:r w:rsidRPr="00092B0A">
        <w:rPr>
          <w:rFonts w:ascii="Times New Roman" w:hAnsi="Times New Roman" w:cs="Times New Roman"/>
        </w:rPr>
        <w:t>Tisdag:</w:t>
      </w:r>
      <w: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d</w:t>
      </w:r>
      <w:r w:rsidRPr="002C6DEC">
        <w:rPr>
          <w:rFonts w:ascii="Times New Roman" w:hAnsi="Times New Roman" w:cs="Times New Roman"/>
          <w:b w:val="0"/>
          <w:bCs w:val="0"/>
          <w:sz w:val="24"/>
        </w:rPr>
        <w:t>iska alla bestick och bestickkorgar, socker- och tepåseskålar samt serveringslådan. Mät temperaturen på maten i matvagnen vid lunch. Minst 60 grader. Registreras i pärm.</w:t>
      </w:r>
    </w:p>
    <w:p w:rsidRPr="002E04D6" w:rsidR="00B423AF" w:rsidP="00B423AF" w:rsidRDefault="00B423AF" w14:paraId="3870528C" w14:textId="77777777">
      <w:pPr>
        <w:spacing w:line="240" w:lineRule="auto"/>
        <w:ind w:left="0" w:right="-284"/>
      </w:pPr>
    </w:p>
    <w:p w:rsidRPr="002E04D6" w:rsidR="00B423AF" w:rsidP="00B423AF" w:rsidRDefault="00B423AF" w14:paraId="481B9076" w14:textId="77777777">
      <w:pPr>
        <w:spacing w:line="240" w:lineRule="auto"/>
        <w:ind w:left="0" w:right="-284"/>
      </w:pPr>
      <w:r w:rsidRPr="002E04D6">
        <w:rPr>
          <w:b/>
        </w:rPr>
        <w:t>Onsdag:</w:t>
      </w:r>
      <w:r>
        <w:t xml:space="preserve"> diska besticklåda, torka ur och byt</w:t>
      </w:r>
      <w:r w:rsidRPr="002E04D6">
        <w:t xml:space="preserve"> handduk i serveringsbesticklådan.</w:t>
      </w:r>
      <w:r>
        <w:br/>
      </w:r>
    </w:p>
    <w:p w:rsidR="00B423AF" w:rsidP="00B423AF" w:rsidRDefault="00B423AF" w14:paraId="6481E345" w14:textId="77777777">
      <w:pPr>
        <w:spacing w:line="240" w:lineRule="auto"/>
        <w:ind w:left="0" w:right="-284"/>
      </w:pPr>
      <w:r w:rsidRPr="002E04D6">
        <w:rPr>
          <w:b/>
        </w:rPr>
        <w:t>Torsdag:</w:t>
      </w:r>
      <w:r w:rsidRPr="002E04D6">
        <w:t xml:space="preserve"> mät temperaturen på maten i matvagnen på eftermiddagen. Minst 60 grader. Registreras i pärm. </w:t>
      </w:r>
      <w:r>
        <w:br/>
      </w:r>
    </w:p>
    <w:p w:rsidR="00B423AF" w:rsidP="00B423AF" w:rsidRDefault="00B423AF" w14:paraId="65F8B730" w14:textId="77777777">
      <w:pPr>
        <w:spacing w:line="240" w:lineRule="auto"/>
        <w:ind w:left="0" w:right="-284"/>
      </w:pPr>
      <w:r w:rsidRPr="002E04D6">
        <w:rPr>
          <w:b/>
        </w:rPr>
        <w:t>Fredag:</w:t>
      </w:r>
      <w:r w:rsidRPr="002E04D6">
        <w:t xml:space="preserve"> städa kylskåpet.</w:t>
      </w:r>
      <w:r>
        <w:br/>
      </w:r>
    </w:p>
    <w:p w:rsidR="00B423AF" w:rsidP="00B423AF" w:rsidRDefault="00B423AF" w14:paraId="1198A693" w14:textId="77777777">
      <w:pPr>
        <w:spacing w:line="240" w:lineRule="auto"/>
        <w:ind w:left="0" w:right="-284"/>
      </w:pPr>
      <w:r w:rsidRPr="00EB2059">
        <w:rPr>
          <w:b/>
          <w:bCs/>
        </w:rPr>
        <w:t>Månadsvis:</w:t>
      </w:r>
      <w:r w:rsidRPr="003C7197">
        <w:t xml:space="preserve"> storstäda kök, skåp och lådor enligt separat städlista, städa/frosta av frys. Fyll i checklista.</w:t>
      </w:r>
    </w:p>
    <w:p w:rsidR="00B423AF" w:rsidP="00B423AF" w:rsidRDefault="00B423AF" w14:paraId="283B0BBA" w14:textId="77777777">
      <w:pPr>
        <w:spacing w:line="240" w:lineRule="auto"/>
        <w:ind w:left="0" w:right="-284"/>
      </w:pPr>
    </w:p>
    <w:p w:rsidR="00B423AF" w:rsidP="00B423AF" w:rsidRDefault="00B423AF" w14:paraId="7C3DAC7E" w14:textId="77777777">
      <w:pPr>
        <w:spacing w:line="240" w:lineRule="auto"/>
        <w:ind w:left="0" w:right="-284"/>
      </w:pPr>
    </w:p>
    <w:p w:rsidR="00B423AF" w:rsidP="00B423AF" w:rsidRDefault="00B423AF" w14:paraId="650F5A61" w14:textId="77777777">
      <w:pPr>
        <w:spacing w:line="240" w:lineRule="auto"/>
        <w:ind w:left="0" w:right="-284"/>
      </w:pPr>
    </w:p>
    <w:p w:rsidR="00B423AF" w:rsidP="00B423AF" w:rsidRDefault="00B423AF" w14:paraId="190B17C7" w14:textId="77777777">
      <w:pPr>
        <w:spacing w:line="240" w:lineRule="auto"/>
        <w:ind w:left="0" w:right="-284"/>
      </w:pPr>
    </w:p>
    <w:p w:rsidRPr="00F020C1" w:rsidR="00B423AF" w:rsidP="00B423AF" w:rsidRDefault="00B423AF" w14:paraId="599BED48" w14:textId="77777777">
      <w:pPr>
        <w:spacing w:line="240" w:lineRule="auto"/>
        <w:ind w:left="0" w:right="-284"/>
      </w:pPr>
    </w:p>
    <w:p w:rsidRPr="00336B4A" w:rsidR="00B423AF" w:rsidP="00B423AF" w:rsidRDefault="00B423AF" w14:paraId="4DEAC1A4" w14:textId="77777777">
      <w:pPr>
        <w:pStyle w:val="Rubrik3"/>
        <w:ind w:left="0" w:right="-284"/>
        <w:rPr>
          <w:b/>
          <w:bCs w:val="0"/>
          <w:sz w:val="28"/>
          <w:szCs w:val="28"/>
        </w:rPr>
      </w:pPr>
      <w:r w:rsidRPr="00336B4A">
        <w:rPr>
          <w:b/>
          <w:bCs w:val="0"/>
          <w:sz w:val="28"/>
          <w:szCs w:val="28"/>
        </w:rPr>
        <w:lastRenderedPageBreak/>
        <w:t>Arbetsuppgifter i personalrum samt avdelningens kaffeautomat</w:t>
      </w:r>
    </w:p>
    <w:p w:rsidR="00B423AF" w:rsidP="00B423AF" w:rsidRDefault="00B423AF" w14:paraId="42138C4A" w14:textId="77777777">
      <w:pPr>
        <w:spacing w:line="240" w:lineRule="auto"/>
        <w:ind w:left="0" w:right="-284"/>
        <w:rPr>
          <w:b/>
        </w:rPr>
      </w:pPr>
      <w:r w:rsidRPr="002E04D6">
        <w:rPr>
          <w:b/>
        </w:rPr>
        <w:t>Dagligen:</w:t>
      </w:r>
      <w:r>
        <w:rPr>
          <w:b/>
        </w:rPr>
        <w:t xml:space="preserve"> </w:t>
      </w:r>
    </w:p>
    <w:p w:rsidRPr="0056355E" w:rsidR="00B423AF" w:rsidP="00B423AF" w:rsidRDefault="00B423AF" w14:paraId="02F9D950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Torka av bänkar och bord i personalrum, sprita tagställen.</w:t>
      </w:r>
    </w:p>
    <w:p w:rsidRPr="0056355E" w:rsidR="00B423AF" w:rsidP="00B423AF" w:rsidRDefault="00B423AF" w14:paraId="46129127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Torka ur och gör rent mikron.</w:t>
      </w:r>
    </w:p>
    <w:p w:rsidRPr="0056355E" w:rsidR="00B423AF" w:rsidP="00B423AF" w:rsidRDefault="00B423AF" w14:paraId="51575CC3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Kaffe ställs i personalrum c</w:t>
      </w:r>
      <w:r>
        <w:t>irk</w:t>
      </w:r>
      <w:r w:rsidRPr="002C4D58">
        <w:t>a kl</w:t>
      </w:r>
      <w:r>
        <w:t>.</w:t>
      </w:r>
      <w:r w:rsidRPr="002C4D58">
        <w:t xml:space="preserve"> </w:t>
      </w:r>
      <w:r>
        <w:t>0</w:t>
      </w:r>
      <w:r w:rsidRPr="002C4D58">
        <w:t xml:space="preserve">8.30, 14.00 samt 18:30/19.00. </w:t>
      </w:r>
    </w:p>
    <w:p w:rsidRPr="0056355E" w:rsidR="00B423AF" w:rsidP="00B423AF" w:rsidRDefault="00B423AF" w14:paraId="1F8E7C49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Tömma/ladda diskmaskinen.</w:t>
      </w:r>
    </w:p>
    <w:p w:rsidRPr="0056355E" w:rsidR="00B423AF" w:rsidP="00B423AF" w:rsidRDefault="00B423AF" w14:paraId="3842AF06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Byt disktrasan efter varje arbetspass och vid behov.</w:t>
      </w:r>
    </w:p>
    <w:p w:rsidRPr="0056355E" w:rsidR="00B423AF" w:rsidP="00B423AF" w:rsidRDefault="00B423AF" w14:paraId="71413CFD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Fyll vid behov på med salt, socker och servetter.</w:t>
      </w:r>
    </w:p>
    <w:p w:rsidRPr="0056355E" w:rsidR="00B423AF" w:rsidP="00B423AF" w:rsidRDefault="00B423AF" w14:paraId="6ECD9E82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Sopa golvet i personalrummet</w:t>
      </w:r>
      <w:r>
        <w:t xml:space="preserve"> om det behövs</w:t>
      </w:r>
      <w:r w:rsidRPr="002C4D58">
        <w:t>.</w:t>
      </w:r>
    </w:p>
    <w:p w:rsidRPr="0056355E" w:rsidR="00B423AF" w:rsidP="00B423AF" w:rsidRDefault="00B423AF" w14:paraId="6146D0F1" w14:textId="77777777">
      <w:pPr>
        <w:pStyle w:val="Liststycke"/>
        <w:numPr>
          <w:ilvl w:val="0"/>
          <w:numId w:val="20"/>
        </w:numPr>
        <w:spacing w:line="240" w:lineRule="auto"/>
        <w:ind w:right="-284"/>
        <w:rPr>
          <w:b/>
        </w:rPr>
      </w:pPr>
      <w:r w:rsidRPr="002C4D58">
        <w:t>Se till att kaffeautomaten är ren, tömd och påfylld samt att det finns kaffekoppar, servetter, teskedar, socker och tepåsar.</w:t>
      </w:r>
    </w:p>
    <w:p w:rsidRPr="002C4D58" w:rsidR="00B423AF" w:rsidP="00B423AF" w:rsidRDefault="00B423AF" w14:paraId="74CAA728" w14:textId="77777777">
      <w:pPr>
        <w:spacing w:line="240" w:lineRule="auto"/>
        <w:ind w:left="0" w:right="-284"/>
      </w:pPr>
    </w:p>
    <w:p w:rsidRPr="00F020C1" w:rsidR="00B423AF" w:rsidP="00B423AF" w:rsidRDefault="00B423AF" w14:paraId="1D7BA22B" w14:textId="77777777">
      <w:pPr>
        <w:spacing w:line="240" w:lineRule="auto"/>
        <w:ind w:left="0" w:right="-284"/>
        <w:rPr>
          <w:b/>
        </w:rPr>
      </w:pPr>
      <w:r w:rsidRPr="004E2313">
        <w:rPr>
          <w:b/>
        </w:rPr>
        <w:t>Tisdag</w:t>
      </w:r>
      <w:r>
        <w:rPr>
          <w:b/>
        </w:rPr>
        <w:t xml:space="preserve">: </w:t>
      </w:r>
      <w:r>
        <w:rPr>
          <w:bCs/>
        </w:rPr>
        <w:t>d</w:t>
      </w:r>
      <w:r>
        <w:t xml:space="preserve">iska alla bestick, </w:t>
      </w:r>
      <w:r w:rsidRPr="002C4D58">
        <w:t>torka ur lådor och skåp.</w:t>
      </w:r>
      <w:r>
        <w:br/>
      </w:r>
    </w:p>
    <w:p w:rsidRPr="002C4D58" w:rsidR="00B423AF" w:rsidP="00B423AF" w:rsidRDefault="00B423AF" w14:paraId="2B09102F" w14:textId="77777777">
      <w:pPr>
        <w:spacing w:line="240" w:lineRule="auto"/>
        <w:ind w:left="0" w:right="-284"/>
      </w:pPr>
      <w:r w:rsidRPr="004E2313">
        <w:rPr>
          <w:b/>
        </w:rPr>
        <w:t>Fredag:</w:t>
      </w:r>
      <w:r w:rsidRPr="002C4D58">
        <w:t xml:space="preserve"> </w:t>
      </w:r>
      <w:r>
        <w:t>s</w:t>
      </w:r>
      <w:r w:rsidRPr="002C4D58">
        <w:t>täda kylskåpet.</w:t>
      </w:r>
    </w:p>
    <w:p w:rsidRPr="002C4D58" w:rsidR="00B423AF" w:rsidP="00B423AF" w:rsidRDefault="00B423AF" w14:paraId="15BE9645" w14:textId="77777777">
      <w:pPr>
        <w:pStyle w:val="Liststycke"/>
        <w:numPr>
          <w:ilvl w:val="0"/>
          <w:numId w:val="0"/>
        </w:numPr>
        <w:spacing w:line="240" w:lineRule="auto"/>
        <w:ind w:right="-284"/>
      </w:pPr>
    </w:p>
    <w:p w:rsidRPr="002C4D58" w:rsidR="00B423AF" w:rsidP="00B423AF" w:rsidRDefault="00B423AF" w14:paraId="4B979B93" w14:textId="77777777">
      <w:pPr>
        <w:spacing w:line="240" w:lineRule="auto"/>
        <w:ind w:left="0" w:right="-284"/>
      </w:pPr>
      <w:r w:rsidRPr="002C4D58">
        <w:t>Om tid finns: hjälp till att köra sängtranspo</w:t>
      </w:r>
      <w:r>
        <w:t>rter, följa med patienter till a</w:t>
      </w:r>
      <w:r w:rsidRPr="002C4D58">
        <w:t>poteket, plocka upp tvätt/förråd och baka.</w:t>
      </w:r>
    </w:p>
    <w:p w:rsidRPr="00BF6853" w:rsidR="00B423AF" w:rsidP="00B423AF" w:rsidRDefault="00B423AF" w14:paraId="12382D53" w14:textId="77777777">
      <w:pPr>
        <w:pStyle w:val="Rubrik3"/>
        <w:ind w:left="0" w:right="-284"/>
        <w:rPr>
          <w:b/>
          <w:bCs w:val="0"/>
        </w:rPr>
      </w:pPr>
      <w:r w:rsidRPr="00BF6853">
        <w:rPr>
          <w:b/>
          <w:bCs w:val="0"/>
        </w:rPr>
        <w:t xml:space="preserve">Källa </w:t>
      </w:r>
      <w:r w:rsidRPr="00BF6853">
        <w:rPr>
          <w:b/>
          <w:bCs w:val="0"/>
        </w:rPr>
        <w:tab/>
      </w:r>
    </w:p>
    <w:p w:rsidRPr="00B423AF" w:rsidR="00B423AF" w:rsidP="00B423AF" w:rsidRDefault="00B423AF" w14:paraId="0FDBD3ED" w14:textId="76835227">
      <w:pPr>
        <w:spacing w:line="240" w:lineRule="auto"/>
        <w:ind w:left="0" w:right="-284"/>
        <w:rPr>
          <w:iCs/>
        </w:rPr>
      </w:pPr>
      <w:r w:rsidRPr="002C4D58">
        <w:rPr>
          <w:iCs/>
        </w:rPr>
        <w:t>Sammanställt av p</w:t>
      </w:r>
      <w:r>
        <w:rPr>
          <w:iCs/>
        </w:rPr>
        <w:t xml:space="preserve">ersonal på Ortopedkliniken samt </w:t>
      </w:r>
      <w:r w:rsidRPr="002C4D58">
        <w:rPr>
          <w:iCs/>
        </w:rPr>
        <w:t>NU-sjukvårdens Intranät, Vårdhygien</w:t>
      </w:r>
    </w:p>
    <w:p w:rsidRPr="009E04A5" w:rsidR="00B423AF" w:rsidP="00B423AF" w:rsidRDefault="00B423AF" w14:paraId="7F5DF50C" w14:textId="77777777">
      <w:pPr>
        <w:pStyle w:val="Rubrik2"/>
        <w:ind w:left="0" w:right="-284"/>
      </w:pPr>
    </w:p>
    <w:p w:rsidRPr="00536A5A" w:rsidR="00B423AF" w:rsidP="00B423AF" w:rsidRDefault="00B423AF" w14:paraId="528ED847" w14:textId="77777777">
      <w:pPr>
        <w:pStyle w:val="Rubrik2"/>
        <w:ind w:left="0" w:right="-284"/>
      </w:pPr>
    </w:p>
    <w:p w:rsidRPr="00253CA7" w:rsidR="00536A5A" w:rsidP="00253CA7" w:rsidRDefault="00536A5A" w14:paraId="76B9F95B" w14:textId="24513497"/>
    <w:sectPr w:rsidRPr="00253CA7" w:rsidR="00536A5A" w:rsidSect="00A15D5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14521" w:rsidRDefault="00414521" w14:paraId="60E0AADA" w14:textId="77777777">
      <w:r>
        <w:separator/>
      </w:r>
    </w:p>
  </w:endnote>
  <w:endnote w:type="continuationSeparator" w:id="0">
    <w:p w:rsidR="00414521" w:rsidRDefault="00414521" w14:paraId="0459069D" w14:textId="77777777">
      <w:r>
        <w:continuationSeparator/>
      </w:r>
    </w:p>
  </w:endnote>
  <w:endnote w:type="continuationNotice" w:id="1">
    <w:p w:rsidR="00414521" w:rsidRDefault="00414521" w14:paraId="735650F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423AF" w:rsidP="00C43BDD" w:rsidRDefault="00B423AF" w14:paraId="00A37A04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B423AF" w:rsidP="00C43BDD" w:rsidRDefault="00B423AF" w14:paraId="1A8C8BC0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172374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B423AF" w:rsidP="00EC0A68" w:rsidRDefault="00B423AF" w14:paraId="72BB333B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423AF" w:rsidP="00FB2F0F" w:rsidRDefault="00B423AF" w14:paraId="5A2A1E08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5F8CEF76" wp14:editId="3CCB7AE0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31244805" name="Bildobjekt 16312448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14521" w:rsidRDefault="00414521" w14:paraId="42D21D23" w14:textId="77777777"/>
  </w:footnote>
  <w:footnote w:type="continuationSeparator" w:id="0">
    <w:p w:rsidR="00414521" w:rsidRDefault="00414521" w14:paraId="574AF16A" w14:textId="77777777">
      <w:r>
        <w:continuationSeparator/>
      </w:r>
    </w:p>
  </w:footnote>
  <w:footnote w:type="continuationNotice" w:id="1">
    <w:p w:rsidR="00414521" w:rsidRDefault="00414521" w14:paraId="685B88C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B423AF" w:rsidP="00DA65C4" w:rsidRDefault="00B423AF" w14:paraId="6E240B7F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4CB03F20" wp14:editId="2072803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919997322" name="Textruta 9199973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423AF" w:rsidP="00DA65C4" w:rsidRDefault="00B423AF" w14:paraId="70C711AC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4CB03F20">
              <v:stroke joinstyle="miter"/>
              <v:path gradientshapeok="t" o:connecttype="rect"/>
            </v:shapetype>
            <v:shape id="Textruta 91999732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B423AF" w:rsidP="00DA65C4" w:rsidRDefault="00B423AF" w14:paraId="70C711AC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B423AF" w:rsidP="00413A60" w:rsidRDefault="00B423AF" w14:paraId="0434F0CC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63ADDD20" wp14:editId="20090D56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54096225" name="Textruta 2540962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423AF" w:rsidRDefault="00B423AF" w14:paraId="6D0192AE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63ADDD20">
              <v:stroke joinstyle="miter"/>
              <v:path gradientshapeok="t" o:connecttype="rect"/>
            </v:shapetype>
            <v:shape id="Textruta 254096225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B423AF" w:rsidRDefault="00B423AF" w14:paraId="6D0192AE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1651679F" wp14:editId="4C010E4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56817496" name="Bildobjekt 45681749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26B7BDF"/>
    <w:multiLevelType w:val="hybridMultilevel"/>
    <w:tmpl w:val="FE5E1E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5021406"/>
    <w:multiLevelType w:val="hybridMultilevel"/>
    <w:tmpl w:val="993C20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5942A1D"/>
    <w:multiLevelType w:val="hybridMultilevel"/>
    <w:tmpl w:val="D94CCD3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3E1A3A71"/>
    <w:multiLevelType w:val="hybridMultilevel"/>
    <w:tmpl w:val="891CA0E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B391E9B"/>
    <w:multiLevelType w:val="hybridMultilevel"/>
    <w:tmpl w:val="98CC62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2E96F0A"/>
    <w:multiLevelType w:val="hybridMultilevel"/>
    <w:tmpl w:val="0E96D9F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360796">
    <w:abstractNumId w:val="23"/>
  </w:num>
  <w:num w:numId="2" w16cid:durableId="623000005">
    <w:abstractNumId w:val="20"/>
  </w:num>
  <w:num w:numId="3" w16cid:durableId="532040556">
    <w:abstractNumId w:val="0"/>
  </w:num>
  <w:num w:numId="4" w16cid:durableId="506872559">
    <w:abstractNumId w:val="8"/>
  </w:num>
  <w:num w:numId="5" w16cid:durableId="2033795471">
    <w:abstractNumId w:val="21"/>
  </w:num>
  <w:num w:numId="6" w16cid:durableId="65688063">
    <w:abstractNumId w:val="3"/>
  </w:num>
  <w:num w:numId="7" w16cid:durableId="1917278514">
    <w:abstractNumId w:val="15"/>
  </w:num>
  <w:num w:numId="8" w16cid:durableId="2119525389">
    <w:abstractNumId w:val="11"/>
  </w:num>
  <w:num w:numId="9" w16cid:durableId="1172255227">
    <w:abstractNumId w:val="1"/>
  </w:num>
  <w:num w:numId="10" w16cid:durableId="1007051250">
    <w:abstractNumId w:val="1"/>
  </w:num>
  <w:num w:numId="11" w16cid:durableId="1920939356">
    <w:abstractNumId w:val="4"/>
  </w:num>
  <w:num w:numId="12" w16cid:durableId="91097938">
    <w:abstractNumId w:val="5"/>
  </w:num>
  <w:num w:numId="13" w16cid:durableId="1652636307">
    <w:abstractNumId w:val="19"/>
  </w:num>
  <w:num w:numId="14" w16cid:durableId="475535265">
    <w:abstractNumId w:val="12"/>
  </w:num>
  <w:num w:numId="15" w16cid:durableId="1869951046">
    <w:abstractNumId w:val="9"/>
  </w:num>
  <w:num w:numId="16" w16cid:durableId="1126117936">
    <w:abstractNumId w:val="17"/>
  </w:num>
  <w:num w:numId="17" w16cid:durableId="621881043">
    <w:abstractNumId w:val="6"/>
  </w:num>
  <w:num w:numId="18" w16cid:durableId="1870095815">
    <w:abstractNumId w:val="14"/>
  </w:num>
  <w:num w:numId="19" w16cid:durableId="2063170361">
    <w:abstractNumId w:val="22"/>
  </w:num>
  <w:num w:numId="20" w16cid:durableId="1839348470">
    <w:abstractNumId w:val="18"/>
  </w:num>
  <w:num w:numId="21" w16cid:durableId="716052759">
    <w:abstractNumId w:val="13"/>
  </w:num>
  <w:num w:numId="22" w16cid:durableId="466047108">
    <w:abstractNumId w:val="7"/>
  </w:num>
  <w:num w:numId="23" w16cid:durableId="1273896085">
    <w:abstractNumId w:val="10"/>
  </w:num>
  <w:num w:numId="24" w16cid:durableId="96683082">
    <w:abstractNumId w:val="2"/>
  </w:num>
  <w:num w:numId="25" w16cid:durableId="4104728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2B0A"/>
    <w:rsid w:val="00095368"/>
    <w:rsid w:val="000954C4"/>
    <w:rsid w:val="000A4C35"/>
    <w:rsid w:val="000A611A"/>
    <w:rsid w:val="000B12D9"/>
    <w:rsid w:val="000B4536"/>
    <w:rsid w:val="000B7715"/>
    <w:rsid w:val="000C1C5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108C"/>
    <w:rsid w:val="00250F24"/>
    <w:rsid w:val="002523C5"/>
    <w:rsid w:val="0025380B"/>
    <w:rsid w:val="00253CA7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2F50"/>
    <w:rsid w:val="002C0C02"/>
    <w:rsid w:val="002C1277"/>
    <w:rsid w:val="002C60AD"/>
    <w:rsid w:val="002C6DEC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197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4521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122D"/>
    <w:rsid w:val="0056355E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2E0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36AD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178D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006"/>
    <w:rsid w:val="00821A1B"/>
    <w:rsid w:val="008262E9"/>
    <w:rsid w:val="00827E69"/>
    <w:rsid w:val="00835C4D"/>
    <w:rsid w:val="00837EF6"/>
    <w:rsid w:val="00843F48"/>
    <w:rsid w:val="00851423"/>
    <w:rsid w:val="00857848"/>
    <w:rsid w:val="008654B6"/>
    <w:rsid w:val="00867B46"/>
    <w:rsid w:val="0087139C"/>
    <w:rsid w:val="00880E83"/>
    <w:rsid w:val="00892F28"/>
    <w:rsid w:val="008A0C5F"/>
    <w:rsid w:val="008A3DEA"/>
    <w:rsid w:val="008A4EB9"/>
    <w:rsid w:val="008A74C0"/>
    <w:rsid w:val="008B1694"/>
    <w:rsid w:val="008B302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5D5E"/>
    <w:rsid w:val="00A264BE"/>
    <w:rsid w:val="00A272CA"/>
    <w:rsid w:val="00A33051"/>
    <w:rsid w:val="00A407AD"/>
    <w:rsid w:val="00A40923"/>
    <w:rsid w:val="00A41C05"/>
    <w:rsid w:val="00A42426"/>
    <w:rsid w:val="00A468FA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23AF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02F4"/>
    <w:rsid w:val="00BE7978"/>
    <w:rsid w:val="00BF6853"/>
    <w:rsid w:val="00C07DDB"/>
    <w:rsid w:val="00C12D6B"/>
    <w:rsid w:val="00C4115D"/>
    <w:rsid w:val="00C43BDD"/>
    <w:rsid w:val="00C47778"/>
    <w:rsid w:val="00C47EB4"/>
    <w:rsid w:val="00C5011E"/>
    <w:rsid w:val="00C50EE5"/>
    <w:rsid w:val="00C5240A"/>
    <w:rsid w:val="00C5398F"/>
    <w:rsid w:val="00C556F5"/>
    <w:rsid w:val="00C6233E"/>
    <w:rsid w:val="00C70E19"/>
    <w:rsid w:val="00C72574"/>
    <w:rsid w:val="00C7430C"/>
    <w:rsid w:val="00C83CC7"/>
    <w:rsid w:val="00C85DA1"/>
    <w:rsid w:val="00C9071C"/>
    <w:rsid w:val="00C908FF"/>
    <w:rsid w:val="00C97BD3"/>
    <w:rsid w:val="00CA39EF"/>
    <w:rsid w:val="00CA43A4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5B2C"/>
    <w:rsid w:val="00DD2BE0"/>
    <w:rsid w:val="00DE4447"/>
    <w:rsid w:val="00DE5DA2"/>
    <w:rsid w:val="00DF0033"/>
    <w:rsid w:val="00DF45BA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5DF"/>
    <w:rsid w:val="00EB2059"/>
    <w:rsid w:val="00EB6714"/>
    <w:rsid w:val="00EC0A68"/>
    <w:rsid w:val="00EC5006"/>
    <w:rsid w:val="00ED49C3"/>
    <w:rsid w:val="00ED6CE8"/>
    <w:rsid w:val="00ED7AA6"/>
    <w:rsid w:val="00EE2A56"/>
    <w:rsid w:val="00EE3818"/>
    <w:rsid w:val="00EF5911"/>
    <w:rsid w:val="00F020C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B1F28A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3BFEB27-9FAE-40ED-87EB-FA621581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2">
    <w:name w:val="Body Text 2"/>
    <w:basedOn w:val="Normal"/>
    <w:link w:val="Brdtext2Char"/>
    <w:semiHidden/>
    <w:rsid w:val="00C83CC7"/>
    <w:pPr>
      <w:spacing w:after="0" w:line="240" w:lineRule="auto"/>
      <w:ind w:left="0" w:right="0"/>
    </w:pPr>
    <w:rPr>
      <w:rFonts w:ascii="Verdana" w:hAnsi="Verdana"/>
      <w:sz w:val="22"/>
      <w:szCs w:val="20"/>
    </w:rPr>
  </w:style>
  <w:style w:type="character" w:styleId="Brdtext2Char" w:customStyle="1">
    <w:name w:val="Brödtext 2 Char"/>
    <w:basedOn w:val="Standardstycketeckensnitt"/>
    <w:link w:val="Brdtext2"/>
    <w:semiHidden/>
    <w:rsid w:val="00C83CC7"/>
    <w:rPr>
      <w:rFonts w:ascii="Verdana" w:hAnsi="Verdana"/>
      <w:sz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BF6853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avdelningskök samt personalrum avd 4</dc:title>
  <dc:subject/>
  <dc:creator>patrik.jens.johansson@vgregion.se</dc:creator>
  <keywords/>
  <lastModifiedBy>Annika Wallöf</lastModifiedBy>
  <revision>29</revision>
  <lastPrinted>2016-03-31T01:56:00.0000000Z</lastPrinted>
  <dcterms:created xsi:type="dcterms:W3CDTF">2022-05-09T22:39:00.0000000Z</dcterms:created>
  <dcterms:modified xsi:type="dcterms:W3CDTF">2025-04-10T07:41:43.0000000Z</dcterms:modified>
</coreProperties>
</file>