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C58DC" w14:textId="77777777" w:rsidR="00A96E55" w:rsidRDefault="00A96E55" w:rsidP="00F35B05">
      <w:pPr>
        <w:pStyle w:val="Rubrik2"/>
        <w:sectPr w:rsidR="00A96E55" w:rsidSect="00A96E5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23B76FB" w14:textId="77777777" w:rsidR="00A96E55" w:rsidRPr="00A96E55" w:rsidRDefault="00A96E55" w:rsidP="00A96E55">
      <w:pPr>
        <w:spacing w:after="0" w:line="240" w:lineRule="auto"/>
        <w:ind w:left="0" w:right="0"/>
        <w:rPr>
          <w:szCs w:val="20"/>
        </w:rPr>
      </w:pPr>
    </w:p>
    <w:p w14:paraId="1E505BEB" w14:textId="77777777" w:rsidR="00A96E55" w:rsidRPr="00A96E55" w:rsidRDefault="00A96E55" w:rsidP="00A96E55">
      <w:pPr>
        <w:spacing w:after="0" w:line="240" w:lineRule="auto"/>
        <w:ind w:left="0" w:right="0"/>
        <w:rPr>
          <w:szCs w:val="20"/>
        </w:rPr>
      </w:pPr>
    </w:p>
    <w:p w14:paraId="0BE30CF5" w14:textId="77777777" w:rsidR="00A96E55" w:rsidRPr="00A96E55" w:rsidRDefault="00A96E55" w:rsidP="00A96E55">
      <w:pPr>
        <w:tabs>
          <w:tab w:val="left" w:pos="4590"/>
        </w:tabs>
        <w:spacing w:after="0" w:line="240" w:lineRule="auto"/>
        <w:ind w:left="0" w:right="0"/>
        <w:rPr>
          <w:szCs w:val="20"/>
        </w:rPr>
      </w:pPr>
      <w:r w:rsidRPr="00A96E55">
        <w:rPr>
          <w:szCs w:val="20"/>
        </w:rPr>
        <w:tab/>
      </w:r>
    </w:p>
    <w:p w14:paraId="2074CA87" w14:textId="5531B2C0" w:rsidR="00A96E55" w:rsidRPr="00A96E55" w:rsidRDefault="00A96E55" w:rsidP="00A96E55">
      <w:pPr>
        <w:spacing w:after="0" w:line="240" w:lineRule="auto"/>
        <w:ind w:left="0" w:right="0"/>
        <w:rPr>
          <w:szCs w:val="20"/>
        </w:rPr>
      </w:pPr>
      <w:r w:rsidRPr="00A96E55">
        <w:rPr>
          <w:noProof/>
          <w:szCs w:val="20"/>
        </w:rPr>
        <mc:AlternateContent>
          <mc:Choice Requires="wps">
            <w:drawing>
              <wp:anchor distT="0" distB="0" distL="114300" distR="114300" simplePos="0" relativeHeight="251659264" behindDoc="0" locked="0" layoutInCell="1" allowOverlap="1" wp14:anchorId="76C0A4A9" wp14:editId="717FF6F3">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9ECEA" w14:textId="77777777" w:rsidR="00A96E55" w:rsidRPr="003D37FD" w:rsidRDefault="00A96E55" w:rsidP="00A96E5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20407</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6C0A4A9"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779ECEA" w14:textId="77777777" w:rsidR="00A96E55" w:rsidRPr="003D37FD" w:rsidRDefault="00A96E55" w:rsidP="00A96E5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20407</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A96E55" w:rsidRPr="00A96E55" w14:paraId="47AC888B" w14:textId="77777777" w:rsidTr="00A24F64">
        <w:trPr>
          <w:cantSplit/>
          <w:trHeight w:val="570"/>
        </w:trPr>
        <w:tc>
          <w:tcPr>
            <w:tcW w:w="9039" w:type="dxa"/>
            <w:tcBorders>
              <w:bottom w:val="single" w:sz="8" w:space="0" w:color="auto"/>
            </w:tcBorders>
            <w:tcMar>
              <w:left w:w="0" w:type="dxa"/>
              <w:right w:w="0" w:type="dxa"/>
            </w:tcMar>
            <w:vAlign w:val="bottom"/>
          </w:tcPr>
          <w:p w14:paraId="3B8A675F" w14:textId="77777777" w:rsidR="00A96E55" w:rsidRPr="00AD4A37" w:rsidRDefault="00A96E55" w:rsidP="00AD4A37">
            <w:pPr>
              <w:pStyle w:val="Rubrik1"/>
              <w:ind w:left="0"/>
              <w:rPr>
                <w:b/>
                <w:bCs w:val="0"/>
                <w:noProof/>
              </w:rPr>
            </w:pPr>
            <w:bookmarkStart w:id="1" w:name="_1314629194"/>
            <w:bookmarkStart w:id="2" w:name="Rubrik"/>
            <w:bookmarkEnd w:id="1"/>
            <w:bookmarkEnd w:id="2"/>
            <w:r w:rsidRPr="00AD4A37">
              <w:rPr>
                <w:b/>
                <w:bCs w:val="0"/>
                <w:noProof/>
              </w:rPr>
              <w:t>Användning av läkemedelsmodulen avseende planerade inskrivningar</w:t>
            </w:r>
          </w:p>
        </w:tc>
      </w:tr>
    </w:tbl>
    <w:p w14:paraId="40FF1EF4" w14:textId="77777777" w:rsidR="00A96E55" w:rsidRPr="00AD4A37" w:rsidRDefault="00A96E55" w:rsidP="00AD4A37">
      <w:pPr>
        <w:pStyle w:val="Rubrik2"/>
        <w:ind w:left="0"/>
        <w:rPr>
          <w:b/>
          <w:bCs w:val="0"/>
        </w:rPr>
      </w:pPr>
      <w:r w:rsidRPr="00AD4A37">
        <w:rPr>
          <w:b/>
          <w:bCs w:val="0"/>
        </w:rPr>
        <w:t>Revidering i denna version</w:t>
      </w:r>
    </w:p>
    <w:p w14:paraId="1653440B" w14:textId="06E7F705" w:rsidR="00A96E55" w:rsidRPr="00A96E55" w:rsidRDefault="004F08A4" w:rsidP="00A96E55">
      <w:pPr>
        <w:spacing w:after="0" w:line="240" w:lineRule="auto"/>
        <w:ind w:left="0" w:right="0"/>
        <w:rPr>
          <w:szCs w:val="20"/>
        </w:rPr>
      </w:pPr>
      <w:r>
        <w:rPr>
          <w:szCs w:val="20"/>
        </w:rPr>
        <w:t>Giltighets</w:t>
      </w:r>
      <w:r w:rsidR="00E65001">
        <w:rPr>
          <w:szCs w:val="20"/>
        </w:rPr>
        <w:t>tiden förlängd.</w:t>
      </w:r>
    </w:p>
    <w:p w14:paraId="136625D4" w14:textId="77777777" w:rsidR="00A96E55" w:rsidRPr="004F08A4" w:rsidRDefault="00A96E55" w:rsidP="004F08A4">
      <w:pPr>
        <w:pStyle w:val="Rubrik2"/>
        <w:ind w:left="0"/>
        <w:rPr>
          <w:b/>
          <w:bCs w:val="0"/>
        </w:rPr>
      </w:pPr>
      <w:r w:rsidRPr="004F08A4">
        <w:rPr>
          <w:b/>
          <w:bCs w:val="0"/>
        </w:rPr>
        <w:t>Bakgrund</w:t>
      </w:r>
    </w:p>
    <w:p w14:paraId="50C5E299" w14:textId="77777777" w:rsidR="00A96E55" w:rsidRPr="00A96E55" w:rsidRDefault="00A96E55" w:rsidP="00A96E55">
      <w:pPr>
        <w:spacing w:after="0" w:line="240" w:lineRule="auto"/>
        <w:ind w:left="0" w:right="-1135"/>
        <w:rPr>
          <w:szCs w:val="20"/>
        </w:rPr>
      </w:pPr>
      <w:r w:rsidRPr="00A96E55">
        <w:rPr>
          <w:szCs w:val="20"/>
        </w:rPr>
        <w:t>Införande av läkemedelsmodulen januari 2011.</w:t>
      </w:r>
    </w:p>
    <w:p w14:paraId="5292E458" w14:textId="77777777" w:rsidR="00A96E55" w:rsidRPr="00E65001" w:rsidRDefault="00A96E55" w:rsidP="00E65001">
      <w:pPr>
        <w:pStyle w:val="Rubrik2"/>
        <w:ind w:left="0"/>
        <w:rPr>
          <w:b/>
          <w:bCs w:val="0"/>
        </w:rPr>
      </w:pPr>
      <w:r w:rsidRPr="00E65001">
        <w:rPr>
          <w:b/>
          <w:bCs w:val="0"/>
        </w:rPr>
        <w:t>Syfte</w:t>
      </w:r>
    </w:p>
    <w:p w14:paraId="684ED8DC" w14:textId="77777777" w:rsidR="00A96E55" w:rsidRPr="00A96E55" w:rsidRDefault="00A96E55" w:rsidP="00A96E55">
      <w:pPr>
        <w:spacing w:after="0" w:line="240" w:lineRule="auto"/>
        <w:ind w:left="0" w:right="-1135"/>
        <w:rPr>
          <w:rFonts w:ascii="Arial" w:hAnsi="Arial" w:cs="Arial"/>
          <w:b/>
          <w:sz w:val="26"/>
          <w:szCs w:val="26"/>
        </w:rPr>
      </w:pPr>
      <w:r w:rsidRPr="00A96E55">
        <w:rPr>
          <w:szCs w:val="20"/>
        </w:rPr>
        <w:t>En fiktiv ortopedavdelning (</w:t>
      </w:r>
      <w:proofErr w:type="spellStart"/>
      <w:r w:rsidRPr="00A96E55">
        <w:rPr>
          <w:szCs w:val="20"/>
        </w:rPr>
        <w:t>Insort</w:t>
      </w:r>
      <w:proofErr w:type="spellEnd"/>
      <w:r w:rsidRPr="00A96E55">
        <w:rPr>
          <w:szCs w:val="20"/>
        </w:rPr>
        <w:t>) är skapad för användning vid inskrivning av patienter i planerad vård. Till detta slutenvårdstillfälle finns det kopplat ordinations</w:t>
      </w:r>
      <w:r w:rsidRPr="00A96E55">
        <w:rPr>
          <w:szCs w:val="20"/>
        </w:rPr>
        <w:softHyphen/>
        <w:t>mallar, som ska användas när detta är möjligt.</w:t>
      </w:r>
      <w:r w:rsidRPr="00A96E55">
        <w:rPr>
          <w:szCs w:val="20"/>
        </w:rPr>
        <w:br/>
      </w:r>
      <w:r w:rsidRPr="00A96E55">
        <w:rPr>
          <w:szCs w:val="20"/>
        </w:rPr>
        <w:br/>
      </w:r>
      <w:r w:rsidRPr="00E65001">
        <w:rPr>
          <w:rStyle w:val="Rubrik2Char"/>
          <w:b/>
          <w:bCs w:val="0"/>
        </w:rPr>
        <w:t>Vilka berörs</w:t>
      </w:r>
    </w:p>
    <w:p w14:paraId="33E26868" w14:textId="77777777" w:rsidR="00A96E55" w:rsidRPr="00A96E55" w:rsidRDefault="00A96E55" w:rsidP="00A96E55">
      <w:pPr>
        <w:spacing w:after="0" w:line="240" w:lineRule="auto"/>
        <w:ind w:left="0" w:right="-1135"/>
      </w:pPr>
      <w:r w:rsidRPr="00A96E55">
        <w:t>Ortopedkliniken</w:t>
      </w:r>
    </w:p>
    <w:p w14:paraId="0FCC3A9F" w14:textId="77777777" w:rsidR="00A96E55" w:rsidRPr="00E65001" w:rsidRDefault="00A96E55" w:rsidP="00E65001">
      <w:pPr>
        <w:pStyle w:val="Rubrik2"/>
        <w:ind w:left="0"/>
        <w:rPr>
          <w:b/>
          <w:bCs w:val="0"/>
        </w:rPr>
      </w:pPr>
      <w:r w:rsidRPr="00E65001">
        <w:rPr>
          <w:b/>
          <w:bCs w:val="0"/>
        </w:rPr>
        <w:t>Åtgärder</w:t>
      </w:r>
    </w:p>
    <w:p w14:paraId="28F19B43" w14:textId="77777777" w:rsidR="00A96E55" w:rsidRPr="00A96E55" w:rsidRDefault="00A96E55" w:rsidP="00762822">
      <w:pPr>
        <w:pStyle w:val="MellanrubrikVGR"/>
        <w:ind w:left="0"/>
      </w:pPr>
      <w:r w:rsidRPr="00A96E55">
        <w:t>Vid inskrivningstillfället</w:t>
      </w:r>
    </w:p>
    <w:p w14:paraId="57DE2757" w14:textId="77777777" w:rsidR="00A96E55" w:rsidRPr="00A96E55" w:rsidRDefault="00A96E55" w:rsidP="00A96E55">
      <w:pPr>
        <w:spacing w:after="0" w:line="240" w:lineRule="auto"/>
        <w:ind w:left="0" w:right="-1135"/>
        <w:rPr>
          <w:szCs w:val="20"/>
        </w:rPr>
      </w:pPr>
      <w:r w:rsidRPr="00A96E55">
        <w:rPr>
          <w:szCs w:val="20"/>
        </w:rPr>
        <w:t xml:space="preserve">Anteckningar i samband med det preoperativa besöket läggs som fri aktivitet. Läkarens inskrivningsanteckning och sjuksköterskans ankomstsamtal läggs som fri aktivitet vid inskrivningstillfället. Kopplas till vårdtillfället </w:t>
      </w:r>
      <w:proofErr w:type="spellStart"/>
      <w:r w:rsidRPr="00A96E55">
        <w:rPr>
          <w:szCs w:val="20"/>
        </w:rPr>
        <w:t>Insort</w:t>
      </w:r>
      <w:proofErr w:type="spellEnd"/>
      <w:r w:rsidRPr="00A96E55">
        <w:rPr>
          <w:szCs w:val="20"/>
        </w:rPr>
        <w:t xml:space="preserve"> (som byts till avd 4) på inläggnings</w:t>
      </w:r>
      <w:r w:rsidRPr="00A96E55">
        <w:rPr>
          <w:szCs w:val="20"/>
        </w:rPr>
        <w:softHyphen/>
      </w:r>
      <w:r w:rsidRPr="00A96E55">
        <w:rPr>
          <w:szCs w:val="20"/>
        </w:rPr>
        <w:softHyphen/>
        <w:t xml:space="preserve">dagen. Inskrivningsdatum för detta vårdtillfälle ska vara den dag man planerar att patienten ska komma till avdelningen. </w:t>
      </w:r>
    </w:p>
    <w:p w14:paraId="009811D2" w14:textId="77777777" w:rsidR="00A96E55" w:rsidRPr="00A96E55" w:rsidRDefault="00A96E55" w:rsidP="00A96E55">
      <w:pPr>
        <w:spacing w:after="0" w:line="240" w:lineRule="auto"/>
        <w:ind w:left="0" w:right="-1135"/>
        <w:rPr>
          <w:szCs w:val="20"/>
        </w:rPr>
      </w:pPr>
    </w:p>
    <w:p w14:paraId="64F05744" w14:textId="51DF3B08" w:rsidR="00A96E55" w:rsidRPr="00A96E55" w:rsidRDefault="00A96E55" w:rsidP="00A96E55">
      <w:pPr>
        <w:spacing w:after="0" w:line="240" w:lineRule="auto"/>
        <w:ind w:left="0" w:right="-1135"/>
        <w:rPr>
          <w:szCs w:val="20"/>
        </w:rPr>
      </w:pPr>
      <w:r w:rsidRPr="00A96E55">
        <w:rPr>
          <w:szCs w:val="20"/>
        </w:rPr>
        <w:lastRenderedPageBreak/>
        <w:t>Om patienten är känd sedan tidigare finns patientens läkemedel på listan ”aktuella ordination</w:t>
      </w:r>
      <w:r w:rsidR="00E65001">
        <w:rPr>
          <w:szCs w:val="20"/>
        </w:rPr>
        <w:t>er</w:t>
      </w:r>
      <w:r w:rsidRPr="00A96E55">
        <w:rPr>
          <w:szCs w:val="20"/>
        </w:rPr>
        <w:t xml:space="preserve">”. Dessa ordinationer uppdateras så att de är aktuella och tillägg görs med avseende på det planerade vårdtillfället. Ordinationsmallar ska så långt som möjligt användas. </w:t>
      </w:r>
    </w:p>
    <w:p w14:paraId="7350AB76" w14:textId="77777777" w:rsidR="00A96E55" w:rsidRPr="00A96E55" w:rsidRDefault="00A96E55" w:rsidP="00A96E55">
      <w:pPr>
        <w:spacing w:after="0" w:line="240" w:lineRule="auto"/>
        <w:ind w:left="0" w:right="-1135"/>
        <w:rPr>
          <w:szCs w:val="20"/>
        </w:rPr>
      </w:pPr>
    </w:p>
    <w:p w14:paraId="78CEB869" w14:textId="77777777" w:rsidR="00A96E55" w:rsidRPr="00A96E55" w:rsidRDefault="00A96E55" w:rsidP="00A96E55">
      <w:pPr>
        <w:spacing w:after="0" w:line="240" w:lineRule="auto"/>
        <w:ind w:left="0" w:right="-1135"/>
        <w:rPr>
          <w:szCs w:val="20"/>
        </w:rPr>
      </w:pPr>
      <w:r w:rsidRPr="00A96E55">
        <w:rPr>
          <w:szCs w:val="20"/>
        </w:rPr>
        <w:t>OBS! Det går inte att ordinera läkemedel mer än 70 dagar framåt i tiden. Läkemedels</w:t>
      </w:r>
      <w:r w:rsidRPr="00A96E55">
        <w:rPr>
          <w:szCs w:val="20"/>
        </w:rPr>
        <w:softHyphen/>
        <w:t>ordinationer får i dessa fall göras i ”aktuella ordinationer”. Ansvarig läkare får senare hämta dessa ordinationer till slutenvårdstillfället samt ordinera läkemedel inför opera</w:t>
      </w:r>
      <w:r w:rsidRPr="00A96E55">
        <w:rPr>
          <w:szCs w:val="20"/>
        </w:rPr>
        <w:softHyphen/>
        <w:t>tion.</w:t>
      </w:r>
    </w:p>
    <w:p w14:paraId="2D859FBD" w14:textId="77777777" w:rsidR="00A96E55" w:rsidRPr="00A96E55" w:rsidRDefault="00A96E55" w:rsidP="00A96E55">
      <w:pPr>
        <w:spacing w:after="0" w:line="240" w:lineRule="auto"/>
        <w:ind w:left="0" w:right="-1135"/>
        <w:rPr>
          <w:szCs w:val="20"/>
        </w:rPr>
      </w:pPr>
    </w:p>
    <w:p w14:paraId="7A4DD86B" w14:textId="77777777" w:rsidR="00A96E55" w:rsidRPr="00A96E55" w:rsidRDefault="00A96E55" w:rsidP="00762822">
      <w:pPr>
        <w:pStyle w:val="MellanrubrikVGR"/>
        <w:ind w:left="0"/>
      </w:pPr>
      <w:r w:rsidRPr="00A96E55">
        <w:t>Inställda ingrepp (finns inget nytt planerat datum)</w:t>
      </w:r>
    </w:p>
    <w:p w14:paraId="17747B02" w14:textId="77777777" w:rsidR="00A96E55" w:rsidRPr="00A96E55" w:rsidRDefault="00A96E55" w:rsidP="00A96E55">
      <w:pPr>
        <w:spacing w:after="0" w:line="240" w:lineRule="auto"/>
        <w:ind w:left="0" w:right="-1135"/>
        <w:rPr>
          <w:szCs w:val="20"/>
        </w:rPr>
      </w:pPr>
      <w:r w:rsidRPr="00A96E55">
        <w:rPr>
          <w:szCs w:val="20"/>
        </w:rPr>
        <w:t>Läkare eller planeringssjuksköterska tar bort ordinationer i slutenvårdstillfället som är avsedda för ingreppet. Övriga ordinationer samt anteckningar flyttas till det årsvisa öppenvårdstillfället för kliniken. Slutenvårdstillfället tas bort.</w:t>
      </w:r>
    </w:p>
    <w:p w14:paraId="6A9FB232" w14:textId="77777777" w:rsidR="00A96E55" w:rsidRPr="00A96E55" w:rsidRDefault="00A96E55" w:rsidP="00A96E55">
      <w:pPr>
        <w:spacing w:after="0" w:line="240" w:lineRule="auto"/>
        <w:ind w:left="0" w:right="-1135"/>
        <w:rPr>
          <w:szCs w:val="20"/>
        </w:rPr>
      </w:pPr>
    </w:p>
    <w:p w14:paraId="0B842A65" w14:textId="77777777" w:rsidR="00A96E55" w:rsidRPr="00A96E55" w:rsidRDefault="00A96E55" w:rsidP="00762822">
      <w:pPr>
        <w:pStyle w:val="MellanrubrikVGR"/>
        <w:ind w:left="0"/>
      </w:pPr>
      <w:r w:rsidRPr="00A96E55">
        <w:t>Flyttade ingrepp (finns nytt planerat datum)</w:t>
      </w:r>
    </w:p>
    <w:p w14:paraId="685B0C54" w14:textId="77777777" w:rsidR="00A96E55" w:rsidRPr="00A96E55" w:rsidRDefault="00A96E55" w:rsidP="00A96E55">
      <w:pPr>
        <w:spacing w:after="0" w:line="240" w:lineRule="auto"/>
        <w:ind w:left="0" w:right="-1135"/>
        <w:rPr>
          <w:szCs w:val="20"/>
        </w:rPr>
      </w:pPr>
      <w:r w:rsidRPr="00A96E55">
        <w:rPr>
          <w:szCs w:val="20"/>
        </w:rPr>
        <w:t>Avsluta pågående vårdtillfälle och skapa nytt vårdtillfälle framåt i tiden. Ordinationer hämtas till det nya vårdtillfället.</w:t>
      </w:r>
    </w:p>
    <w:p w14:paraId="07F4CFBB" w14:textId="77777777" w:rsidR="00A96E55" w:rsidRPr="00A96E55" w:rsidRDefault="00A96E55" w:rsidP="00A96E55">
      <w:pPr>
        <w:spacing w:after="0" w:line="240" w:lineRule="auto"/>
        <w:ind w:left="0" w:right="-1135"/>
        <w:rPr>
          <w:szCs w:val="20"/>
        </w:rPr>
      </w:pPr>
    </w:p>
    <w:p w14:paraId="55D1EAE9" w14:textId="77777777" w:rsidR="00A96E55" w:rsidRPr="00A96E55" w:rsidRDefault="00A96E55" w:rsidP="00762822">
      <w:pPr>
        <w:pStyle w:val="MellanrubrikVGR"/>
        <w:ind w:left="0" w:right="282"/>
      </w:pPr>
      <w:r w:rsidRPr="00A96E55">
        <w:t>Patienten söker akut mellan inskrivningstillfället och tiden för den planerade operationen</w:t>
      </w:r>
    </w:p>
    <w:p w14:paraId="712DCC66" w14:textId="77777777" w:rsidR="00A96E55" w:rsidRPr="00A96E55" w:rsidRDefault="00A96E55" w:rsidP="00A96E55">
      <w:pPr>
        <w:spacing w:after="0" w:line="240" w:lineRule="auto"/>
        <w:ind w:left="0" w:right="-1135"/>
        <w:rPr>
          <w:szCs w:val="20"/>
        </w:rPr>
      </w:pPr>
      <w:r w:rsidRPr="00A96E55">
        <w:rPr>
          <w:szCs w:val="20"/>
        </w:rPr>
        <w:t>Om patienten söker akut och behöver ett slutenvårdstillfälle på annan klinik tas ordinationerna i slutenvårdstillfället (</w:t>
      </w:r>
      <w:proofErr w:type="spellStart"/>
      <w:r w:rsidRPr="00A96E55">
        <w:rPr>
          <w:szCs w:val="20"/>
        </w:rPr>
        <w:t>Insort</w:t>
      </w:r>
      <w:proofErr w:type="spellEnd"/>
      <w:r w:rsidRPr="00A96E55">
        <w:rPr>
          <w:szCs w:val="20"/>
        </w:rPr>
        <w:t xml:space="preserve">), som är avsedda för ingreppet, bort. Övriga ordinationer samt anteckningar flyttas till det årsvisa öppenvårdstillfället för kliniken. Slutenvårdstillfället tas bort. </w:t>
      </w:r>
    </w:p>
    <w:p w14:paraId="05076A82" w14:textId="77777777" w:rsidR="00A96E55" w:rsidRPr="00A96E55" w:rsidRDefault="00A96E55" w:rsidP="00A96E55">
      <w:pPr>
        <w:spacing w:after="0" w:line="240" w:lineRule="auto"/>
        <w:ind w:left="0" w:right="-1135"/>
        <w:rPr>
          <w:szCs w:val="20"/>
        </w:rPr>
      </w:pPr>
    </w:p>
    <w:p w14:paraId="088D9DAD" w14:textId="77777777" w:rsidR="00A96E55" w:rsidRPr="00A96E55" w:rsidRDefault="00A96E55" w:rsidP="00762822">
      <w:pPr>
        <w:pStyle w:val="MellanrubrikVGR"/>
        <w:ind w:left="0"/>
      </w:pPr>
      <w:r w:rsidRPr="00A96E55">
        <w:t>Patienter som skrivs in akut på ortopedkliniken</w:t>
      </w:r>
    </w:p>
    <w:p w14:paraId="3BE69BE9" w14:textId="77777777" w:rsidR="00A96E55" w:rsidRPr="00A96E55" w:rsidRDefault="00A96E55" w:rsidP="00A96E55">
      <w:pPr>
        <w:spacing w:after="0" w:line="240" w:lineRule="auto"/>
        <w:ind w:left="0" w:right="-1135"/>
        <w:rPr>
          <w:szCs w:val="20"/>
        </w:rPr>
      </w:pPr>
      <w:r w:rsidRPr="00A96E55">
        <w:rPr>
          <w:szCs w:val="20"/>
        </w:rPr>
        <w:t>Det fiktiva vårdtillfället (</w:t>
      </w:r>
      <w:proofErr w:type="spellStart"/>
      <w:r w:rsidRPr="00A96E55">
        <w:rPr>
          <w:szCs w:val="20"/>
        </w:rPr>
        <w:t>Insort</w:t>
      </w:r>
      <w:proofErr w:type="spellEnd"/>
      <w:r w:rsidRPr="00A96E55">
        <w:rPr>
          <w:szCs w:val="20"/>
        </w:rPr>
        <w:t xml:space="preserve">) kan också användas om patienten ska läggas in efter ett akutbesök, men någon vårdavdelning ännu inte är bestämd för patienten. Man kan då förfara som vid ett vanligt planerat inskrivningsbesök och när avdelningstillhörigheten är bestämd så flyttas ordinationerna över till det vårdtillfället. </w:t>
      </w:r>
    </w:p>
    <w:bookmarkEnd w:id="0"/>
    <w:p w14:paraId="76B9F95B" w14:textId="24513497" w:rsidR="00536A5A" w:rsidRPr="00536A5A" w:rsidRDefault="00536A5A" w:rsidP="00536A5A">
      <w:pPr>
        <w:spacing w:after="0" w:line="240" w:lineRule="auto"/>
        <w:ind w:left="0" w:right="0"/>
      </w:pPr>
    </w:p>
    <w:sectPr w:rsidR="00536A5A" w:rsidRPr="00536A5A" w:rsidSect="00A96E5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03928274">
    <w:abstractNumId w:val="17"/>
  </w:num>
  <w:num w:numId="2" w16cid:durableId="680593572">
    <w:abstractNumId w:val="14"/>
  </w:num>
  <w:num w:numId="3" w16cid:durableId="198200048">
    <w:abstractNumId w:val="0"/>
  </w:num>
  <w:num w:numId="4" w16cid:durableId="296497202">
    <w:abstractNumId w:val="6"/>
  </w:num>
  <w:num w:numId="5" w16cid:durableId="1115444409">
    <w:abstractNumId w:val="15"/>
  </w:num>
  <w:num w:numId="6" w16cid:durableId="79446189">
    <w:abstractNumId w:val="2"/>
  </w:num>
  <w:num w:numId="7" w16cid:durableId="649359359">
    <w:abstractNumId w:val="11"/>
  </w:num>
  <w:num w:numId="8" w16cid:durableId="2114594026">
    <w:abstractNumId w:val="8"/>
  </w:num>
  <w:num w:numId="9" w16cid:durableId="1996832810">
    <w:abstractNumId w:val="1"/>
  </w:num>
  <w:num w:numId="10" w16cid:durableId="1943414257">
    <w:abstractNumId w:val="1"/>
  </w:num>
  <w:num w:numId="11" w16cid:durableId="168638330">
    <w:abstractNumId w:val="3"/>
  </w:num>
  <w:num w:numId="12" w16cid:durableId="1633368905">
    <w:abstractNumId w:val="4"/>
  </w:num>
  <w:num w:numId="13" w16cid:durableId="321588379">
    <w:abstractNumId w:val="13"/>
  </w:num>
  <w:num w:numId="14" w16cid:durableId="1603219123">
    <w:abstractNumId w:val="9"/>
  </w:num>
  <w:num w:numId="15" w16cid:durableId="333336725">
    <w:abstractNumId w:val="7"/>
  </w:num>
  <w:num w:numId="16" w16cid:durableId="1025791658">
    <w:abstractNumId w:val="12"/>
  </w:num>
  <w:num w:numId="17" w16cid:durableId="955672599">
    <w:abstractNumId w:val="5"/>
  </w:num>
  <w:num w:numId="18" w16cid:durableId="908147990">
    <w:abstractNumId w:val="10"/>
  </w:num>
  <w:num w:numId="19" w16cid:durableId="765559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08A4"/>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822"/>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6E55"/>
    <w:rsid w:val="00AA0B3A"/>
    <w:rsid w:val="00AA6EB4"/>
    <w:rsid w:val="00AA767D"/>
    <w:rsid w:val="00AB0CC9"/>
    <w:rsid w:val="00AC3FF6"/>
    <w:rsid w:val="00AD4A37"/>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65001"/>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8</TotalTime>
  <Pages>2</Pages>
  <Words>333</Words>
  <Characters>2298</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2626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Användning av läkemedelsmodulen avseende planerade inskrivningar</dc:title>
  <dc:subject/>
  <dc:creator>patrik.jens.johansson@vgregion.se</dc:creator>
  <keywords/>
  <lastModifiedBy>Elisabeth Carlsson</lastModifiedBy>
  <revision>6</revision>
  <lastPrinted>2016-03-31T10:56:00.0000000Z</lastPrinted>
  <dcterms:created xsi:type="dcterms:W3CDTF">2022-05-10T07:39:00.0000000Z</dcterms:created>
  <dcterms:modified xsi:type="dcterms:W3CDTF">2023-10-17T08:10:00.0000000Z</dcterms:modified>
</coreProperties>
</file>