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DF9AB" w14:textId="77777777" w:rsidR="00520417" w:rsidRDefault="00520417" w:rsidP="00F35B05">
      <w:pPr>
        <w:pStyle w:val="Rubrik2"/>
        <w:sectPr w:rsidR="00520417" w:rsidSect="0052041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1DDCDB5" w14:textId="77777777" w:rsidR="00520417" w:rsidRPr="00520417" w:rsidRDefault="00520417" w:rsidP="00520417">
      <w:pPr>
        <w:spacing w:after="0" w:line="240" w:lineRule="auto"/>
        <w:ind w:left="0" w:right="0"/>
        <w:rPr>
          <w:szCs w:val="20"/>
        </w:rPr>
      </w:pPr>
    </w:p>
    <w:p w14:paraId="75296ACC" w14:textId="77777777" w:rsidR="00520417" w:rsidRPr="00520417" w:rsidRDefault="00520417" w:rsidP="00520417">
      <w:pPr>
        <w:spacing w:after="0" w:line="240" w:lineRule="auto"/>
        <w:ind w:left="0" w:right="0"/>
        <w:rPr>
          <w:szCs w:val="20"/>
        </w:rPr>
      </w:pPr>
    </w:p>
    <w:p w14:paraId="50F31057" w14:textId="77777777" w:rsidR="00520417" w:rsidRPr="00520417" w:rsidRDefault="00520417" w:rsidP="0052041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520417">
        <w:rPr>
          <w:szCs w:val="20"/>
        </w:rPr>
        <w:tab/>
      </w:r>
    </w:p>
    <w:p w14:paraId="17C6B9BE" w14:textId="1CEDC134" w:rsidR="00520417" w:rsidRPr="00520417" w:rsidRDefault="00520417" w:rsidP="00520417">
      <w:pPr>
        <w:spacing w:after="0" w:line="240" w:lineRule="auto"/>
        <w:ind w:left="0" w:right="-568"/>
        <w:rPr>
          <w:szCs w:val="20"/>
        </w:rPr>
      </w:pPr>
      <w:r w:rsidRPr="00520417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3F75E9" wp14:editId="5EEBF39D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9B2F3B" w14:textId="77777777" w:rsidR="00520417" w:rsidRPr="003D37FD" w:rsidRDefault="00520417" w:rsidP="0052041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27472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B3F75E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1C9B2F3B" w14:textId="77777777" w:rsidR="00520417" w:rsidRPr="003D37FD" w:rsidRDefault="00520417" w:rsidP="0052041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27472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520417" w:rsidRPr="00520417" w14:paraId="7E7B5A32" w14:textId="77777777" w:rsidTr="00E269F8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3DD06339" w14:textId="77777777" w:rsidR="00520417" w:rsidRPr="0026054C" w:rsidRDefault="00520417" w:rsidP="0026054C">
            <w:pPr>
              <w:pStyle w:val="Rubrik1"/>
              <w:ind w:left="0"/>
              <w:rPr>
                <w:b/>
                <w:bCs w:val="0"/>
              </w:rPr>
            </w:pPr>
            <w:bookmarkStart w:id="1" w:name="_1314629194"/>
            <w:bookmarkStart w:id="2" w:name="Rubrik"/>
            <w:bookmarkEnd w:id="1"/>
            <w:bookmarkEnd w:id="2"/>
            <w:r w:rsidRPr="0026054C">
              <w:rPr>
                <w:b/>
                <w:bCs w:val="0"/>
              </w:rPr>
              <w:t>Amputerade rehabiliteringspatienter på avdelning 4</w:t>
            </w:r>
          </w:p>
        </w:tc>
      </w:tr>
    </w:tbl>
    <w:p w14:paraId="55717790" w14:textId="77777777" w:rsidR="0026054C" w:rsidRPr="00325744" w:rsidRDefault="0026054C" w:rsidP="00325744">
      <w:pPr>
        <w:pStyle w:val="Rubrik2"/>
        <w:ind w:left="0"/>
        <w:rPr>
          <w:b/>
          <w:bCs w:val="0"/>
        </w:rPr>
      </w:pPr>
      <w:r w:rsidRPr="00325744">
        <w:rPr>
          <w:b/>
          <w:bCs w:val="0"/>
        </w:rPr>
        <w:t>Revidering i denna version</w:t>
      </w:r>
    </w:p>
    <w:p w14:paraId="7D04C0E6" w14:textId="77777777" w:rsidR="0026054C" w:rsidRPr="00AA7A5F" w:rsidRDefault="0026054C" w:rsidP="00325744">
      <w:pPr>
        <w:ind w:left="0"/>
      </w:pPr>
      <w:r>
        <w:t>Rutinen uppdaterad.</w:t>
      </w:r>
    </w:p>
    <w:p w14:paraId="3A6945D8" w14:textId="7CB75963" w:rsidR="0026054C" w:rsidRPr="00325744" w:rsidRDefault="0026054C" w:rsidP="00325744">
      <w:pPr>
        <w:pStyle w:val="Rubrik2"/>
        <w:ind w:left="0" w:right="-426"/>
        <w:rPr>
          <w:rFonts w:ascii="Times New Roman" w:hAnsi="Times New Roman" w:cs="Times New Roman"/>
          <w:bCs w:val="0"/>
          <w:sz w:val="24"/>
          <w:szCs w:val="24"/>
        </w:rPr>
      </w:pPr>
      <w:r w:rsidRPr="00325744">
        <w:rPr>
          <w:rFonts w:ascii="Calibri" w:hAnsi="Calibri" w:cs="Calibri"/>
          <w:b/>
          <w:bCs w:val="0"/>
        </w:rPr>
        <w:t>Bakgrund</w:t>
      </w:r>
      <w:r>
        <w:br/>
      </w:r>
      <w:r w:rsidRPr="00325744">
        <w:rPr>
          <w:rFonts w:ascii="Times New Roman" w:hAnsi="Times New Roman" w:cs="Times New Roman"/>
          <w:bCs w:val="0"/>
          <w:sz w:val="24"/>
          <w:szCs w:val="24"/>
        </w:rPr>
        <w:t xml:space="preserve">Avdelning </w:t>
      </w:r>
      <w:proofErr w:type="gramStart"/>
      <w:r w:rsidRPr="00325744">
        <w:rPr>
          <w:rFonts w:ascii="Times New Roman" w:hAnsi="Times New Roman" w:cs="Times New Roman"/>
          <w:bCs w:val="0"/>
          <w:sz w:val="24"/>
          <w:szCs w:val="24"/>
        </w:rPr>
        <w:t>52</w:t>
      </w:r>
      <w:r w:rsidR="00F74C13">
        <w:rPr>
          <w:rFonts w:ascii="Times New Roman" w:hAnsi="Times New Roman" w:cs="Times New Roman"/>
          <w:bCs w:val="0"/>
          <w:sz w:val="24"/>
          <w:szCs w:val="24"/>
        </w:rPr>
        <w:t>-55</w:t>
      </w:r>
      <w:proofErr w:type="gramEnd"/>
      <w:r w:rsidRPr="00325744">
        <w:rPr>
          <w:rFonts w:ascii="Times New Roman" w:hAnsi="Times New Roman" w:cs="Times New Roman"/>
          <w:bCs w:val="0"/>
          <w:sz w:val="24"/>
          <w:szCs w:val="24"/>
        </w:rPr>
        <w:t xml:space="preserve"> har som specialitet akuta och planerade amputationspatienter. På kliniken finns ett amputationsteam där läkare, sjuksköterska, fysioterapeut, arbetsterapeut, kurator och ortoped</w:t>
      </w:r>
      <w:r w:rsidR="00A12631">
        <w:rPr>
          <w:rFonts w:ascii="Times New Roman" w:hAnsi="Times New Roman" w:cs="Times New Roman"/>
          <w:bCs w:val="0"/>
          <w:sz w:val="24"/>
          <w:szCs w:val="24"/>
        </w:rPr>
        <w:softHyphen/>
      </w:r>
      <w:r w:rsidRPr="00325744">
        <w:rPr>
          <w:rFonts w:ascii="Times New Roman" w:hAnsi="Times New Roman" w:cs="Times New Roman"/>
          <w:bCs w:val="0"/>
          <w:sz w:val="24"/>
          <w:szCs w:val="24"/>
        </w:rPr>
        <w:t xml:space="preserve">ingenjör ingår. </w:t>
      </w:r>
    </w:p>
    <w:p w14:paraId="73A946E8" w14:textId="07E29385" w:rsidR="0026054C" w:rsidRPr="00325744" w:rsidRDefault="0026054C" w:rsidP="00325744">
      <w:pPr>
        <w:pStyle w:val="Rubrik2"/>
        <w:ind w:left="0" w:right="-426"/>
        <w:rPr>
          <w:rFonts w:ascii="Times New Roman" w:hAnsi="Times New Roman" w:cs="Times New Roman"/>
          <w:bCs w:val="0"/>
          <w:sz w:val="24"/>
          <w:szCs w:val="24"/>
        </w:rPr>
      </w:pPr>
      <w:r w:rsidRPr="00325744">
        <w:rPr>
          <w:rFonts w:ascii="Times New Roman" w:hAnsi="Times New Roman" w:cs="Times New Roman"/>
          <w:bCs w:val="0"/>
          <w:sz w:val="24"/>
          <w:szCs w:val="24"/>
        </w:rPr>
        <w:t xml:space="preserve">Efter vårdtiden på avdelning </w:t>
      </w:r>
      <w:proofErr w:type="gramStart"/>
      <w:r w:rsidRPr="00325744">
        <w:rPr>
          <w:rFonts w:ascii="Times New Roman" w:hAnsi="Times New Roman" w:cs="Times New Roman"/>
          <w:bCs w:val="0"/>
          <w:sz w:val="24"/>
          <w:szCs w:val="24"/>
        </w:rPr>
        <w:t>52</w:t>
      </w:r>
      <w:r w:rsidR="00F74C13">
        <w:rPr>
          <w:rFonts w:ascii="Times New Roman" w:hAnsi="Times New Roman" w:cs="Times New Roman"/>
          <w:bCs w:val="0"/>
          <w:sz w:val="24"/>
          <w:szCs w:val="24"/>
        </w:rPr>
        <w:t>-55</w:t>
      </w:r>
      <w:proofErr w:type="gramEnd"/>
      <w:r w:rsidRPr="00325744">
        <w:rPr>
          <w:rFonts w:ascii="Times New Roman" w:hAnsi="Times New Roman" w:cs="Times New Roman"/>
          <w:bCs w:val="0"/>
          <w:sz w:val="24"/>
          <w:szCs w:val="24"/>
        </w:rPr>
        <w:t xml:space="preserve"> skrivs patienten hem och kallas åter efter cirka 2 månader till fysioterapienheten i Uddevalla för </w:t>
      </w:r>
      <w:proofErr w:type="spellStart"/>
      <w:r w:rsidRPr="00325744">
        <w:rPr>
          <w:rFonts w:ascii="Times New Roman" w:hAnsi="Times New Roman" w:cs="Times New Roman"/>
          <w:bCs w:val="0"/>
          <w:sz w:val="24"/>
          <w:szCs w:val="24"/>
        </w:rPr>
        <w:t>sårkontroll</w:t>
      </w:r>
      <w:proofErr w:type="spellEnd"/>
      <w:r w:rsidRPr="00325744">
        <w:rPr>
          <w:rFonts w:ascii="Times New Roman" w:hAnsi="Times New Roman" w:cs="Times New Roman"/>
          <w:bCs w:val="0"/>
          <w:sz w:val="24"/>
          <w:szCs w:val="24"/>
        </w:rPr>
        <w:t xml:space="preserve"> och utprovning av silikonhylsa. När stumpen bedöms förberedd kallas patienten till ortopedtekniska avdelningen för avgjutning. </w:t>
      </w:r>
    </w:p>
    <w:p w14:paraId="1502328E" w14:textId="6999E94E" w:rsidR="0026054C" w:rsidRDefault="0026054C" w:rsidP="00937F0C">
      <w:pPr>
        <w:ind w:left="0" w:right="-426"/>
      </w:pPr>
      <w:r w:rsidRPr="00565CBA">
        <w:t xml:space="preserve">Tisdagar träffas amputationsteamet (förutom läkare) på </w:t>
      </w:r>
      <w:r>
        <w:t>fysioterapienheten</w:t>
      </w:r>
      <w:r w:rsidRPr="00565CBA">
        <w:t xml:space="preserve"> i Uddevalla för genomgång av patienter. </w:t>
      </w:r>
    </w:p>
    <w:p w14:paraId="6BD9D92A" w14:textId="0E650B27" w:rsidR="0026054C" w:rsidRPr="00565CBA" w:rsidRDefault="0026054C" w:rsidP="00AF4CE9">
      <w:pPr>
        <w:ind w:left="0" w:right="-426"/>
      </w:pPr>
      <w:r w:rsidRPr="00565CBA">
        <w:t xml:space="preserve">När patienten bedöms vara klar för protesträning kallas patienten </w:t>
      </w:r>
      <w:r>
        <w:t xml:space="preserve">till </w:t>
      </w:r>
      <w:proofErr w:type="spellStart"/>
      <w:r>
        <w:t>Gåskolan</w:t>
      </w:r>
      <w:proofErr w:type="spellEnd"/>
      <w:r>
        <w:t xml:space="preserve"> på Uddevalla sjukhus för en mer intensiv träningsperiod (</w:t>
      </w:r>
      <w:proofErr w:type="gramStart"/>
      <w:r>
        <w:t>3-5</w:t>
      </w:r>
      <w:proofErr w:type="gramEnd"/>
      <w:r>
        <w:t xml:space="preserve"> dagar).</w:t>
      </w:r>
      <w:r>
        <w:br/>
      </w:r>
      <w:r>
        <w:br/>
        <w:t xml:space="preserve">Efter den första mer intensiva träningsperioden växlar träningen över till polikliniska öppenvårdsbesök på </w:t>
      </w:r>
      <w:proofErr w:type="spellStart"/>
      <w:r>
        <w:t>Gåskolan</w:t>
      </w:r>
      <w:proofErr w:type="spellEnd"/>
      <w:r>
        <w:t xml:space="preserve"> cirka </w:t>
      </w:r>
      <w:r w:rsidR="00AF4CE9">
        <w:t>en</w:t>
      </w:r>
      <w:r>
        <w:t xml:space="preserve"> gång per vecka tills det är lämpligt med avslut eller överrapportering för fortsatt träning inom primärvård eller kommun. Ytterligare utglesning kan ske utifrån patientens behov </w:t>
      </w:r>
      <w:proofErr w:type="gramStart"/>
      <w:r>
        <w:t>t.ex.</w:t>
      </w:r>
      <w:proofErr w:type="gramEnd"/>
      <w:r>
        <w:t xml:space="preserve"> en gång varje 2 veckor, 4 veckor, 8 veckor.</w:t>
      </w:r>
    </w:p>
    <w:p w14:paraId="1F6D1A8B" w14:textId="77777777" w:rsidR="0026054C" w:rsidRPr="00325744" w:rsidRDefault="0026054C" w:rsidP="00325744">
      <w:pPr>
        <w:pStyle w:val="Rubrik2"/>
        <w:ind w:left="0" w:right="-284"/>
        <w:rPr>
          <w:rFonts w:ascii="Calibri" w:hAnsi="Calibri" w:cs="Calibri"/>
          <w:b/>
          <w:bCs w:val="0"/>
        </w:rPr>
      </w:pPr>
      <w:r w:rsidRPr="00325744">
        <w:rPr>
          <w:rFonts w:ascii="Calibri" w:hAnsi="Calibri" w:cs="Calibri"/>
          <w:b/>
          <w:bCs w:val="0"/>
        </w:rPr>
        <w:t>Syfte</w:t>
      </w:r>
    </w:p>
    <w:p w14:paraId="11C97A2A" w14:textId="41743E67" w:rsidR="0026054C" w:rsidRDefault="0026054C" w:rsidP="000B7ECA">
      <w:pPr>
        <w:ind w:left="0" w:right="-284"/>
      </w:pPr>
      <w:r w:rsidRPr="00565CBA">
        <w:t xml:space="preserve">Säkra patientflödet för rehabilitering av amputerade </w:t>
      </w:r>
      <w:r w:rsidRPr="005A67B7">
        <w:t>patienter</w:t>
      </w:r>
      <w:r>
        <w:t xml:space="preserve">. </w:t>
      </w:r>
    </w:p>
    <w:p w14:paraId="47DF04A3" w14:textId="3729EF20" w:rsidR="0026054C" w:rsidRPr="000B7ECA" w:rsidRDefault="0026054C" w:rsidP="000B7ECA">
      <w:pPr>
        <w:pStyle w:val="Rubrik2"/>
        <w:ind w:left="0"/>
      </w:pPr>
      <w:r w:rsidRPr="00325744">
        <w:rPr>
          <w:b/>
          <w:bCs w:val="0"/>
        </w:rPr>
        <w:lastRenderedPageBreak/>
        <w:t>Vilka berörs</w:t>
      </w:r>
      <w:r w:rsidRPr="00822D00">
        <w:rPr>
          <w:rFonts w:ascii="Arial" w:hAnsi="Arial"/>
        </w:rPr>
        <w:br/>
      </w:r>
      <w:r w:rsidRPr="00325744">
        <w:rPr>
          <w:rFonts w:ascii="Times New Roman" w:hAnsi="Times New Roman" w:cs="Times New Roman"/>
          <w:sz w:val="24"/>
          <w:szCs w:val="24"/>
        </w:rPr>
        <w:t>Ortopedkliniken och paramedicin (fysioterapi)</w:t>
      </w:r>
    </w:p>
    <w:p w14:paraId="07B45140" w14:textId="06C10B56" w:rsidR="0026054C" w:rsidRPr="00325744" w:rsidRDefault="0026054C" w:rsidP="00325744">
      <w:pPr>
        <w:pStyle w:val="Rubrik2"/>
        <w:ind w:left="0"/>
        <w:rPr>
          <w:b/>
          <w:bCs w:val="0"/>
        </w:rPr>
      </w:pPr>
      <w:r w:rsidRPr="00325744">
        <w:rPr>
          <w:b/>
          <w:bCs w:val="0"/>
        </w:rPr>
        <w:t>Åtgärder</w:t>
      </w:r>
    </w:p>
    <w:p w14:paraId="2B9DC690" w14:textId="156A5988" w:rsidR="0026054C" w:rsidRPr="00653672" w:rsidRDefault="0026054C" w:rsidP="0039674D">
      <w:pPr>
        <w:numPr>
          <w:ilvl w:val="0"/>
          <w:numId w:val="21"/>
        </w:numPr>
        <w:spacing w:after="0" w:line="240" w:lineRule="auto"/>
        <w:ind w:left="426" w:right="-2" w:hanging="426"/>
        <w:rPr>
          <w:rFonts w:ascii="Calibri" w:hAnsi="Calibri" w:cs="Calibri"/>
          <w:bCs/>
          <w:sz w:val="28"/>
          <w:szCs w:val="28"/>
        </w:rPr>
      </w:pPr>
      <w:r w:rsidRPr="00AA7A5F">
        <w:rPr>
          <w:bCs/>
        </w:rPr>
        <w:t xml:space="preserve">Patienter som klarar sig själva </w:t>
      </w:r>
      <w:r>
        <w:rPr>
          <w:bCs/>
        </w:rPr>
        <w:t xml:space="preserve">åker </w:t>
      </w:r>
      <w:r w:rsidRPr="00AA7A5F">
        <w:rPr>
          <w:bCs/>
        </w:rPr>
        <w:t>fram oc</w:t>
      </w:r>
      <w:r>
        <w:rPr>
          <w:bCs/>
        </w:rPr>
        <w:t xml:space="preserve">h tillbaka dagligen från hemmet, alternativt </w:t>
      </w:r>
      <w:r w:rsidRPr="00AA7A5F">
        <w:rPr>
          <w:bCs/>
        </w:rPr>
        <w:t>bokas in på övernattningsenheten</w:t>
      </w:r>
      <w:r>
        <w:rPr>
          <w:bCs/>
        </w:rPr>
        <w:t xml:space="preserve"> (se hemsidan på omr.1) p</w:t>
      </w:r>
      <w:r w:rsidR="00901471">
        <w:rPr>
          <w:bCs/>
        </w:rPr>
        <w:t>å</w:t>
      </w:r>
      <w:r>
        <w:rPr>
          <w:bCs/>
        </w:rPr>
        <w:t xml:space="preserve"> Uddevalla sjukhus under </w:t>
      </w:r>
      <w:r w:rsidRPr="00AA7A5F">
        <w:rPr>
          <w:bCs/>
        </w:rPr>
        <w:t>protesträningstiden</w:t>
      </w:r>
      <w:r>
        <w:rPr>
          <w:bCs/>
        </w:rPr>
        <w:t xml:space="preserve">. </w:t>
      </w:r>
      <w:r w:rsidRPr="00AA7A5F">
        <w:rPr>
          <w:bCs/>
        </w:rPr>
        <w:t>Patienter som är i behov av omvårdnad och/eller medicinska insatser läggs in på avdelning 4.</w:t>
      </w:r>
    </w:p>
    <w:p w14:paraId="058A0645" w14:textId="67A31371" w:rsidR="0026054C" w:rsidRPr="000B7ECA" w:rsidRDefault="0026054C" w:rsidP="0039674D">
      <w:pPr>
        <w:ind w:left="426" w:right="-2"/>
        <w:rPr>
          <w:rFonts w:ascii="Calibri" w:hAnsi="Calibri" w:cs="Calibri"/>
          <w:bCs/>
          <w:sz w:val="28"/>
          <w:szCs w:val="28"/>
        </w:rPr>
      </w:pPr>
      <w:r w:rsidRPr="00AA7A5F">
        <w:rPr>
          <w:bCs/>
        </w:rPr>
        <w:t xml:space="preserve">Inläggning måndagar kl. 11. Utskrivning senast fredag. </w:t>
      </w:r>
    </w:p>
    <w:p w14:paraId="1B1F2A62" w14:textId="1410FF56" w:rsidR="0026054C" w:rsidRDefault="0026054C" w:rsidP="0039674D">
      <w:pPr>
        <w:numPr>
          <w:ilvl w:val="0"/>
          <w:numId w:val="20"/>
        </w:numPr>
        <w:spacing w:after="0" w:line="240" w:lineRule="auto"/>
        <w:ind w:left="426" w:right="-2" w:hanging="426"/>
      </w:pPr>
      <w:r w:rsidRPr="00565CBA">
        <w:t xml:space="preserve">När tid för inskrivning </w:t>
      </w:r>
      <w:r>
        <w:t>på avd</w:t>
      </w:r>
      <w:r w:rsidR="005D1F36">
        <w:t>elning</w:t>
      </w:r>
      <w:r>
        <w:t xml:space="preserve"> 4 för protesträning </w:t>
      </w:r>
      <w:r w:rsidRPr="00565CBA">
        <w:t xml:space="preserve">är bestämd ansvarar </w:t>
      </w:r>
      <w:r w:rsidRPr="00653672">
        <w:t>koordinatorn</w:t>
      </w:r>
      <w:r>
        <w:t>/ssk</w:t>
      </w:r>
      <w:r w:rsidRPr="00653672">
        <w:t xml:space="preserve"> i amputationsteamet</w:t>
      </w:r>
      <w:r>
        <w:t xml:space="preserve"> för att </w:t>
      </w:r>
      <w:r w:rsidRPr="00565CBA">
        <w:t>sekreterare</w:t>
      </w:r>
      <w:r>
        <w:t>n på avd</w:t>
      </w:r>
      <w:r w:rsidR="00660F2F">
        <w:t>elning</w:t>
      </w:r>
      <w:r>
        <w:t xml:space="preserve"> 4</w:t>
      </w:r>
      <w:r w:rsidRPr="00565CBA">
        <w:t xml:space="preserve"> </w:t>
      </w:r>
      <w:r>
        <w:t xml:space="preserve">kontaktas för att </w:t>
      </w:r>
      <w:r w:rsidRPr="00565CBA">
        <w:t>få</w:t>
      </w:r>
      <w:r>
        <w:t xml:space="preserve"> tiden. Sekreteraren skriver in vårdtillfället på INS.ORT samt lämnar data i avsedd korg på inskrivningen på avd</w:t>
      </w:r>
      <w:r w:rsidR="000B7ECA">
        <w:t xml:space="preserve">elning </w:t>
      </w:r>
      <w:r>
        <w:t xml:space="preserve">4. </w:t>
      </w:r>
    </w:p>
    <w:p w14:paraId="2ACF63AD" w14:textId="297128EE" w:rsidR="0026054C" w:rsidRPr="00565CBA" w:rsidRDefault="0026054C" w:rsidP="0039674D">
      <w:pPr>
        <w:ind w:left="426" w:right="-2"/>
      </w:pPr>
      <w:r>
        <w:t>Inskrivningssköterskan planerar vårdtillfället tillsammans med receptionisten.</w:t>
      </w:r>
    </w:p>
    <w:p w14:paraId="712FB7FD" w14:textId="77777777" w:rsidR="0026054C" w:rsidRPr="00AA7A5F" w:rsidRDefault="0026054C" w:rsidP="0039674D">
      <w:pPr>
        <w:numPr>
          <w:ilvl w:val="0"/>
          <w:numId w:val="20"/>
        </w:numPr>
        <w:spacing w:after="0" w:line="240" w:lineRule="auto"/>
        <w:ind w:left="426" w:right="-2" w:hanging="426"/>
      </w:pPr>
      <w:r>
        <w:rPr>
          <w:color w:val="000000"/>
        </w:rPr>
        <w:t>Läkare i amputationsprocessen</w:t>
      </w:r>
      <w:r w:rsidRPr="00565CBA">
        <w:rPr>
          <w:color w:val="000000"/>
        </w:rPr>
        <w:t xml:space="preserve"> skriver in patienten med tillhörande läkemedel</w:t>
      </w:r>
      <w:r>
        <w:rPr>
          <w:color w:val="000000"/>
        </w:rPr>
        <w:t>.</w:t>
      </w:r>
      <w:r w:rsidRPr="00565CBA">
        <w:rPr>
          <w:color w:val="000000"/>
          <w:sz w:val="16"/>
          <w:szCs w:val="16"/>
        </w:rPr>
        <w:t xml:space="preserve"> </w:t>
      </w:r>
      <w:r w:rsidRPr="00565CBA">
        <w:rPr>
          <w:color w:val="000000"/>
          <w:sz w:val="16"/>
          <w:szCs w:val="16"/>
        </w:rPr>
        <w:br/>
      </w:r>
    </w:p>
    <w:p w14:paraId="4EB26470" w14:textId="77777777" w:rsidR="0026054C" w:rsidRPr="00565CBA" w:rsidRDefault="0026054C" w:rsidP="0039674D">
      <w:pPr>
        <w:ind w:left="426" w:right="-2"/>
      </w:pPr>
      <w:r w:rsidRPr="00565CBA">
        <w:rPr>
          <w:color w:val="000000"/>
        </w:rPr>
        <w:t>Vid inskrivning används en standardanteckning</w:t>
      </w:r>
      <w:r w:rsidRPr="00565CBA">
        <w:rPr>
          <w:b/>
          <w:color w:val="000000"/>
        </w:rPr>
        <w:t>:</w:t>
      </w:r>
      <w:r w:rsidRPr="00565CBA">
        <w:rPr>
          <w:b/>
          <w:i/>
        </w:rPr>
        <w:br/>
      </w:r>
      <w:r w:rsidRPr="00565CBA">
        <w:rPr>
          <w:i/>
        </w:rPr>
        <w:t>Amputationspatient. Fått protes utprovad på OTA och inkommer för protes</w:t>
      </w:r>
      <w:r w:rsidRPr="00565CBA">
        <w:rPr>
          <w:i/>
        </w:rPr>
        <w:softHyphen/>
        <w:t>träning. Mediciner som tidigare v g se kompletterande läkemedelsmodul</w:t>
      </w:r>
      <w:r w:rsidRPr="00565CBA">
        <w:t>.</w:t>
      </w:r>
    </w:p>
    <w:p w14:paraId="75BB605E" w14:textId="7AEA15E1" w:rsidR="0026054C" w:rsidRDefault="0026054C" w:rsidP="0039674D">
      <w:pPr>
        <w:ind w:left="426" w:right="-2" w:hanging="426"/>
      </w:pPr>
      <w:r w:rsidRPr="00565CBA">
        <w:rPr>
          <w:sz w:val="16"/>
          <w:szCs w:val="16"/>
        </w:rPr>
        <w:br/>
      </w:r>
      <w:r w:rsidRPr="00565CBA">
        <w:t xml:space="preserve">Vid utskrivning används en standardepikris: </w:t>
      </w:r>
      <w:r w:rsidRPr="00565CBA">
        <w:rPr>
          <w:b/>
          <w:i/>
        </w:rPr>
        <w:br/>
      </w:r>
      <w:r w:rsidRPr="00565CBA">
        <w:rPr>
          <w:i/>
        </w:rPr>
        <w:t>Protesträning genomförd en</w:t>
      </w:r>
      <w:r>
        <w:rPr>
          <w:i/>
        </w:rPr>
        <w:t>l</w:t>
      </w:r>
      <w:r w:rsidRPr="00565CBA">
        <w:rPr>
          <w:i/>
        </w:rPr>
        <w:t>igt planering.</w:t>
      </w:r>
      <w:r w:rsidRPr="00565CBA">
        <w:rPr>
          <w:i/>
        </w:rPr>
        <w:br/>
        <w:t>Diagnos Z44.1 – Inkommer för protesträning</w:t>
      </w:r>
      <w:r w:rsidRPr="00565CBA">
        <w:rPr>
          <w:i/>
        </w:rPr>
        <w:br/>
        <w:t>Åtgärd QM015 – Gångträning</w:t>
      </w:r>
      <w:r w:rsidRPr="00565CBA">
        <w:t>.</w:t>
      </w:r>
    </w:p>
    <w:p w14:paraId="306CDF20" w14:textId="359AFE5B" w:rsidR="0026054C" w:rsidRDefault="0026054C" w:rsidP="0039674D">
      <w:pPr>
        <w:numPr>
          <w:ilvl w:val="0"/>
          <w:numId w:val="20"/>
        </w:numPr>
        <w:spacing w:after="0" w:line="240" w:lineRule="auto"/>
        <w:ind w:left="426" w:right="-2" w:hanging="426"/>
      </w:pPr>
      <w:r>
        <w:t xml:space="preserve">När patienten kommer till avdelningen tas patienten </w:t>
      </w:r>
      <w:r w:rsidR="001B16A8">
        <w:t xml:space="preserve">om </w:t>
      </w:r>
      <w:r>
        <w:t xml:space="preserve">hand </w:t>
      </w:r>
      <w:r w:rsidR="001B16A8">
        <w:t xml:space="preserve">av </w:t>
      </w:r>
      <w:r>
        <w:t xml:space="preserve">det vårdlag där patienten ska ligga. </w:t>
      </w:r>
      <w:r w:rsidRPr="00565CBA">
        <w:t xml:space="preserve">Ansvarig sjuksköterska för vårdlaget informerar sekreterarna om </w:t>
      </w:r>
      <w:r>
        <w:t>att patienten blivit inlagd. Sekreteraren flyttar patienten i Melio</w:t>
      </w:r>
      <w:r w:rsidR="00F0024B">
        <w:t>r</w:t>
      </w:r>
      <w:r>
        <w:t xml:space="preserve"> från </w:t>
      </w:r>
      <w:proofErr w:type="spellStart"/>
      <w:r>
        <w:t>ins.ort</w:t>
      </w:r>
      <w:proofErr w:type="spellEnd"/>
      <w:r>
        <w:t xml:space="preserve"> </w:t>
      </w:r>
      <w:proofErr w:type="gramStart"/>
      <w:r>
        <w:t>till  avd</w:t>
      </w:r>
      <w:r w:rsidR="00966C3F">
        <w:t>elning</w:t>
      </w:r>
      <w:proofErr w:type="gramEnd"/>
      <w:r>
        <w:t xml:space="preserve"> 4 i Melior och skriver in patienten som planerad  i Elvis. Kontrollerar om standardinskrivning frångås eller inte.</w:t>
      </w:r>
    </w:p>
    <w:p w14:paraId="5BB89488" w14:textId="77777777" w:rsidR="0026054C" w:rsidRDefault="0026054C" w:rsidP="0039674D">
      <w:pPr>
        <w:ind w:left="426" w:right="-2"/>
      </w:pPr>
    </w:p>
    <w:p w14:paraId="1CCFA665" w14:textId="37EEF8CC" w:rsidR="0026054C" w:rsidRDefault="0026054C" w:rsidP="0039674D">
      <w:pPr>
        <w:ind w:left="426" w:right="-2"/>
      </w:pPr>
      <w:r w:rsidRPr="002E5F74">
        <w:t xml:space="preserve">Sjuksköterskan </w:t>
      </w:r>
      <w:r>
        <w:t>öppnar</w:t>
      </w:r>
      <w:r w:rsidRPr="002E5F74">
        <w:t xml:space="preserve"> inskrivning, smärta och aktivitet</w:t>
      </w:r>
      <w:r>
        <w:t xml:space="preserve"> i Melior och om patienten har kommunala insatser</w:t>
      </w:r>
      <w:r w:rsidRPr="002E5F74">
        <w:t xml:space="preserve">, hemsjukvård eller </w:t>
      </w:r>
      <w:r>
        <w:t>särskilt boende</w:t>
      </w:r>
      <w:r w:rsidRPr="002E5F74">
        <w:t xml:space="preserve"> skrivs patienten in i SAMSA. Om oförändrat vårdbehov/insatser skrivs det i planeringen samt datum för planera</w:t>
      </w:r>
      <w:r w:rsidR="008E0288">
        <w:t>d</w:t>
      </w:r>
      <w:r w:rsidRPr="002E5F74">
        <w:t xml:space="preserve"> utskrivning. </w:t>
      </w:r>
    </w:p>
    <w:p w14:paraId="5D1DF0B2" w14:textId="22868392" w:rsidR="0026054C" w:rsidRPr="0039674D" w:rsidRDefault="0026054C" w:rsidP="008E0288">
      <w:pPr>
        <w:numPr>
          <w:ilvl w:val="0"/>
          <w:numId w:val="20"/>
        </w:numPr>
        <w:spacing w:after="0" w:line="240" w:lineRule="auto"/>
        <w:ind w:left="426" w:right="-2" w:hanging="426"/>
      </w:pPr>
      <w:r w:rsidRPr="0039674D">
        <w:t>Ansvarig fysioterapeut/rehab-assistent ansvarar för kontakten/kommunikationen mellan avdelning 4/ ansvarig sjuksköterska och träningen på fysioterapienheten.</w:t>
      </w:r>
      <w:r w:rsidRPr="0039674D">
        <w:br/>
        <w:t>Vid utskrivningen skrivs en rehabiliteringsepikris.</w:t>
      </w:r>
      <w:r w:rsidRPr="0039674D">
        <w:rPr>
          <w:sz w:val="16"/>
          <w:szCs w:val="16"/>
        </w:rPr>
        <w:br/>
      </w:r>
      <w:r w:rsidRPr="0039674D">
        <w:t>Patienten tränar enligt träningsprogram, skiftar mellan silikonhylsa och protes enligt schema. Patienten kan behöva hjälp med att få på och av protes/silikonhylsa. Nattetid använder patienten kompressionsgripstrumpa.</w:t>
      </w:r>
      <w:r w:rsidR="008E0288">
        <w:br/>
      </w:r>
    </w:p>
    <w:p w14:paraId="60A7CA0F" w14:textId="7834F41D" w:rsidR="0026054C" w:rsidRPr="004A1460" w:rsidRDefault="0026054C" w:rsidP="0039674D">
      <w:pPr>
        <w:numPr>
          <w:ilvl w:val="0"/>
          <w:numId w:val="20"/>
        </w:numPr>
        <w:spacing w:after="0" w:line="240" w:lineRule="auto"/>
        <w:ind w:left="426" w:right="-2" w:hanging="426"/>
        <w:rPr>
          <w:i/>
        </w:rPr>
      </w:pPr>
      <w:r w:rsidRPr="00082E11">
        <w:t>Vid medicinska frågor (ex. läkemedel) under vårdtiden kontaktas avd</w:t>
      </w:r>
      <w:r w:rsidR="008E0288">
        <w:t>elning</w:t>
      </w:r>
      <w:r w:rsidRPr="00082E11">
        <w:t xml:space="preserve"> </w:t>
      </w:r>
      <w:proofErr w:type="gramStart"/>
      <w:r>
        <w:t>5</w:t>
      </w:r>
      <w:r w:rsidRPr="00082E11">
        <w:t>2</w:t>
      </w:r>
      <w:r w:rsidR="008E0288">
        <w:t>-55</w:t>
      </w:r>
      <w:proofErr w:type="gramEnd"/>
      <w:r w:rsidRPr="00082E11">
        <w:t xml:space="preserve"> </w:t>
      </w:r>
      <w:r>
        <w:t>amputationsansvarig läkare/</w:t>
      </w:r>
      <w:r w:rsidRPr="00082E11">
        <w:t>avdelningsläkare</w:t>
      </w:r>
      <w:r>
        <w:t>n</w:t>
      </w:r>
      <w:r w:rsidRPr="00082E11">
        <w:t xml:space="preserve">. </w:t>
      </w:r>
    </w:p>
    <w:p w14:paraId="1FFF82C9" w14:textId="08D4AEEC" w:rsidR="0026054C" w:rsidRDefault="0026054C" w:rsidP="0039674D">
      <w:pPr>
        <w:ind w:left="426" w:right="-2"/>
        <w:rPr>
          <w:color w:val="FF0000"/>
        </w:rPr>
      </w:pPr>
      <w:r w:rsidRPr="00082E11">
        <w:lastRenderedPageBreak/>
        <w:t>Om behov av att se patienten ko</w:t>
      </w:r>
      <w:r>
        <w:t xml:space="preserve">ntaktas UK </w:t>
      </w:r>
      <w:r w:rsidR="00034FC3">
        <w:t>(</w:t>
      </w:r>
      <w:r>
        <w:t>uddevallakonsulten</w:t>
      </w:r>
      <w:r w:rsidR="00034FC3">
        <w:t>)</w:t>
      </w:r>
      <w:r>
        <w:t xml:space="preserve"> som skriver en daganteckning.</w:t>
      </w:r>
      <w:r w:rsidRPr="00082E11">
        <w:rPr>
          <w:color w:val="FF0000"/>
        </w:rPr>
        <w:t xml:space="preserve"> </w:t>
      </w:r>
    </w:p>
    <w:p w14:paraId="4BD3F843" w14:textId="76F0CFAB" w:rsidR="00325744" w:rsidRDefault="0026054C" w:rsidP="0039674D">
      <w:pPr>
        <w:ind w:left="426" w:right="-2"/>
        <w:rPr>
          <w:color w:val="FF0000"/>
        </w:rPr>
      </w:pPr>
      <w:r w:rsidRPr="00082E11">
        <w:t xml:space="preserve">Om medicinska åtgärder blir aktuella under vårdförloppet skrivs </w:t>
      </w:r>
      <w:r>
        <w:t>epikris</w:t>
      </w:r>
      <w:r w:rsidRPr="00082E11">
        <w:t xml:space="preserve"> samt utskrivningsmeddelande av </w:t>
      </w:r>
      <w:r>
        <w:t>amputation</w:t>
      </w:r>
      <w:r w:rsidR="002402FF">
        <w:t>s</w:t>
      </w:r>
      <w:r>
        <w:t>ansvarig läkare/avdelningsläkare på avd</w:t>
      </w:r>
      <w:r w:rsidR="002402FF">
        <w:t>elning</w:t>
      </w:r>
      <w:r>
        <w:t xml:space="preserve"> </w:t>
      </w:r>
      <w:proofErr w:type="gramStart"/>
      <w:r>
        <w:t>52</w:t>
      </w:r>
      <w:r w:rsidR="002402FF">
        <w:t>-55</w:t>
      </w:r>
      <w:proofErr w:type="gramEnd"/>
      <w:r>
        <w:t>. Om patienten ingår i SAMSA skrivs även en epikris.</w:t>
      </w:r>
      <w:r>
        <w:rPr>
          <w:color w:val="FF0000"/>
        </w:rPr>
        <w:t xml:space="preserve"> </w:t>
      </w:r>
    </w:p>
    <w:p w14:paraId="1F96DD04" w14:textId="042D2127" w:rsidR="0026054C" w:rsidRPr="00325744" w:rsidRDefault="0026054C" w:rsidP="0039674D">
      <w:pPr>
        <w:pStyle w:val="Liststycke"/>
        <w:numPr>
          <w:ilvl w:val="0"/>
          <w:numId w:val="23"/>
        </w:numPr>
        <w:ind w:left="426" w:right="-2" w:hanging="426"/>
        <w:rPr>
          <w:i/>
        </w:rPr>
      </w:pPr>
      <w:r>
        <w:t>När patienten skrivs ut lämnar ansvarig sjuksköterska på avd</w:t>
      </w:r>
      <w:r w:rsidR="00AC27CF">
        <w:t>elning</w:t>
      </w:r>
      <w:r>
        <w:t xml:space="preserve"> 4 information om namn, personnummer och att det är protesträningspatient som går hem till sekreteraren.</w:t>
      </w:r>
    </w:p>
    <w:p w14:paraId="79A9933A" w14:textId="3F0F6F8E" w:rsidR="0026054C" w:rsidRPr="00325744" w:rsidRDefault="0026054C" w:rsidP="0039674D">
      <w:pPr>
        <w:numPr>
          <w:ilvl w:val="0"/>
          <w:numId w:val="20"/>
        </w:numPr>
        <w:spacing w:after="0" w:line="240" w:lineRule="auto"/>
        <w:ind w:left="426" w:right="-2" w:hanging="426"/>
      </w:pPr>
      <w:r w:rsidRPr="00325744">
        <w:t>Amputationsansvarig sjuksköterska från avdelning 52</w:t>
      </w:r>
      <w:r w:rsidR="00AC27CF">
        <w:t>-55</w:t>
      </w:r>
      <w:r w:rsidRPr="00325744">
        <w:t xml:space="preserve"> finns på Uddevalla sjukhus på tisdagar. </w:t>
      </w:r>
    </w:p>
    <w:p w14:paraId="798221C9" w14:textId="77777777" w:rsidR="0026054C" w:rsidRDefault="0026054C" w:rsidP="0039674D">
      <w:pPr>
        <w:pStyle w:val="Liststycke"/>
        <w:ind w:right="-2"/>
        <w:rPr>
          <w:color w:val="5B9BD5"/>
        </w:rPr>
      </w:pPr>
    </w:p>
    <w:p w14:paraId="21CBE25F" w14:textId="77777777" w:rsidR="0026054C" w:rsidRPr="00325744" w:rsidRDefault="0026054C" w:rsidP="0039674D">
      <w:pPr>
        <w:pStyle w:val="Rubrik3"/>
        <w:ind w:left="0" w:right="-2"/>
        <w:rPr>
          <w:b/>
          <w:bCs w:val="0"/>
        </w:rPr>
      </w:pPr>
      <w:r w:rsidRPr="00325744">
        <w:rPr>
          <w:b/>
          <w:bCs w:val="0"/>
        </w:rPr>
        <w:t>Vid frågor kontaktas amputationsteamet:</w:t>
      </w:r>
      <w:r w:rsidRPr="00325744">
        <w:rPr>
          <w:b/>
          <w:bCs w:val="0"/>
        </w:rPr>
        <w:br/>
      </w:r>
    </w:p>
    <w:p w14:paraId="2582C59D" w14:textId="21BD556B" w:rsidR="0026054C" w:rsidRPr="0039674D" w:rsidRDefault="0026054C" w:rsidP="0039674D">
      <w:pPr>
        <w:ind w:left="0" w:right="-2"/>
        <w:rPr>
          <w:b/>
        </w:rPr>
      </w:pPr>
      <w:r>
        <w:rPr>
          <w:b/>
        </w:rPr>
        <w:t xml:space="preserve">Ansvarig överläkare: </w:t>
      </w:r>
      <w:r w:rsidR="0039674D">
        <w:rPr>
          <w:b/>
        </w:rPr>
        <w:br/>
      </w:r>
      <w:r>
        <w:rPr>
          <w:color w:val="000000"/>
        </w:rPr>
        <w:t>Cosmin-Calin Brancovici tel. 010- 435 37 44</w:t>
      </w:r>
    </w:p>
    <w:p w14:paraId="53168FEC" w14:textId="2DD4908D" w:rsidR="001713AF" w:rsidRPr="0039674D" w:rsidRDefault="0026054C" w:rsidP="0039674D">
      <w:pPr>
        <w:ind w:left="0" w:right="-2"/>
      </w:pPr>
      <w:r w:rsidRPr="00565CBA">
        <w:rPr>
          <w:b/>
        </w:rPr>
        <w:t>Ansvarig sjuksköterska</w:t>
      </w:r>
      <w:r>
        <w:rPr>
          <w:b/>
        </w:rPr>
        <w:t>/koordinator</w:t>
      </w:r>
      <w:r w:rsidRPr="00565CBA">
        <w:t xml:space="preserve"> </w:t>
      </w:r>
      <w:r w:rsidRPr="00565CBA">
        <w:tab/>
      </w:r>
      <w:r w:rsidRPr="00565CBA">
        <w:tab/>
        <w:t xml:space="preserve">                            </w:t>
      </w:r>
      <w:r w:rsidRPr="00565CBA">
        <w:br/>
      </w:r>
      <w:r>
        <w:t>Monika Brancovici</w:t>
      </w:r>
      <w:r w:rsidRPr="00565CBA">
        <w:t xml:space="preserve">, tel. </w:t>
      </w:r>
      <w:r>
        <w:t>010-435 05 24.</w:t>
      </w:r>
      <w:r w:rsidRPr="00565CBA">
        <w:tab/>
      </w:r>
      <w:r w:rsidRPr="00565CBA">
        <w:tab/>
        <w:t xml:space="preserve">                                                                                               </w:t>
      </w:r>
      <w:r w:rsidRPr="00565CBA">
        <w:br/>
      </w:r>
      <w:r w:rsidR="00325744">
        <w:br/>
      </w:r>
      <w:r w:rsidRPr="00565CBA">
        <w:rPr>
          <w:b/>
        </w:rPr>
        <w:t>Ansvarig fysioterapeut</w:t>
      </w:r>
      <w:r>
        <w:rPr>
          <w:b/>
        </w:rPr>
        <w:t>/Rehabassistent Uddevalla sjukhus</w:t>
      </w:r>
      <w:r w:rsidR="0039674D">
        <w:br/>
      </w:r>
      <w:r>
        <w:rPr>
          <w:bCs/>
        </w:rPr>
        <w:t xml:space="preserve">Lars </w:t>
      </w:r>
      <w:proofErr w:type="spellStart"/>
      <w:r>
        <w:rPr>
          <w:bCs/>
        </w:rPr>
        <w:t>Karlehammar</w:t>
      </w:r>
      <w:proofErr w:type="spellEnd"/>
      <w:r>
        <w:rPr>
          <w:bCs/>
        </w:rPr>
        <w:t xml:space="preserve"> (fysioterapeut), Harrieth Thyberg (</w:t>
      </w:r>
      <w:proofErr w:type="spellStart"/>
      <w:r>
        <w:rPr>
          <w:bCs/>
        </w:rPr>
        <w:t>rehabassistent</w:t>
      </w:r>
      <w:proofErr w:type="spellEnd"/>
      <w:r>
        <w:rPr>
          <w:bCs/>
        </w:rPr>
        <w:t>)</w:t>
      </w:r>
      <w:r w:rsidR="001C30B0">
        <w:rPr>
          <w:bCs/>
        </w:rPr>
        <w:t xml:space="preserve"> </w:t>
      </w:r>
      <w:r>
        <w:rPr>
          <w:bCs/>
        </w:rPr>
        <w:t>tel. 010-435 45 84.</w:t>
      </w:r>
      <w:r w:rsidRPr="00565CBA">
        <w:rPr>
          <w:b/>
        </w:rPr>
        <w:t xml:space="preserve">     </w:t>
      </w:r>
      <w:r>
        <w:rPr>
          <w:bCs/>
        </w:rPr>
        <w:t>Receptionen fysioterapi tel. 010-435 45 80</w:t>
      </w:r>
    </w:p>
    <w:p w14:paraId="3DFD8600" w14:textId="1120A425" w:rsidR="0026054C" w:rsidRPr="0039674D" w:rsidRDefault="0026054C" w:rsidP="0039674D">
      <w:pPr>
        <w:ind w:left="0" w:right="-2"/>
        <w:rPr>
          <w:b/>
        </w:rPr>
      </w:pPr>
      <w:r>
        <w:rPr>
          <w:b/>
        </w:rPr>
        <w:t>Arbetsterapeut</w:t>
      </w:r>
      <w:r w:rsidR="0039674D">
        <w:rPr>
          <w:b/>
        </w:rPr>
        <w:br/>
      </w:r>
      <w:r>
        <w:rPr>
          <w:bCs/>
        </w:rPr>
        <w:t>Konsulteras vid behov tel. 010-435 54 41</w:t>
      </w:r>
      <w:r w:rsidRPr="00565CBA">
        <w:rPr>
          <w:b/>
        </w:rPr>
        <w:t xml:space="preserve">  </w:t>
      </w:r>
      <w:r w:rsidRPr="00565CBA">
        <w:tab/>
      </w:r>
    </w:p>
    <w:p w14:paraId="265E3903" w14:textId="7E0F0B0E" w:rsidR="0026054C" w:rsidRDefault="0026054C" w:rsidP="0039674D">
      <w:pPr>
        <w:ind w:left="0" w:right="-2"/>
      </w:pPr>
      <w:r w:rsidRPr="00565CBA">
        <w:rPr>
          <w:b/>
        </w:rPr>
        <w:t>Ansvarig kurator</w:t>
      </w:r>
      <w:r w:rsidR="0039674D">
        <w:rPr>
          <w:b/>
        </w:rPr>
        <w:br/>
      </w:r>
      <w:r>
        <w:t>Linda Harnell tel. 010-435 53 90</w:t>
      </w:r>
    </w:p>
    <w:p w14:paraId="07BDDD38" w14:textId="77777777" w:rsidR="0026054C" w:rsidRPr="00565CBA" w:rsidRDefault="0026054C" w:rsidP="0039674D">
      <w:pPr>
        <w:ind w:left="0" w:right="-2"/>
      </w:pPr>
      <w:r w:rsidRPr="00565CBA">
        <w:rPr>
          <w:b/>
        </w:rPr>
        <w:t>Ansvarig ortopedingenjör</w:t>
      </w:r>
      <w:r w:rsidRPr="00565CBA">
        <w:br/>
      </w:r>
      <w:r>
        <w:rPr>
          <w:color w:val="000000"/>
        </w:rPr>
        <w:t>Anna Persson tel.</w:t>
      </w:r>
      <w:r w:rsidRPr="00565CBA">
        <w:rPr>
          <w:color w:val="000000"/>
        </w:rPr>
        <w:t xml:space="preserve"> 010-435 </w:t>
      </w:r>
      <w:r>
        <w:rPr>
          <w:color w:val="000000"/>
        </w:rPr>
        <w:t>27 66</w:t>
      </w:r>
    </w:p>
    <w:p w14:paraId="19DC5881" w14:textId="77777777" w:rsidR="0026054C" w:rsidRPr="00565CBA" w:rsidRDefault="0026054C" w:rsidP="0039674D">
      <w:pPr>
        <w:ind w:right="-2"/>
      </w:pPr>
    </w:p>
    <w:p w14:paraId="353C1851" w14:textId="77777777" w:rsidR="0026054C" w:rsidRPr="009C70AA" w:rsidRDefault="0026054C" w:rsidP="0039674D">
      <w:pPr>
        <w:ind w:right="-2"/>
      </w:pPr>
      <w:r>
        <w:tab/>
      </w:r>
      <w:r w:rsidRPr="00960B2C">
        <w:br/>
      </w:r>
    </w:p>
    <w:p w14:paraId="2B939A68" w14:textId="77777777" w:rsidR="00520417" w:rsidRPr="00520417" w:rsidRDefault="00520417" w:rsidP="00520417">
      <w:pPr>
        <w:spacing w:after="0" w:line="240" w:lineRule="auto"/>
        <w:ind w:left="0" w:right="-426"/>
      </w:pPr>
      <w:r w:rsidRPr="00520417">
        <w:tab/>
      </w:r>
      <w:r w:rsidRPr="00520417">
        <w:br/>
      </w:r>
    </w:p>
    <w:p w14:paraId="58975721" w14:textId="77777777" w:rsidR="00520417" w:rsidRPr="00520417" w:rsidRDefault="00520417" w:rsidP="00520417">
      <w:pPr>
        <w:keepNext/>
        <w:spacing w:before="240" w:after="60" w:line="240" w:lineRule="auto"/>
        <w:ind w:left="0" w:right="-426"/>
        <w:outlineLvl w:val="1"/>
        <w:rPr>
          <w:rFonts w:ascii="Arial Fet" w:hAnsi="Arial Fet" w:cs="Arial"/>
          <w:b/>
          <w:bCs/>
          <w:iCs/>
          <w:sz w:val="28"/>
          <w:szCs w:val="28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520417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637A37"/>
    <w:multiLevelType w:val="hybridMultilevel"/>
    <w:tmpl w:val="B87E668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B307082"/>
    <w:multiLevelType w:val="hybridMultilevel"/>
    <w:tmpl w:val="C270DD4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4526C46"/>
    <w:multiLevelType w:val="hybridMultilevel"/>
    <w:tmpl w:val="2DFEB1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544627"/>
    <w:multiLevelType w:val="hybridMultilevel"/>
    <w:tmpl w:val="36BE639A"/>
    <w:lvl w:ilvl="0" w:tplc="FFFFFFFF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846673939">
    <w:abstractNumId w:val="21"/>
  </w:num>
  <w:num w:numId="2" w16cid:durableId="521210802">
    <w:abstractNumId w:val="17"/>
  </w:num>
  <w:num w:numId="3" w16cid:durableId="778263352">
    <w:abstractNumId w:val="0"/>
  </w:num>
  <w:num w:numId="4" w16cid:durableId="379404298">
    <w:abstractNumId w:val="8"/>
  </w:num>
  <w:num w:numId="5" w16cid:durableId="1226989955">
    <w:abstractNumId w:val="19"/>
  </w:num>
  <w:num w:numId="6" w16cid:durableId="1394233781">
    <w:abstractNumId w:val="3"/>
  </w:num>
  <w:num w:numId="7" w16cid:durableId="369917317">
    <w:abstractNumId w:val="14"/>
  </w:num>
  <w:num w:numId="8" w16cid:durableId="947856271">
    <w:abstractNumId w:val="11"/>
  </w:num>
  <w:num w:numId="9" w16cid:durableId="271983398">
    <w:abstractNumId w:val="1"/>
  </w:num>
  <w:num w:numId="10" w16cid:durableId="999505940">
    <w:abstractNumId w:val="1"/>
  </w:num>
  <w:num w:numId="11" w16cid:durableId="1245339476">
    <w:abstractNumId w:val="4"/>
  </w:num>
  <w:num w:numId="12" w16cid:durableId="838887032">
    <w:abstractNumId w:val="6"/>
  </w:num>
  <w:num w:numId="13" w16cid:durableId="2071921962">
    <w:abstractNumId w:val="16"/>
  </w:num>
  <w:num w:numId="14" w16cid:durableId="1340277529">
    <w:abstractNumId w:val="12"/>
  </w:num>
  <w:num w:numId="15" w16cid:durableId="775253446">
    <w:abstractNumId w:val="9"/>
  </w:num>
  <w:num w:numId="16" w16cid:durableId="1693602368">
    <w:abstractNumId w:val="15"/>
  </w:num>
  <w:num w:numId="17" w16cid:durableId="1616519109">
    <w:abstractNumId w:val="7"/>
  </w:num>
  <w:num w:numId="18" w16cid:durableId="257834235">
    <w:abstractNumId w:val="13"/>
  </w:num>
  <w:num w:numId="19" w16cid:durableId="1870412413">
    <w:abstractNumId w:val="20"/>
  </w:num>
  <w:num w:numId="20" w16cid:durableId="1550023257">
    <w:abstractNumId w:val="5"/>
  </w:num>
  <w:num w:numId="21" w16cid:durableId="45574258">
    <w:abstractNumId w:val="2"/>
  </w:num>
  <w:num w:numId="22" w16cid:durableId="951474698">
    <w:abstractNumId w:val="18"/>
  </w:num>
  <w:num w:numId="23" w16cid:durableId="10815618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34FC3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B7ECA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13AF"/>
    <w:rsid w:val="00181FDC"/>
    <w:rsid w:val="001860B9"/>
    <w:rsid w:val="00186F2B"/>
    <w:rsid w:val="001874D6"/>
    <w:rsid w:val="0019632A"/>
    <w:rsid w:val="001A4E7C"/>
    <w:rsid w:val="001B16A8"/>
    <w:rsid w:val="001B762C"/>
    <w:rsid w:val="001C30B0"/>
    <w:rsid w:val="001C4D0A"/>
    <w:rsid w:val="001C5FEF"/>
    <w:rsid w:val="00211487"/>
    <w:rsid w:val="00211D91"/>
    <w:rsid w:val="00217DEC"/>
    <w:rsid w:val="00235B57"/>
    <w:rsid w:val="002402FF"/>
    <w:rsid w:val="00250F24"/>
    <w:rsid w:val="002523C5"/>
    <w:rsid w:val="0025380B"/>
    <w:rsid w:val="0025703A"/>
    <w:rsid w:val="0026054C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5744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674D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20417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D1F36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0F2F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0288"/>
    <w:rsid w:val="008E36F8"/>
    <w:rsid w:val="008E46B2"/>
    <w:rsid w:val="008E682C"/>
    <w:rsid w:val="008E78A1"/>
    <w:rsid w:val="008F589F"/>
    <w:rsid w:val="00901471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37F0C"/>
    <w:rsid w:val="00942257"/>
    <w:rsid w:val="009471BF"/>
    <w:rsid w:val="00950E4E"/>
    <w:rsid w:val="009529BD"/>
    <w:rsid w:val="009533B4"/>
    <w:rsid w:val="00966C3F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2631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27CF"/>
    <w:rsid w:val="00AC3FF6"/>
    <w:rsid w:val="00AD73EC"/>
    <w:rsid w:val="00AE5BC7"/>
    <w:rsid w:val="00AF4CE9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0024B"/>
    <w:rsid w:val="00F22264"/>
    <w:rsid w:val="00F2564D"/>
    <w:rsid w:val="00F35B05"/>
    <w:rsid w:val="00F413D9"/>
    <w:rsid w:val="00F5135F"/>
    <w:rsid w:val="00F51F78"/>
    <w:rsid w:val="00F74C13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23</TotalTime>
  <Pages>3</Pages>
  <Words>602</Words>
  <Characters>4353</Characters>
  <Application>Microsoft Office Word</Application>
  <DocSecurity>0</DocSecurity>
  <Lines>36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4946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Amputerade rehabiliteringspatienter på avdelning 4</dc:title>
  <dc:subject/>
  <dc:creator>patrik.jens.johansson@vgregion.se</dc:creator>
  <keywords/>
  <lastModifiedBy>Elisabeth Carlsson</lastModifiedBy>
  <revision>22</revision>
  <lastPrinted>2016-03-31T10:56:00.0000000Z</lastPrinted>
  <dcterms:created xsi:type="dcterms:W3CDTF">2022-05-10T07:38:00.0000000Z</dcterms:created>
  <dcterms:modified xsi:type="dcterms:W3CDTF">2023-07-03T11:53:00.0000000Z</dcterms:modified>
</coreProperties>
</file>