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A84B" w14:textId="77777777" w:rsidR="00E13F0C" w:rsidRDefault="00E13F0C" w:rsidP="00F35B05">
      <w:pPr>
        <w:pStyle w:val="Rubrik2"/>
        <w:sectPr w:rsidR="00E13F0C" w:rsidSect="00E13F0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36EED6" w14:textId="5D93C86C" w:rsidR="00E13F0C" w:rsidRPr="00E13F0C" w:rsidRDefault="00E13F0C" w:rsidP="00E13F0C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13F0C" w:rsidRPr="00E13F0C" w14:paraId="3256D190" w14:textId="77777777" w:rsidTr="007176F0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37533F3" w14:textId="77777777" w:rsidR="00E13F0C" w:rsidRPr="00A26F9F" w:rsidRDefault="00E13F0C" w:rsidP="00A26F9F">
            <w:pPr>
              <w:pStyle w:val="Rubrik1"/>
              <w:ind w:left="0"/>
              <w:rPr>
                <w:b/>
                <w:bCs w:val="0"/>
              </w:rPr>
            </w:pPr>
            <w:r w:rsidRPr="00A26F9F">
              <w:rPr>
                <w:b/>
                <w:bCs w:val="0"/>
              </w:rPr>
              <w:t>Patientsäkerhetsrond avdelning 4</w:t>
            </w:r>
          </w:p>
        </w:tc>
      </w:tr>
    </w:tbl>
    <w:p w14:paraId="5CEBEABF" w14:textId="77777777" w:rsidR="00A26F9F" w:rsidRPr="00101B36" w:rsidRDefault="00A26F9F" w:rsidP="00A26F9F">
      <w:pPr>
        <w:pStyle w:val="Rubrik2"/>
        <w:ind w:left="0"/>
        <w:rPr>
          <w:rFonts w:asciiTheme="minorHAnsi" w:hAnsiTheme="minorHAnsi"/>
        </w:rPr>
      </w:pPr>
      <w:bookmarkStart w:id="1" w:name="_Toc501440349"/>
      <w:bookmarkEnd w:id="0"/>
      <w:r w:rsidRPr="00101B36">
        <w:rPr>
          <w:rStyle w:val="Formatmall1Char"/>
          <w:rFonts w:cstheme="minorHAnsi"/>
          <w:b/>
        </w:rPr>
        <w:t>Revidering i denna version</w:t>
      </w:r>
      <w:r w:rsidRPr="00101B36">
        <w:rPr>
          <w:rFonts w:asciiTheme="minorHAnsi" w:hAnsiTheme="minorHAnsi"/>
        </w:rPr>
        <w:t xml:space="preserve"> </w:t>
      </w:r>
      <w:bookmarkEnd w:id="1"/>
    </w:p>
    <w:p w14:paraId="61998CAF" w14:textId="1D9606F2" w:rsidR="00A26F9F" w:rsidRDefault="00A26F9F" w:rsidP="00A26F9F">
      <w:pPr>
        <w:ind w:left="0"/>
      </w:pPr>
      <w:r>
        <w:t xml:space="preserve">Ingen revidering i denna version, giltighetstiden har förlängts. </w:t>
      </w:r>
    </w:p>
    <w:p w14:paraId="5AB6F39C" w14:textId="77777777" w:rsidR="00A26F9F" w:rsidRPr="00A26F9F" w:rsidRDefault="00A26F9F" w:rsidP="00A26F9F">
      <w:pPr>
        <w:pStyle w:val="Rubrik2"/>
        <w:ind w:left="0"/>
        <w:rPr>
          <w:b/>
          <w:bCs w:val="0"/>
        </w:rPr>
      </w:pPr>
      <w:bookmarkStart w:id="2" w:name="_Toc501440348"/>
      <w:r w:rsidRPr="00A26F9F">
        <w:rPr>
          <w:b/>
          <w:bCs w:val="0"/>
        </w:rPr>
        <w:t xml:space="preserve">Bakgrund </w:t>
      </w:r>
      <w:bookmarkEnd w:id="2"/>
    </w:p>
    <w:p w14:paraId="37AC7FF0" w14:textId="77777777" w:rsidR="00A26F9F" w:rsidRDefault="00A26F9F" w:rsidP="00A26F9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Patientsäkerhetsronden är en viktig del i patientsäkerhetsarbetet. Med daglig funktionskontroll av larm, sug, </w:t>
      </w:r>
      <w:r w:rsidRPr="00DD7328">
        <w:t>syrgas</w:t>
      </w:r>
      <w:r>
        <w:rPr>
          <w:sz w:val="23"/>
          <w:szCs w:val="23"/>
        </w:rPr>
        <w:t xml:space="preserve"> och att specifik utrustning finns på rummet samt att fallriskprevention och inspektion av hudkostym görs kan risker förebyggas och skador upptäckas. </w:t>
      </w:r>
    </w:p>
    <w:p w14:paraId="6FB4F2FA" w14:textId="77777777" w:rsidR="00A26F9F" w:rsidRPr="00A26F9F" w:rsidRDefault="00A26F9F" w:rsidP="00A26F9F">
      <w:pPr>
        <w:pStyle w:val="Rubrik2"/>
        <w:ind w:left="0"/>
        <w:rPr>
          <w:b/>
          <w:bCs w:val="0"/>
        </w:rPr>
      </w:pPr>
      <w:bookmarkStart w:id="3" w:name="_Toc501440350"/>
      <w:r w:rsidRPr="00A26F9F">
        <w:rPr>
          <w:b/>
          <w:bCs w:val="0"/>
        </w:rPr>
        <w:t xml:space="preserve">Syfte </w:t>
      </w:r>
      <w:bookmarkEnd w:id="3"/>
    </w:p>
    <w:p w14:paraId="0BDA4407" w14:textId="77777777" w:rsidR="00A26F9F" w:rsidRDefault="00A26F9F" w:rsidP="00A26F9F">
      <w:pPr>
        <w:pStyle w:val="Default"/>
        <w:rPr>
          <w:sz w:val="23"/>
          <w:szCs w:val="23"/>
        </w:rPr>
      </w:pPr>
      <w:bookmarkStart w:id="4" w:name="_Toc501440351"/>
      <w:r>
        <w:rPr>
          <w:b/>
          <w:bCs/>
          <w:sz w:val="23"/>
          <w:szCs w:val="23"/>
        </w:rPr>
        <w:t xml:space="preserve">Säkerställa: </w:t>
      </w:r>
    </w:p>
    <w:p w14:paraId="4F7086E6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Att sug och syrgas fungerar vid varje patientplats. </w:t>
      </w:r>
    </w:p>
    <w:p w14:paraId="2AF414E6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 w:rsidRPr="00DD7328">
        <w:rPr>
          <w:sz w:val="23"/>
          <w:szCs w:val="23"/>
        </w:rPr>
        <w:t xml:space="preserve">Att larm fungerar vid varje patientplats samt på toalett. </w:t>
      </w:r>
    </w:p>
    <w:p w14:paraId="70D2923E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 w:rsidRPr="00DD7328">
        <w:rPr>
          <w:sz w:val="23"/>
          <w:szCs w:val="23"/>
        </w:rPr>
        <w:t xml:space="preserve">Att specificerad utrustning finns på patientrum och behandlingsrum. </w:t>
      </w:r>
    </w:p>
    <w:p w14:paraId="59415ACB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 w:rsidRPr="00DD7328">
        <w:rPr>
          <w:sz w:val="23"/>
          <w:szCs w:val="23"/>
        </w:rPr>
        <w:t>Att förebygg</w:t>
      </w:r>
      <w:r>
        <w:rPr>
          <w:sz w:val="23"/>
          <w:szCs w:val="23"/>
        </w:rPr>
        <w:t>a</w:t>
      </w:r>
      <w:r w:rsidRPr="00DD7328">
        <w:rPr>
          <w:sz w:val="23"/>
          <w:szCs w:val="23"/>
        </w:rPr>
        <w:t>, identifiera och följ</w:t>
      </w:r>
      <w:r>
        <w:rPr>
          <w:sz w:val="23"/>
          <w:szCs w:val="23"/>
        </w:rPr>
        <w:t>a</w:t>
      </w:r>
      <w:r w:rsidRPr="00DD7328">
        <w:rPr>
          <w:sz w:val="23"/>
          <w:szCs w:val="23"/>
        </w:rPr>
        <w:t xml:space="preserve"> utveckling av skador på hudkostym. </w:t>
      </w:r>
    </w:p>
    <w:p w14:paraId="3B450AC4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 w:rsidRPr="00DD7328">
        <w:rPr>
          <w:sz w:val="23"/>
          <w:szCs w:val="23"/>
        </w:rPr>
        <w:t>Att förebygg</w:t>
      </w:r>
      <w:r>
        <w:rPr>
          <w:sz w:val="23"/>
          <w:szCs w:val="23"/>
        </w:rPr>
        <w:t>a</w:t>
      </w:r>
      <w:r w:rsidRPr="00DD7328">
        <w:rPr>
          <w:sz w:val="23"/>
          <w:szCs w:val="23"/>
        </w:rPr>
        <w:t xml:space="preserve"> fallolyckor. </w:t>
      </w:r>
    </w:p>
    <w:p w14:paraId="62BAE60E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 w:rsidRPr="00DD7328">
        <w:rPr>
          <w:sz w:val="23"/>
          <w:szCs w:val="23"/>
        </w:rPr>
        <w:t xml:space="preserve">Att sängbordet är avtorkat med </w:t>
      </w:r>
      <w:proofErr w:type="spellStart"/>
      <w:r>
        <w:rPr>
          <w:sz w:val="23"/>
          <w:szCs w:val="23"/>
        </w:rPr>
        <w:t>ytde</w:t>
      </w:r>
      <w:r w:rsidRPr="00DD7328">
        <w:rPr>
          <w:sz w:val="23"/>
          <w:szCs w:val="23"/>
        </w:rPr>
        <w:t>sinfektion</w:t>
      </w:r>
      <w:proofErr w:type="spellEnd"/>
      <w:r w:rsidRPr="00DD7328">
        <w:rPr>
          <w:sz w:val="23"/>
          <w:szCs w:val="23"/>
        </w:rPr>
        <w:t xml:space="preserve"> och att det är städat kring patientens plats. </w:t>
      </w:r>
    </w:p>
    <w:p w14:paraId="371893A8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 w:rsidRPr="00DD7328">
        <w:rPr>
          <w:sz w:val="23"/>
          <w:szCs w:val="23"/>
        </w:rPr>
        <w:t xml:space="preserve">Att patientplats iordningställs inför ny patient </w:t>
      </w:r>
    </w:p>
    <w:p w14:paraId="44E57570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Att förebygga </w:t>
      </w:r>
      <w:proofErr w:type="spellStart"/>
      <w:r>
        <w:rPr>
          <w:sz w:val="23"/>
          <w:szCs w:val="23"/>
        </w:rPr>
        <w:t>Legionellasmitta</w:t>
      </w:r>
      <w:proofErr w:type="spellEnd"/>
    </w:p>
    <w:p w14:paraId="31D7289F" w14:textId="77777777" w:rsidR="00A26F9F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Att apparater som glukos och Hb – apparater, </w:t>
      </w:r>
      <w:proofErr w:type="spellStart"/>
      <w:r>
        <w:rPr>
          <w:sz w:val="23"/>
          <w:szCs w:val="23"/>
        </w:rPr>
        <w:t>urisys</w:t>
      </w:r>
      <w:proofErr w:type="spellEnd"/>
      <w:r>
        <w:rPr>
          <w:sz w:val="23"/>
          <w:szCs w:val="23"/>
        </w:rPr>
        <w:t xml:space="preserve"> apparat fungerar och är rengjorda. </w:t>
      </w:r>
    </w:p>
    <w:p w14:paraId="0AC578C4" w14:textId="07577CB2" w:rsidR="008E5FBC" w:rsidRPr="0039550A" w:rsidRDefault="00A26F9F" w:rsidP="00A26F9F">
      <w:pPr>
        <w:pStyle w:val="Default"/>
        <w:numPr>
          <w:ilvl w:val="0"/>
          <w:numId w:val="20"/>
        </w:numPr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Att sköljrum görs i ordning och apparater funktionstestas enl. rutin. </w:t>
      </w:r>
    </w:p>
    <w:p w14:paraId="5FACB306" w14:textId="77777777" w:rsidR="00A26F9F" w:rsidRDefault="00A26F9F" w:rsidP="00CC4AD5">
      <w:pPr>
        <w:pStyle w:val="Rubrik2"/>
        <w:ind w:left="0" w:right="1161"/>
        <w:rPr>
          <w:sz w:val="23"/>
          <w:szCs w:val="23"/>
        </w:rPr>
      </w:pPr>
      <w:r w:rsidRPr="00CC4AD5">
        <w:rPr>
          <w:b/>
          <w:bCs w:val="0"/>
        </w:rPr>
        <w:t>Vilka berörs</w:t>
      </w:r>
      <w:r>
        <w:rPr>
          <w:rFonts w:ascii="Arial" w:hAnsi="Arial"/>
          <w:bCs w:val="0"/>
        </w:rPr>
        <w:t xml:space="preserve"> </w:t>
      </w:r>
      <w:r>
        <w:rPr>
          <w:sz w:val="23"/>
          <w:szCs w:val="23"/>
        </w:rPr>
        <w:br/>
      </w:r>
      <w:r>
        <w:rPr>
          <w:rFonts w:ascii="Times New Roman" w:hAnsi="Times New Roman" w:cs="Times New Roman"/>
          <w:sz w:val="24"/>
          <w:szCs w:val="24"/>
        </w:rPr>
        <w:t>Vårdpersonal avdelning 4</w:t>
      </w:r>
      <w:r w:rsidRPr="00DD7328">
        <w:rPr>
          <w:rFonts w:ascii="Times New Roman" w:hAnsi="Times New Roman" w:cs="Times New Roman"/>
          <w:sz w:val="24"/>
          <w:szCs w:val="24"/>
        </w:rPr>
        <w:t>, NU-sjukvården</w:t>
      </w:r>
      <w:r>
        <w:rPr>
          <w:sz w:val="23"/>
          <w:szCs w:val="23"/>
        </w:rPr>
        <w:t xml:space="preserve"> </w:t>
      </w:r>
    </w:p>
    <w:p w14:paraId="7F5CD600" w14:textId="77777777" w:rsidR="00A26F9F" w:rsidRPr="00CC4AD5" w:rsidRDefault="00A26F9F" w:rsidP="00CC4AD5">
      <w:pPr>
        <w:pStyle w:val="Rubrik2"/>
        <w:ind w:left="0"/>
        <w:rPr>
          <w:b/>
          <w:bCs w:val="0"/>
        </w:rPr>
      </w:pPr>
      <w:r w:rsidRPr="00CC4AD5">
        <w:rPr>
          <w:b/>
          <w:bCs w:val="0"/>
        </w:rPr>
        <w:t xml:space="preserve">Åtgärder </w:t>
      </w:r>
      <w:bookmarkStart w:id="5" w:name="_Toc501440352"/>
      <w:bookmarkEnd w:id="4"/>
    </w:p>
    <w:p w14:paraId="278AC2A0" w14:textId="77777777" w:rsidR="00A26F9F" w:rsidRDefault="00A26F9F" w:rsidP="00A26F9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Kontrolleras dagligen av personal som arbetar C-tur respektive Natt samt i samband med att patientrum iordningställs för ny patient. </w:t>
      </w:r>
    </w:p>
    <w:p w14:paraId="4C3AFDA8" w14:textId="77777777" w:rsidR="0039550A" w:rsidRDefault="00A26F9F" w:rsidP="008E5FBC">
      <w:pPr>
        <w:pStyle w:val="Rubrik3"/>
        <w:ind w:left="0"/>
        <w:rPr>
          <w:sz w:val="24"/>
        </w:rPr>
      </w:pPr>
      <w:r w:rsidRPr="00CC4AD5">
        <w:rPr>
          <w:rFonts w:ascii="Times New Roman" w:hAnsi="Times New Roman" w:cs="Times New Roman"/>
          <w:sz w:val="24"/>
        </w:rPr>
        <w:lastRenderedPageBreak/>
        <w:t xml:space="preserve">Signering sker av den personen som utfört kontrollen på intranätet, avd. 4 SOFIA/SharePoint under Kontroller och ronder avd. 4. Signerar utförda kontroller med sitt VGR-id. Varje grupp signerar för sig. </w:t>
      </w:r>
      <w:bookmarkEnd w:id="5"/>
    </w:p>
    <w:p w14:paraId="28E21890" w14:textId="54AB5725" w:rsidR="008E5FBC" w:rsidRPr="0039550A" w:rsidRDefault="00DA3395" w:rsidP="008E5FBC">
      <w:pPr>
        <w:pStyle w:val="Rubrik3"/>
        <w:ind w:left="0"/>
        <w:rPr>
          <w:sz w:val="24"/>
        </w:rPr>
      </w:pPr>
      <w:r>
        <w:br/>
      </w:r>
      <w:r w:rsidR="00A26F9F" w:rsidRPr="008E5FBC">
        <w:rPr>
          <w:b/>
          <w:bCs w:val="0"/>
        </w:rPr>
        <w:t xml:space="preserve">RUTIN KVÄLL </w:t>
      </w:r>
    </w:p>
    <w:p w14:paraId="14A7555E" w14:textId="366DAF12" w:rsidR="00A26F9F" w:rsidRPr="008E5FBC" w:rsidRDefault="00A26F9F" w:rsidP="008E5FBC">
      <w:pPr>
        <w:pStyle w:val="MellanrubrikVGR"/>
        <w:ind w:left="0"/>
      </w:pPr>
      <w:r w:rsidRPr="00DA3395">
        <w:t xml:space="preserve">Patientlarm funktionskontroll </w:t>
      </w:r>
      <w:r w:rsidR="008E5FBC">
        <w:rPr>
          <w:color w:val="000000" w:themeColor="text1"/>
        </w:rPr>
        <w:br/>
      </w:r>
      <w:r w:rsidRPr="00DA3395">
        <w:t>Kontrollera att:</w:t>
      </w:r>
    </w:p>
    <w:p w14:paraId="7282AA3F" w14:textId="77777777" w:rsidR="00A26F9F" w:rsidRPr="00DA3395" w:rsidRDefault="00A26F9F" w:rsidP="00A26F9F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47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Att larm fungerar vid varje patientplats samt på toalett. </w:t>
      </w:r>
    </w:p>
    <w:p w14:paraId="7C64931E" w14:textId="2B0D58AB" w:rsidR="00A26F9F" w:rsidRPr="0039550A" w:rsidRDefault="00A26F9F" w:rsidP="0039550A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47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Att </w:t>
      </w:r>
      <w:proofErr w:type="spellStart"/>
      <w:r w:rsidRPr="00DA3395">
        <w:rPr>
          <w:color w:val="000000"/>
        </w:rPr>
        <w:t>larmknapp</w:t>
      </w:r>
      <w:proofErr w:type="spellEnd"/>
      <w:r w:rsidRPr="00DA3395">
        <w:rPr>
          <w:color w:val="000000"/>
        </w:rPr>
        <w:t xml:space="preserve"> vid säng är nåbar av patient och fungerar. </w:t>
      </w:r>
    </w:p>
    <w:p w14:paraId="20CA305F" w14:textId="77777777" w:rsidR="00A26F9F" w:rsidRPr="00DA3395" w:rsidRDefault="00A26F9F" w:rsidP="003849BE">
      <w:pPr>
        <w:pStyle w:val="MellanrubrikVGR"/>
        <w:ind w:left="0"/>
      </w:pPr>
      <w:r w:rsidRPr="00DA3395">
        <w:t xml:space="preserve">Sug/Syrgas funktionskontroll på patientrum </w:t>
      </w:r>
      <w:r w:rsidRPr="00DA3395">
        <w:br/>
        <w:t xml:space="preserve">Kontrollera att: </w:t>
      </w:r>
    </w:p>
    <w:p w14:paraId="07AE6CCE" w14:textId="77777777" w:rsidR="00A26F9F" w:rsidRPr="00DA3395" w:rsidRDefault="00A26F9F" w:rsidP="00A26F9F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47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Sugen fungerar genom att starta den. Kontrollera att manometern går upp till minst – 60kPa när Y-röret hålls för. </w:t>
      </w:r>
    </w:p>
    <w:p w14:paraId="4990C878" w14:textId="77777777" w:rsidR="00A26F9F" w:rsidRPr="00DA3395" w:rsidRDefault="00A26F9F" w:rsidP="00A26F9F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47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Syrgasmanometern fungerar och nippel finns. </w:t>
      </w:r>
    </w:p>
    <w:p w14:paraId="31DF5359" w14:textId="322D4F1D" w:rsidR="00A26F9F" w:rsidRPr="0039550A" w:rsidRDefault="00A26F9F" w:rsidP="0039550A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47" w:line="240" w:lineRule="auto"/>
        <w:ind w:right="0"/>
      </w:pPr>
      <w:r w:rsidRPr="00DA3395">
        <w:t>Korgen innehåller 1 syrgasmask, 1 syrgasgrimmor</w:t>
      </w:r>
      <w:r w:rsidRPr="00DA3395">
        <w:rPr>
          <w:b/>
          <w:bCs/>
        </w:rPr>
        <w:t xml:space="preserve">, </w:t>
      </w:r>
      <w:r w:rsidRPr="00DA3395">
        <w:t xml:space="preserve">1 grön samt 1 vit sugkateter. </w:t>
      </w:r>
    </w:p>
    <w:p w14:paraId="4B25525D" w14:textId="3FEA847F" w:rsidR="00A26F9F" w:rsidRPr="00DA3395" w:rsidRDefault="00A26F9F" w:rsidP="008E5FBC">
      <w:pPr>
        <w:pStyle w:val="MellanrubrikVGR"/>
        <w:ind w:left="0"/>
      </w:pPr>
      <w:r w:rsidRPr="00DA3395">
        <w:t xml:space="preserve">Specifik utrustning finns på rummet </w:t>
      </w:r>
      <w:r w:rsidR="008E5FBC">
        <w:br/>
      </w:r>
      <w:r w:rsidRPr="00DA3395">
        <w:t>Kontrollera att:</w:t>
      </w:r>
    </w:p>
    <w:p w14:paraId="71D5A202" w14:textId="77777777" w:rsidR="00A26F9F" w:rsidRPr="00DA3395" w:rsidRDefault="00A26F9F" w:rsidP="00A26F9F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right="0"/>
      </w:pPr>
      <w:r w:rsidRPr="00DA3395">
        <w:t>Blodtrycksmanschett och stetoskop.</w:t>
      </w:r>
    </w:p>
    <w:p w14:paraId="2BB519F8" w14:textId="77777777" w:rsidR="00A26F9F" w:rsidRPr="00DA3395" w:rsidRDefault="00A26F9F" w:rsidP="00A26F9F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Pocketmask med tillhörande syrgasslang för hjärtstopp hänger vid dörren. </w:t>
      </w:r>
    </w:p>
    <w:p w14:paraId="10D00467" w14:textId="6DFE6C4C" w:rsidR="00A26F9F" w:rsidRPr="0039550A" w:rsidRDefault="00A26F9F" w:rsidP="0039550A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Sprit, Engångsförkläden, handskar finns. </w:t>
      </w:r>
    </w:p>
    <w:p w14:paraId="60923F43" w14:textId="3993FAE6" w:rsidR="00A26F9F" w:rsidRPr="00DA3395" w:rsidRDefault="00A26F9F" w:rsidP="008E5FBC">
      <w:pPr>
        <w:pStyle w:val="MellanrubrikVGR"/>
        <w:ind w:left="0"/>
      </w:pPr>
      <w:r w:rsidRPr="00DA3395">
        <w:t xml:space="preserve">Fallriskprevention </w:t>
      </w:r>
      <w:r w:rsidR="008E5FBC">
        <w:br/>
      </w:r>
      <w:r w:rsidRPr="00DA3395">
        <w:t xml:space="preserve">Kontrollera att: </w:t>
      </w:r>
    </w:p>
    <w:p w14:paraId="6591E094" w14:textId="77777777" w:rsidR="00A26F9F" w:rsidRPr="00DA3395" w:rsidRDefault="00A26F9F" w:rsidP="00A26F9F">
      <w:pPr>
        <w:pStyle w:val="Liststycke"/>
        <w:numPr>
          <w:ilvl w:val="0"/>
          <w:numId w:val="24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Sänggrindarna vid behov och med patienten medgivande är uppe. </w:t>
      </w:r>
    </w:p>
    <w:p w14:paraId="2861758B" w14:textId="77777777" w:rsidR="00A26F9F" w:rsidRPr="00DA3395" w:rsidRDefault="00A26F9F" w:rsidP="00A26F9F">
      <w:pPr>
        <w:pStyle w:val="Liststycke"/>
        <w:numPr>
          <w:ilvl w:val="0"/>
          <w:numId w:val="24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Patienten har halkstrumpor eller stabila skor. </w:t>
      </w:r>
    </w:p>
    <w:p w14:paraId="21B9DD12" w14:textId="190045BB" w:rsidR="008E5FBC" w:rsidRPr="0039550A" w:rsidRDefault="00A26F9F" w:rsidP="0039550A">
      <w:pPr>
        <w:pStyle w:val="Liststycke"/>
        <w:numPr>
          <w:ilvl w:val="0"/>
          <w:numId w:val="24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Det är upplockat på golvet och att gångvägar inte är hindrade. </w:t>
      </w:r>
    </w:p>
    <w:p w14:paraId="2845501A" w14:textId="68DD32F5" w:rsidR="00A26F9F" w:rsidRPr="00DA3395" w:rsidRDefault="00A26F9F" w:rsidP="008E5FBC">
      <w:pPr>
        <w:pStyle w:val="MellanrubrikVGR"/>
        <w:ind w:left="0"/>
      </w:pPr>
      <w:r w:rsidRPr="00DA3395">
        <w:t xml:space="preserve">Hudkostym </w:t>
      </w:r>
      <w:r w:rsidR="008E5FBC">
        <w:br/>
      </w:r>
      <w:r w:rsidRPr="00DA3395">
        <w:t xml:space="preserve">Kontrollera att: </w:t>
      </w:r>
    </w:p>
    <w:p w14:paraId="061EB31D" w14:textId="77777777" w:rsidR="00A26F9F" w:rsidRPr="00DA3395" w:rsidRDefault="00A26F9F" w:rsidP="00A26F9F">
      <w:pPr>
        <w:pStyle w:val="Liststyck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Finns risk för sårinfektion eller trycksår? </w:t>
      </w:r>
    </w:p>
    <w:p w14:paraId="62CA25D1" w14:textId="77777777" w:rsidR="00A26F9F" w:rsidRPr="00DA3395" w:rsidRDefault="00A26F9F" w:rsidP="00A26F9F">
      <w:pPr>
        <w:pStyle w:val="Liststyck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Behov av tryckavlastande åtgärder? </w:t>
      </w:r>
    </w:p>
    <w:p w14:paraId="73CD83C8" w14:textId="77345023" w:rsidR="00A26F9F" w:rsidRPr="0039550A" w:rsidRDefault="00A26F9F" w:rsidP="0039550A">
      <w:pPr>
        <w:pStyle w:val="Liststyck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Inspektera hudkostym hos riskpatient </w:t>
      </w:r>
      <w:proofErr w:type="gramStart"/>
      <w:r w:rsidRPr="00DA3395">
        <w:rPr>
          <w:color w:val="000000"/>
        </w:rPr>
        <w:t>t.ex.</w:t>
      </w:r>
      <w:proofErr w:type="gramEnd"/>
      <w:r w:rsidRPr="00DA3395">
        <w:rPr>
          <w:color w:val="000000"/>
        </w:rPr>
        <w:t xml:space="preserve"> hälar och </w:t>
      </w:r>
      <w:proofErr w:type="spellStart"/>
      <w:r w:rsidRPr="00DA3395">
        <w:rPr>
          <w:color w:val="000000"/>
        </w:rPr>
        <w:t>sacrum</w:t>
      </w:r>
      <w:proofErr w:type="spellEnd"/>
      <w:r w:rsidRPr="00DA3395">
        <w:rPr>
          <w:color w:val="000000"/>
        </w:rPr>
        <w:t xml:space="preserve">. Återkoppla fynd och åtgärder till ansvarig sjuksköterska. </w:t>
      </w:r>
    </w:p>
    <w:p w14:paraId="3E87407A" w14:textId="77777777" w:rsidR="00A26F9F" w:rsidRPr="00DA3395" w:rsidRDefault="00A26F9F" w:rsidP="003414EB">
      <w:pPr>
        <w:pStyle w:val="MellanrubrikVGR"/>
        <w:ind w:left="0"/>
      </w:pPr>
      <w:r w:rsidRPr="00DA3395">
        <w:t xml:space="preserve">Iordningställande av patientrum inför ny patient </w:t>
      </w:r>
    </w:p>
    <w:p w14:paraId="65C164A1" w14:textId="77777777" w:rsidR="00A26F9F" w:rsidRPr="00DA3395" w:rsidRDefault="00A26F9F" w:rsidP="00A26F9F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Sprita av säng, stol, patientbord, ytor, garderob, telefon och </w:t>
      </w:r>
      <w:proofErr w:type="spellStart"/>
      <w:r w:rsidRPr="00DA3395">
        <w:rPr>
          <w:color w:val="000000"/>
        </w:rPr>
        <w:t>larmknappar</w:t>
      </w:r>
      <w:proofErr w:type="spellEnd"/>
      <w:r w:rsidRPr="00DA3395">
        <w:rPr>
          <w:color w:val="000000"/>
        </w:rPr>
        <w:t xml:space="preserve">. </w:t>
      </w:r>
    </w:p>
    <w:p w14:paraId="473E6C4C" w14:textId="77777777" w:rsidR="00A26F9F" w:rsidRPr="00DA3395" w:rsidRDefault="00A26F9F" w:rsidP="00A26F9F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Sätt i nya plastpåsar på patientbord och ev. rum. </w:t>
      </w:r>
    </w:p>
    <w:p w14:paraId="40CD8A75" w14:textId="77777777" w:rsidR="00A26F9F" w:rsidRPr="00DA3395" w:rsidRDefault="00A26F9F" w:rsidP="00A26F9F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Bädda rent samt ta bort eventuell namnlapp på sängen. </w:t>
      </w:r>
    </w:p>
    <w:p w14:paraId="28458518" w14:textId="77777777" w:rsidR="00A26F9F" w:rsidRPr="00DA3395" w:rsidRDefault="00A26F9F" w:rsidP="00A26F9F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Se över toaletten och städa vid behov. </w:t>
      </w:r>
    </w:p>
    <w:p w14:paraId="0E0FB45A" w14:textId="77777777" w:rsidR="00A26F9F" w:rsidRPr="00DA3395" w:rsidRDefault="00A26F9F" w:rsidP="00A26F9F">
      <w:pPr>
        <w:pStyle w:val="Liststycke"/>
        <w:numPr>
          <w:ilvl w:val="0"/>
          <w:numId w:val="26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DA3395">
        <w:rPr>
          <w:color w:val="000000"/>
        </w:rPr>
        <w:lastRenderedPageBreak/>
        <w:t>Kontrollera att duschslang är urkopplad och hänger rakt ner.</w:t>
      </w:r>
    </w:p>
    <w:p w14:paraId="0B8690E1" w14:textId="77777777" w:rsidR="00A26F9F" w:rsidRPr="00DA3395" w:rsidRDefault="00A26F9F" w:rsidP="00A26F9F">
      <w:pPr>
        <w:autoSpaceDE w:val="0"/>
        <w:autoSpaceDN w:val="0"/>
        <w:adjustRightInd w:val="0"/>
        <w:spacing w:after="44"/>
        <w:rPr>
          <w:color w:val="000000"/>
        </w:rPr>
      </w:pPr>
    </w:p>
    <w:p w14:paraId="07A639C0" w14:textId="77777777" w:rsidR="00A26F9F" w:rsidRPr="00DA3395" w:rsidRDefault="00A26F9F" w:rsidP="00DA3395">
      <w:pPr>
        <w:pStyle w:val="Rubrik3"/>
        <w:ind w:left="0"/>
        <w:rPr>
          <w:b/>
          <w:bCs w:val="0"/>
        </w:rPr>
      </w:pPr>
      <w:r w:rsidRPr="00DA3395">
        <w:rPr>
          <w:b/>
          <w:bCs w:val="0"/>
        </w:rPr>
        <w:t xml:space="preserve">RUTIN NATT </w:t>
      </w:r>
    </w:p>
    <w:p w14:paraId="620794FD" w14:textId="77777777" w:rsidR="00A26F9F" w:rsidRPr="00DA3395" w:rsidRDefault="00A26F9F" w:rsidP="001F7493">
      <w:pPr>
        <w:pStyle w:val="MellanrubrikVGR"/>
        <w:ind w:left="0"/>
      </w:pPr>
      <w:r w:rsidRPr="00DA3395">
        <w:t xml:space="preserve">Glukosapparat och HB-apparat </w:t>
      </w:r>
    </w:p>
    <w:p w14:paraId="1560A88B" w14:textId="222DDEBC" w:rsidR="00F843DA" w:rsidRPr="001F7493" w:rsidRDefault="00A26F9F" w:rsidP="001F7493">
      <w:pPr>
        <w:pStyle w:val="Liststycke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right="0"/>
      </w:pPr>
      <w:r w:rsidRPr="00DA3395">
        <w:rPr>
          <w:color w:val="000000"/>
        </w:rPr>
        <w:t>Rengöring varje natt samt QC-test, kvalitetskontroll (se metodbeskrivning/rutin på intranätet</w:t>
      </w:r>
      <w:r w:rsidRPr="00DA3395">
        <w:t>: sök på</w:t>
      </w:r>
      <w:r w:rsidRPr="00DA3395">
        <w:rPr>
          <w:i/>
          <w:iCs/>
        </w:rPr>
        <w:t xml:space="preserve"> vård/medicinsk/diagnostik/laboratoriemedicin/</w:t>
      </w:r>
      <w:r w:rsidRPr="00450ACE">
        <w:rPr>
          <w:i/>
          <w:iCs/>
        </w:rPr>
        <w:t>analyslista/patientnära analysverksamhet/ patientnära analyser/P – glukos</w:t>
      </w:r>
      <w:r w:rsidRPr="00DA3395">
        <w:t xml:space="preserve">) måndag onsdag fredag. Dokumenteras i avsedd pärm. </w:t>
      </w:r>
    </w:p>
    <w:p w14:paraId="16147064" w14:textId="30C875EC" w:rsidR="00A26F9F" w:rsidRPr="00DA3395" w:rsidRDefault="00A26F9F" w:rsidP="001F7493">
      <w:pPr>
        <w:pStyle w:val="MellanrubrikVGR"/>
        <w:ind w:left="0"/>
      </w:pPr>
      <w:proofErr w:type="spellStart"/>
      <w:r w:rsidRPr="00DA3395">
        <w:t>Urisys</w:t>
      </w:r>
      <w:proofErr w:type="spellEnd"/>
      <w:r w:rsidRPr="00DA3395">
        <w:t xml:space="preserve">-apparat </w:t>
      </w:r>
    </w:p>
    <w:p w14:paraId="101ACF0B" w14:textId="0D75BB5C" w:rsidR="00A26F9F" w:rsidRPr="001F7493" w:rsidRDefault="00A26F9F" w:rsidP="001F7493">
      <w:pPr>
        <w:pStyle w:val="Liststyck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0"/>
        <w:rPr>
          <w:b/>
          <w:bCs/>
          <w:color w:val="000000"/>
        </w:rPr>
      </w:pPr>
      <w:r w:rsidRPr="00DA3395">
        <w:rPr>
          <w:color w:val="000000"/>
        </w:rPr>
        <w:t>Rengöring varje natt samt QC-test (kvalitetskontroll) en gång i veckan, onsdag till torsdag (</w:t>
      </w:r>
      <w:bookmarkStart w:id="6" w:name="_Hlk118287819"/>
      <w:r w:rsidRPr="00DA3395">
        <w:rPr>
          <w:color w:val="000000"/>
        </w:rPr>
        <w:t xml:space="preserve">se metodbeskrivning/rutin på intranätet: sök på </w:t>
      </w:r>
      <w:r w:rsidRPr="00DA3395">
        <w:rPr>
          <w:i/>
          <w:iCs/>
        </w:rPr>
        <w:t>vård/medicins diagnostik/laboratoriemedicin/analyslista/patientnära analysverksamhet/ patientnära analyser</w:t>
      </w:r>
      <w:r w:rsidRPr="00DA3395">
        <w:rPr>
          <w:i/>
          <w:iCs/>
          <w:color w:val="000000"/>
        </w:rPr>
        <w:t>/urintestremsa)</w:t>
      </w:r>
      <w:r w:rsidRPr="00DA3395">
        <w:rPr>
          <w:color w:val="000000"/>
        </w:rPr>
        <w:t>. alt. pärm. Dokumenteras i avsedd pärm.</w:t>
      </w:r>
    </w:p>
    <w:bookmarkEnd w:id="6"/>
    <w:p w14:paraId="6FAA63CD" w14:textId="77777777" w:rsidR="00A26F9F" w:rsidRPr="00DA3395" w:rsidRDefault="00A26F9F" w:rsidP="001F7493">
      <w:pPr>
        <w:pStyle w:val="MellanrubrikVGR"/>
        <w:ind w:left="0"/>
      </w:pPr>
      <w:r w:rsidRPr="00DA3395">
        <w:t xml:space="preserve">Sköljrummet </w:t>
      </w:r>
    </w:p>
    <w:p w14:paraId="76C3A615" w14:textId="77777777" w:rsidR="00A26F9F" w:rsidRPr="00DA3395" w:rsidRDefault="00A26F9F" w:rsidP="00A26F9F">
      <w:pPr>
        <w:pStyle w:val="Liststyck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Rengöring och funktionskontroll av spolmaskin och desinfektion. </w:t>
      </w:r>
    </w:p>
    <w:p w14:paraId="4AC76226" w14:textId="77777777" w:rsidR="00A26F9F" w:rsidRPr="00DA3395" w:rsidRDefault="00A26F9F" w:rsidP="00A26F9F">
      <w:pPr>
        <w:pStyle w:val="Liststyck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Kontrollera mängd av desinfektionsmedel (signering). </w:t>
      </w:r>
    </w:p>
    <w:p w14:paraId="5E0D22A5" w14:textId="77777777" w:rsidR="00A26F9F" w:rsidRPr="00DA3395" w:rsidRDefault="00A26F9F" w:rsidP="00A26F9F">
      <w:pPr>
        <w:pStyle w:val="Liststyck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Rensa kylskåp vid behov. </w:t>
      </w:r>
    </w:p>
    <w:p w14:paraId="770C60CC" w14:textId="1BCA7424" w:rsidR="00A26F9F" w:rsidRPr="00F843DA" w:rsidRDefault="00A26F9F" w:rsidP="00F843DA">
      <w:pPr>
        <w:pStyle w:val="Liststyck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Kontrollera att skruvmejsel (för händelse av upplåsning av toalettdörr), hänger innanför dörren. </w:t>
      </w:r>
    </w:p>
    <w:p w14:paraId="2933C6A6" w14:textId="77777777" w:rsidR="00A26F9F" w:rsidRPr="00DA3395" w:rsidRDefault="00A26F9F" w:rsidP="00F843DA">
      <w:pPr>
        <w:pStyle w:val="MellanrubrikVGR"/>
        <w:ind w:left="0"/>
      </w:pPr>
      <w:r w:rsidRPr="00DA3395">
        <w:t xml:space="preserve">Stickvagnar </w:t>
      </w:r>
    </w:p>
    <w:p w14:paraId="24AF2A05" w14:textId="3D8CF542" w:rsidR="00A26F9F" w:rsidRPr="001F7493" w:rsidRDefault="00A26F9F" w:rsidP="001F7493">
      <w:pPr>
        <w:pStyle w:val="Liststyck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Iordningsställande och rengöring av stickvagnar. </w:t>
      </w:r>
    </w:p>
    <w:p w14:paraId="6EEBC147" w14:textId="77777777" w:rsidR="00A26F9F" w:rsidRPr="00F843DA" w:rsidRDefault="00A26F9F" w:rsidP="00F843DA">
      <w:pPr>
        <w:pStyle w:val="Rubrik3"/>
        <w:ind w:left="0"/>
        <w:rPr>
          <w:b/>
          <w:bCs w:val="0"/>
        </w:rPr>
      </w:pPr>
      <w:r w:rsidRPr="00F843DA">
        <w:rPr>
          <w:b/>
          <w:bCs w:val="0"/>
        </w:rPr>
        <w:t>RUTIN LÖRDAGAR</w:t>
      </w:r>
    </w:p>
    <w:p w14:paraId="17B5726B" w14:textId="7C22D323" w:rsidR="00A26F9F" w:rsidRPr="001F7493" w:rsidRDefault="00A26F9F" w:rsidP="001F7493">
      <w:pPr>
        <w:pStyle w:val="Liststyck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Spola i kranar och duschar enligt rutin i läkemedelsrum, behandlingsrum, omklädningsrum, matsal, lilla och stora </w:t>
      </w:r>
      <w:proofErr w:type="spellStart"/>
      <w:r w:rsidRPr="00DA3395">
        <w:rPr>
          <w:color w:val="000000"/>
        </w:rPr>
        <w:t>sköljen</w:t>
      </w:r>
      <w:proofErr w:type="spellEnd"/>
      <w:r w:rsidRPr="00DA3395">
        <w:rPr>
          <w:color w:val="000000"/>
        </w:rPr>
        <w:t xml:space="preserve"> och om rum 9 + 10 ej varit använda i veckan. </w:t>
      </w:r>
    </w:p>
    <w:p w14:paraId="26F33E40" w14:textId="77777777" w:rsidR="00A26F9F" w:rsidRPr="00DA3395" w:rsidRDefault="00A26F9F" w:rsidP="00F843DA">
      <w:pPr>
        <w:pStyle w:val="MellanrubrikVGR"/>
        <w:ind w:left="0"/>
      </w:pPr>
      <w:r w:rsidRPr="00DA3395">
        <w:t xml:space="preserve">Om avvikelser </w:t>
      </w:r>
    </w:p>
    <w:p w14:paraId="5CA7ECBF" w14:textId="77777777" w:rsidR="00A26F9F" w:rsidRPr="00DA3395" w:rsidRDefault="00A26F9F" w:rsidP="00A26F9F">
      <w:pPr>
        <w:pStyle w:val="Liststycke"/>
        <w:numPr>
          <w:ilvl w:val="0"/>
          <w:numId w:val="29"/>
        </w:numPr>
        <w:autoSpaceDE w:val="0"/>
        <w:autoSpaceDN w:val="0"/>
        <w:adjustRightInd w:val="0"/>
        <w:spacing w:after="47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Åtgärda avvikelser. Informera receptionist om avvikelser som ej går att åtgärda direkt. (ex. om material saknas). </w:t>
      </w:r>
    </w:p>
    <w:p w14:paraId="313250E0" w14:textId="77777777" w:rsidR="00A26F9F" w:rsidRPr="00DA3395" w:rsidRDefault="00A26F9F" w:rsidP="00A26F9F">
      <w:pPr>
        <w:pStyle w:val="Liststycke"/>
        <w:numPr>
          <w:ilvl w:val="0"/>
          <w:numId w:val="29"/>
        </w:numPr>
        <w:autoSpaceDE w:val="0"/>
        <w:autoSpaceDN w:val="0"/>
        <w:adjustRightInd w:val="0"/>
        <w:spacing w:after="47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Registrera avvikelser och signera utförda kontroller på hemsidans kontrollista. </w:t>
      </w:r>
    </w:p>
    <w:p w14:paraId="72557405" w14:textId="77777777" w:rsidR="00A26F9F" w:rsidRPr="00DA3395" w:rsidRDefault="00A26F9F" w:rsidP="00A26F9F">
      <w:pPr>
        <w:pStyle w:val="Liststycke"/>
        <w:numPr>
          <w:ilvl w:val="0"/>
          <w:numId w:val="29"/>
        </w:numPr>
        <w:autoSpaceDE w:val="0"/>
        <w:autoSpaceDN w:val="0"/>
        <w:adjustRightInd w:val="0"/>
        <w:spacing w:after="47" w:line="240" w:lineRule="auto"/>
        <w:ind w:right="0"/>
        <w:rPr>
          <w:color w:val="000000"/>
        </w:rPr>
      </w:pPr>
      <w:r w:rsidRPr="00DA3395">
        <w:rPr>
          <w:color w:val="000000"/>
        </w:rPr>
        <w:t xml:space="preserve">Informera patientansvarig sjuksköterska om eventuell fallrisk och hudsår/infektion. </w:t>
      </w:r>
    </w:p>
    <w:p w14:paraId="5350CB11" w14:textId="77777777" w:rsidR="00A26F9F" w:rsidRPr="00DA3395" w:rsidRDefault="00A26F9F" w:rsidP="00A26F9F"/>
    <w:p w14:paraId="3FD847F3" w14:textId="77777777" w:rsidR="00A26F9F" w:rsidRPr="00DA3395" w:rsidRDefault="00A26F9F" w:rsidP="001F7493">
      <w:pPr>
        <w:pStyle w:val="MellanrubrikVGR"/>
        <w:ind w:left="0"/>
      </w:pPr>
      <w:r w:rsidRPr="00DA3395">
        <w:t xml:space="preserve">Evidens/källa </w:t>
      </w:r>
    </w:p>
    <w:p w14:paraId="76B9F95B" w14:textId="3559696D" w:rsidR="00536A5A" w:rsidRPr="00DA3395" w:rsidRDefault="00A26F9F" w:rsidP="001F7493">
      <w:pPr>
        <w:ind w:left="0"/>
      </w:pPr>
      <w:r w:rsidRPr="00DA3395">
        <w:rPr>
          <w:color w:val="000000"/>
        </w:rPr>
        <w:t>Lokal rutin för avdelning 4, Ortopedkliniken, Uddevalla</w:t>
      </w:r>
    </w:p>
    <w:sectPr w:rsidR="00536A5A" w:rsidRPr="00DA3395" w:rsidSect="00E13F0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0D31" w14:textId="77777777" w:rsidR="00E95196" w:rsidRDefault="00E95196">
      <w:r>
        <w:separator/>
      </w:r>
    </w:p>
  </w:endnote>
  <w:endnote w:type="continuationSeparator" w:id="0">
    <w:p w14:paraId="107CF327" w14:textId="77777777" w:rsidR="00E95196" w:rsidRDefault="00E95196">
      <w:r>
        <w:continuationSeparator/>
      </w:r>
    </w:p>
  </w:endnote>
  <w:endnote w:type="continuationNotice" w:id="1">
    <w:p w14:paraId="2F4DDDE4" w14:textId="77777777" w:rsidR="00E95196" w:rsidRDefault="00E951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8302" w14:textId="77777777" w:rsidR="00E95196" w:rsidRDefault="00E95196"/>
  </w:footnote>
  <w:footnote w:type="continuationSeparator" w:id="0">
    <w:p w14:paraId="60976E5D" w14:textId="77777777" w:rsidR="00E95196" w:rsidRDefault="00E95196">
      <w:r>
        <w:continuationSeparator/>
      </w:r>
    </w:p>
  </w:footnote>
  <w:footnote w:type="continuationNotice" w:id="1">
    <w:p w14:paraId="23E52262" w14:textId="77777777" w:rsidR="00E95196" w:rsidRDefault="00E951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B35D77"/>
    <w:multiLevelType w:val="hybridMultilevel"/>
    <w:tmpl w:val="EC94788E"/>
    <w:lvl w:ilvl="0" w:tplc="5894B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07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888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874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647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7638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47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C4F9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F61A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B44CE"/>
    <w:multiLevelType w:val="hybridMultilevel"/>
    <w:tmpl w:val="47888234"/>
    <w:lvl w:ilvl="0" w:tplc="89005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  <w:szCs w:val="23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C75EFF"/>
    <w:multiLevelType w:val="hybridMultilevel"/>
    <w:tmpl w:val="48F06D5C"/>
    <w:lvl w:ilvl="0" w:tplc="CEA2B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6AA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7037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8DC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2E0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6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46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AE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6A1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B3C5E"/>
    <w:multiLevelType w:val="hybridMultilevel"/>
    <w:tmpl w:val="5A5E47FE"/>
    <w:lvl w:ilvl="0" w:tplc="0A22F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823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EE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8D1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E91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842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CB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8C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880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0E1C8D"/>
    <w:multiLevelType w:val="hybridMultilevel"/>
    <w:tmpl w:val="2CC29284"/>
    <w:lvl w:ilvl="0" w:tplc="8AB6F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069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45B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CB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C7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ACF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E7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A8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B69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F4623"/>
    <w:multiLevelType w:val="hybridMultilevel"/>
    <w:tmpl w:val="0090FA9E"/>
    <w:lvl w:ilvl="0" w:tplc="4F4EB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EE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C1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62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E3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7CC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EC8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260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F4E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C3A34"/>
    <w:multiLevelType w:val="hybridMultilevel"/>
    <w:tmpl w:val="2CC2845E"/>
    <w:lvl w:ilvl="0" w:tplc="5DE24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4F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C00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CBB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0E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61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60A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21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206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7C4481"/>
    <w:multiLevelType w:val="hybridMultilevel"/>
    <w:tmpl w:val="1AFEC7EA"/>
    <w:lvl w:ilvl="0" w:tplc="DE40E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383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B48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2C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2D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2412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CD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05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40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9346563"/>
    <w:multiLevelType w:val="hybridMultilevel"/>
    <w:tmpl w:val="9C1A41A4"/>
    <w:lvl w:ilvl="0" w:tplc="C41E4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A61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DEF6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7887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A1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7AF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E1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24C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8C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B2167"/>
    <w:multiLevelType w:val="hybridMultilevel"/>
    <w:tmpl w:val="58EE2E5C"/>
    <w:lvl w:ilvl="0" w:tplc="F2F89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B4D6F"/>
    <w:multiLevelType w:val="hybridMultilevel"/>
    <w:tmpl w:val="E5569234"/>
    <w:lvl w:ilvl="0" w:tplc="76AAD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47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861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21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08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F41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2D6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E0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CAF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B512C12"/>
    <w:multiLevelType w:val="hybridMultilevel"/>
    <w:tmpl w:val="B69CF8BE"/>
    <w:lvl w:ilvl="0" w:tplc="29BC5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CCF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8AF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CC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CB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00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29B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60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C22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5281257">
    <w:abstractNumId w:val="29"/>
  </w:num>
  <w:num w:numId="2" w16cid:durableId="1713915674">
    <w:abstractNumId w:val="22"/>
  </w:num>
  <w:num w:numId="3" w16cid:durableId="1298026724">
    <w:abstractNumId w:val="0"/>
  </w:num>
  <w:num w:numId="4" w16cid:durableId="545458253">
    <w:abstractNumId w:val="8"/>
  </w:num>
  <w:num w:numId="5" w16cid:durableId="873149692">
    <w:abstractNumId w:val="26"/>
  </w:num>
  <w:num w:numId="6" w16cid:durableId="1770195962">
    <w:abstractNumId w:val="2"/>
  </w:num>
  <w:num w:numId="7" w16cid:durableId="1650669349">
    <w:abstractNumId w:val="16"/>
  </w:num>
  <w:num w:numId="8" w16cid:durableId="1138456038">
    <w:abstractNumId w:val="12"/>
  </w:num>
  <w:num w:numId="9" w16cid:durableId="197662882">
    <w:abstractNumId w:val="1"/>
  </w:num>
  <w:num w:numId="10" w16cid:durableId="1965697400">
    <w:abstractNumId w:val="1"/>
  </w:num>
  <w:num w:numId="11" w16cid:durableId="1534029882">
    <w:abstractNumId w:val="3"/>
  </w:num>
  <w:num w:numId="12" w16cid:durableId="1280918656">
    <w:abstractNumId w:val="4"/>
  </w:num>
  <w:num w:numId="13" w16cid:durableId="2138448718">
    <w:abstractNumId w:val="20"/>
  </w:num>
  <w:num w:numId="14" w16cid:durableId="1045763331">
    <w:abstractNumId w:val="13"/>
  </w:num>
  <w:num w:numId="15" w16cid:durableId="568687584">
    <w:abstractNumId w:val="9"/>
  </w:num>
  <w:num w:numId="16" w16cid:durableId="1425570464">
    <w:abstractNumId w:val="19"/>
  </w:num>
  <w:num w:numId="17" w16cid:durableId="1856307735">
    <w:abstractNumId w:val="7"/>
  </w:num>
  <w:num w:numId="18" w16cid:durableId="2069716787">
    <w:abstractNumId w:val="15"/>
  </w:num>
  <w:num w:numId="19" w16cid:durableId="1837837702">
    <w:abstractNumId w:val="28"/>
  </w:num>
  <w:num w:numId="20" w16cid:durableId="217206801">
    <w:abstractNumId w:val="11"/>
  </w:num>
  <w:num w:numId="21" w16cid:durableId="1334260237">
    <w:abstractNumId w:val="14"/>
  </w:num>
  <w:num w:numId="22" w16cid:durableId="1484812224">
    <w:abstractNumId w:val="23"/>
  </w:num>
  <w:num w:numId="23" w16cid:durableId="1767076526">
    <w:abstractNumId w:val="25"/>
  </w:num>
  <w:num w:numId="24" w16cid:durableId="1072703646">
    <w:abstractNumId w:val="5"/>
  </w:num>
  <w:num w:numId="25" w16cid:durableId="1666519535">
    <w:abstractNumId w:val="18"/>
  </w:num>
  <w:num w:numId="26" w16cid:durableId="907616364">
    <w:abstractNumId w:val="17"/>
  </w:num>
  <w:num w:numId="27" w16cid:durableId="281959344">
    <w:abstractNumId w:val="27"/>
  </w:num>
  <w:num w:numId="28" w16cid:durableId="744883379">
    <w:abstractNumId w:val="10"/>
  </w:num>
  <w:num w:numId="29" w16cid:durableId="1998534261">
    <w:abstractNumId w:val="21"/>
  </w:num>
  <w:num w:numId="30" w16cid:durableId="2139376105">
    <w:abstractNumId w:val="6"/>
  </w:num>
  <w:num w:numId="31" w16cid:durableId="8933932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749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A3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4EB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49BE"/>
    <w:rsid w:val="003854F1"/>
    <w:rsid w:val="0039118E"/>
    <w:rsid w:val="0039550A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ACE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FBC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F9F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AD5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3395"/>
    <w:rsid w:val="00DA65C4"/>
    <w:rsid w:val="00DD2BE0"/>
    <w:rsid w:val="00DE4447"/>
    <w:rsid w:val="00DE5DA2"/>
    <w:rsid w:val="00DF0033"/>
    <w:rsid w:val="00E026BF"/>
    <w:rsid w:val="00E07B1B"/>
    <w:rsid w:val="00E11853"/>
    <w:rsid w:val="00E13F0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19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3D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A26F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18</TotalTime>
  <Pages>3</Pages>
  <Words>700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4405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Patientsäkerhetsrond avdelning 4</dc:title>
  <dc:subject/>
  <dc:creator>patrik.jens.johansson@vgregion.se</dc:creator>
  <keywords/>
  <lastModifiedBy>Elisabeth Carlsson</lastModifiedBy>
  <revision>13</revision>
  <lastPrinted>2016-03-31T10:56:00.0000000Z</lastPrinted>
  <dcterms:created xsi:type="dcterms:W3CDTF">2022-05-10T07:36:00.0000000Z</dcterms:created>
  <dcterms:modified xsi:type="dcterms:W3CDTF">2023-11-30T09:46:00.0000000Z</dcterms:modified>
</coreProperties>
</file>