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34837053" w:rsidR="00536A5A" w:rsidRDefault="00536A5A" w:rsidP="00C81CD8"/>
    <w:p w14:paraId="1F360EA0" w14:textId="77777777" w:rsidR="005F4468" w:rsidRDefault="005F4468" w:rsidP="00C81CD8"/>
    <w:tbl>
      <w:tblPr>
        <w:tblpPr w:leftFromText="141" w:rightFromText="141" w:vertAnchor="text" w:horzAnchor="margin" w:tblpY="-1736"/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F4468" w:rsidRPr="008F2094" w14:paraId="2BCAF5CC" w14:textId="77777777" w:rsidTr="0060747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1B9A78D" w14:textId="77777777" w:rsidR="005F4468" w:rsidRDefault="005F4468" w:rsidP="00607470">
            <w:pPr>
              <w:pStyle w:val="Rubrik1"/>
              <w:ind w:left="0"/>
              <w:rPr>
                <w:b/>
                <w:bCs w:val="0"/>
              </w:rPr>
            </w:pPr>
            <w:bookmarkStart w:id="0" w:name="_Toc321146591"/>
          </w:p>
          <w:p w14:paraId="36AD12E7" w14:textId="77777777" w:rsidR="005F4468" w:rsidRDefault="005F4468" w:rsidP="00607470">
            <w:pPr>
              <w:pStyle w:val="Rubrik1"/>
              <w:ind w:left="0"/>
              <w:rPr>
                <w:b/>
                <w:bCs w:val="0"/>
              </w:rPr>
            </w:pPr>
          </w:p>
          <w:p w14:paraId="27E090EE" w14:textId="77777777" w:rsidR="005F4468" w:rsidRDefault="005F4468" w:rsidP="00607470">
            <w:pPr>
              <w:pStyle w:val="Rubrik1"/>
              <w:ind w:left="0"/>
              <w:rPr>
                <w:b/>
                <w:bCs w:val="0"/>
              </w:rPr>
            </w:pPr>
          </w:p>
          <w:p w14:paraId="33BB9BA7" w14:textId="77777777" w:rsidR="005F4468" w:rsidRDefault="005F4468" w:rsidP="00607470">
            <w:pPr>
              <w:pStyle w:val="Rubrik1"/>
              <w:ind w:left="0"/>
              <w:rPr>
                <w:b/>
                <w:bCs w:val="0"/>
              </w:rPr>
            </w:pPr>
          </w:p>
          <w:p w14:paraId="5AECEAC3" w14:textId="77777777" w:rsidR="005F4468" w:rsidRDefault="005F4468" w:rsidP="00607470">
            <w:pPr>
              <w:pStyle w:val="Rubrik1"/>
              <w:ind w:left="0"/>
              <w:rPr>
                <w:b/>
                <w:bCs w:val="0"/>
              </w:rPr>
            </w:pPr>
          </w:p>
          <w:p w14:paraId="1AF2681C" w14:textId="77777777" w:rsidR="005F4468" w:rsidRDefault="005F4468" w:rsidP="00607470">
            <w:pPr>
              <w:pStyle w:val="Rubrik1"/>
              <w:ind w:left="0"/>
              <w:rPr>
                <w:b/>
                <w:bCs w:val="0"/>
              </w:rPr>
            </w:pPr>
          </w:p>
          <w:p w14:paraId="2B5C7437" w14:textId="77777777" w:rsidR="005F4468" w:rsidRDefault="005F4468" w:rsidP="00607470">
            <w:pPr>
              <w:pStyle w:val="Rubrik1"/>
              <w:ind w:left="0"/>
              <w:rPr>
                <w:b/>
                <w:bCs w:val="0"/>
              </w:rPr>
            </w:pPr>
          </w:p>
          <w:p w14:paraId="081F173B" w14:textId="6090BAD5" w:rsidR="005F4468" w:rsidRPr="001D6F40" w:rsidRDefault="005F4468" w:rsidP="00607470">
            <w:pPr>
              <w:pStyle w:val="Rubrik1"/>
              <w:ind w:left="0"/>
              <w:rPr>
                <w:b/>
                <w:bCs w:val="0"/>
              </w:rPr>
            </w:pPr>
            <w:r w:rsidRPr="001D6F40">
              <w:rPr>
                <w:b/>
                <w:bCs w:val="0"/>
              </w:rPr>
              <w:t>Ortopedtek</w:t>
            </w:r>
            <w:r>
              <w:rPr>
                <w:b/>
                <w:bCs w:val="0"/>
              </w:rPr>
              <w:t xml:space="preserve">niks </w:t>
            </w:r>
            <w:r w:rsidRPr="001D6F40">
              <w:rPr>
                <w:b/>
                <w:bCs w:val="0"/>
              </w:rPr>
              <w:t>jourförråd, NÄL</w:t>
            </w:r>
          </w:p>
        </w:tc>
      </w:tr>
    </w:tbl>
    <w:p w14:paraId="6C06C6A2" w14:textId="77777777" w:rsidR="005F4468" w:rsidRDefault="005F4468" w:rsidP="005F4468">
      <w:pPr>
        <w:tabs>
          <w:tab w:val="left" w:pos="4590"/>
        </w:tabs>
        <w:spacing w:after="0" w:line="240" w:lineRule="auto"/>
        <w:ind w:left="0" w:right="0"/>
        <w:rPr>
          <w:iCs/>
        </w:rPr>
      </w:pPr>
      <w:r w:rsidRPr="008F209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8CF96F" wp14:editId="2349D71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B97088" w14:textId="77777777" w:rsidR="005F4468" w:rsidRPr="003D37FD" w:rsidRDefault="005F4468" w:rsidP="005F446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25748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8CF96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FB97088" w14:textId="77777777" w:rsidR="005F4468" w:rsidRPr="003D37FD" w:rsidRDefault="005F4468" w:rsidP="005F446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25748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Pr="003A4136">
        <w:rPr>
          <w:rStyle w:val="Rubrik3Char"/>
          <w:b/>
        </w:rPr>
        <w:t>Revidering i denna version</w:t>
      </w:r>
      <w:r w:rsidRPr="008F2094">
        <w:rPr>
          <w:rFonts w:ascii="Calibri" w:hAnsi="Calibri" w:cs="Calibri"/>
          <w:b/>
          <w:iCs/>
        </w:rPr>
        <w:br/>
      </w:r>
      <w:r>
        <w:rPr>
          <w:iCs/>
        </w:rPr>
        <w:t xml:space="preserve">Ny information om remiss/diktat. </w:t>
      </w:r>
    </w:p>
    <w:p w14:paraId="5AFF2C23" w14:textId="77777777" w:rsidR="005F4468" w:rsidRPr="006C4E22" w:rsidRDefault="005F4468" w:rsidP="005F446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>
        <w:rPr>
          <w:iCs/>
        </w:rPr>
        <w:t xml:space="preserve">Information om sträckvagn och kälkar tas bort, finns ny separat rutin. </w:t>
      </w:r>
      <w:r w:rsidRPr="008F2094">
        <w:rPr>
          <w:rFonts w:ascii="Arial Fet" w:hAnsi="Arial Fet" w:cs="Arial"/>
          <w:b/>
          <w:iCs/>
          <w:sz w:val="28"/>
          <w:szCs w:val="28"/>
        </w:rPr>
        <w:br/>
      </w:r>
      <w:r w:rsidRPr="008F2094">
        <w:rPr>
          <w:rFonts w:ascii="Arial Fet" w:hAnsi="Arial Fet" w:cs="Arial"/>
          <w:b/>
          <w:iCs/>
          <w:sz w:val="28"/>
          <w:szCs w:val="28"/>
        </w:rPr>
        <w:br/>
      </w:r>
      <w:bookmarkEnd w:id="0"/>
      <w:r w:rsidRPr="008A0CD4">
        <w:rPr>
          <w:b/>
        </w:rPr>
        <w:t>Syfte</w:t>
      </w:r>
      <w:r w:rsidRPr="008F7FDE">
        <w:t xml:space="preserve"> </w:t>
      </w:r>
      <w:r>
        <w:br/>
      </w:r>
      <w:r w:rsidRPr="008F7FDE">
        <w:t>Att säkerställa behandling med ortopedtekniska artiklar på jourtid.</w:t>
      </w:r>
      <w:r>
        <w:rPr>
          <w:b/>
        </w:rPr>
        <w:t xml:space="preserve"> </w:t>
      </w:r>
      <w:r>
        <w:br/>
      </w:r>
      <w:r>
        <w:br/>
      </w:r>
      <w:r w:rsidRPr="008F7FDE">
        <w:rPr>
          <w:b/>
        </w:rPr>
        <w:t>Vilka berörs</w:t>
      </w:r>
    </w:p>
    <w:p w14:paraId="0A4D1B27" w14:textId="77777777" w:rsidR="005F4468" w:rsidRPr="006D4819" w:rsidRDefault="005F4468" w:rsidP="005F4468">
      <w:pPr>
        <w:ind w:left="0"/>
      </w:pPr>
      <w:r>
        <w:t>Ortopedkliniken</w:t>
      </w:r>
      <w:r>
        <w:br/>
        <w:t>Akutkliniken, NÄL</w:t>
      </w:r>
      <w:r>
        <w:br/>
      </w:r>
    </w:p>
    <w:p w14:paraId="4B1751E0" w14:textId="77777777" w:rsidR="005F4468" w:rsidRDefault="005F4468" w:rsidP="005F4468">
      <w:pPr>
        <w:ind w:left="0" w:right="-567"/>
      </w:pPr>
      <w:r w:rsidRPr="008F7FDE">
        <w:rPr>
          <w:rStyle w:val="Rubrik3Char"/>
          <w:b/>
          <w:bCs w:val="0"/>
        </w:rPr>
        <w:t>I jourförrådet finns:</w:t>
      </w:r>
      <w:r>
        <w:rPr>
          <w:rFonts w:ascii="Arial" w:hAnsi="Arial" w:cs="Arial"/>
          <w:b/>
        </w:rPr>
        <w:br/>
      </w:r>
      <w:r>
        <w:t>Trepunktskorsetter</w:t>
      </w:r>
    </w:p>
    <w:p w14:paraId="58ACECBE" w14:textId="77777777" w:rsidR="005F4468" w:rsidRDefault="005F4468" w:rsidP="005F4468">
      <w:pPr>
        <w:ind w:left="0" w:right="-567"/>
      </w:pPr>
      <w:proofErr w:type="spellStart"/>
      <w:r>
        <w:t>Humerusfrakturortoser</w:t>
      </w:r>
      <w:proofErr w:type="spellEnd"/>
    </w:p>
    <w:p w14:paraId="7D032437" w14:textId="77777777" w:rsidR="005F4468" w:rsidRDefault="005F4468" w:rsidP="005F4468">
      <w:pPr>
        <w:ind w:left="0" w:right="-567"/>
      </w:pPr>
      <w:proofErr w:type="spellStart"/>
      <w:r>
        <w:t>Helarmsortos</w:t>
      </w:r>
      <w:proofErr w:type="spellEnd"/>
      <w:r>
        <w:t xml:space="preserve"> </w:t>
      </w:r>
      <w:proofErr w:type="spellStart"/>
      <w:r>
        <w:t>Cubiti</w:t>
      </w:r>
      <w:proofErr w:type="spellEnd"/>
      <w:r>
        <w:t xml:space="preserve"> </w:t>
      </w:r>
      <w:proofErr w:type="spellStart"/>
      <w:r>
        <w:t>comfort</w:t>
      </w:r>
      <w:proofErr w:type="spellEnd"/>
    </w:p>
    <w:p w14:paraId="7C914119" w14:textId="77777777" w:rsidR="005F4468" w:rsidRDefault="005F4468" w:rsidP="005F4468">
      <w:pPr>
        <w:ind w:left="0" w:right="-567"/>
      </w:pPr>
      <w:r>
        <w:t>ROM-</w:t>
      </w:r>
      <w:proofErr w:type="spellStart"/>
      <w:r>
        <w:t>ortos</w:t>
      </w:r>
      <w:proofErr w:type="spellEnd"/>
      <w:r>
        <w:t>, ben</w:t>
      </w:r>
    </w:p>
    <w:p w14:paraId="6B7B444E" w14:textId="77777777" w:rsidR="005F4468" w:rsidRDefault="005F4468" w:rsidP="005F4468">
      <w:pPr>
        <w:ind w:left="0" w:right="-567"/>
      </w:pPr>
      <w:r>
        <w:t xml:space="preserve">Patellastabiliserande </w:t>
      </w:r>
      <w:proofErr w:type="spellStart"/>
      <w:r>
        <w:t>ortos</w:t>
      </w:r>
      <w:proofErr w:type="spellEnd"/>
    </w:p>
    <w:p w14:paraId="72F857A6" w14:textId="77777777" w:rsidR="005F4468" w:rsidRDefault="005F4468" w:rsidP="005F4468">
      <w:pPr>
        <w:ind w:left="0" w:right="-567"/>
      </w:pPr>
      <w:r>
        <w:t>Hårda halskragar</w:t>
      </w:r>
    </w:p>
    <w:p w14:paraId="3C476A20" w14:textId="77777777" w:rsidR="005F4468" w:rsidRDefault="005F4468" w:rsidP="005F4468">
      <w:pPr>
        <w:ind w:left="0" w:right="-567"/>
      </w:pPr>
      <w:r>
        <w:t>Ljumskbråckbandage (på kirurgtorget)</w:t>
      </w:r>
    </w:p>
    <w:p w14:paraId="1ABF19FB" w14:textId="77777777" w:rsidR="005F4468" w:rsidRDefault="005F4468" w:rsidP="005F4468">
      <w:pPr>
        <w:ind w:left="0" w:right="-567"/>
      </w:pPr>
    </w:p>
    <w:p w14:paraId="3054692F" w14:textId="77777777" w:rsidR="005F4468" w:rsidRDefault="005F4468" w:rsidP="005F4468">
      <w:pPr>
        <w:ind w:left="0" w:right="-567"/>
        <w:rPr>
          <w:b/>
        </w:rPr>
      </w:pPr>
      <w:r>
        <w:lastRenderedPageBreak/>
        <w:t xml:space="preserve">När något hämtas ur förrådet ska diktat med hög </w:t>
      </w:r>
      <w:proofErr w:type="spellStart"/>
      <w:r>
        <w:t>prio</w:t>
      </w:r>
      <w:proofErr w:type="spellEnd"/>
      <w:r>
        <w:t xml:space="preserve"> göras, diktat ska faxas till OTA snarast faxnr: </w:t>
      </w:r>
      <w:proofErr w:type="gramStart"/>
      <w:r w:rsidRPr="001C5C0C">
        <w:rPr>
          <w:b/>
          <w:bCs/>
        </w:rPr>
        <w:t>57092</w:t>
      </w:r>
      <w:proofErr w:type="gramEnd"/>
    </w:p>
    <w:p w14:paraId="3153EFFD" w14:textId="77777777" w:rsidR="005F4468" w:rsidRDefault="005F4468" w:rsidP="005F4468">
      <w:pPr>
        <w:ind w:left="0" w:right="-567"/>
      </w:pPr>
      <w:r>
        <w:t xml:space="preserve">I diktatet ska det finnas med vilken artikel som är inprovad samt eventuell sida och storlek. Om kontroll önskas av OTA ska även det stå med i diktatet. </w:t>
      </w:r>
    </w:p>
    <w:p w14:paraId="7C2A946C" w14:textId="77777777" w:rsidR="005F4468" w:rsidRPr="00536A5A" w:rsidRDefault="005F4468" w:rsidP="005F4468">
      <w:pPr>
        <w:shd w:val="clear" w:color="auto" w:fill="FFFFFF"/>
        <w:ind w:left="0" w:right="-426"/>
        <w:textAlignment w:val="center"/>
      </w:pPr>
      <w:r>
        <w:br/>
        <w:t xml:space="preserve">Ortopedteknik ansvarar för påfyllnad av sortimentet. </w:t>
      </w:r>
      <w:r>
        <w:br/>
      </w:r>
      <w:r>
        <w:br/>
        <w:t xml:space="preserve">Ortopedtekniks jourförråd ligger på ortopedakuten. Förrådet nås lättast via </w:t>
      </w:r>
      <w:r w:rsidRPr="000B4D5F">
        <w:rPr>
          <w:shd w:val="clear" w:color="auto" w:fill="FFFFFF"/>
        </w:rPr>
        <w:t>ytterdörr N652-200 och</w:t>
      </w:r>
      <w:r>
        <w:rPr>
          <w:shd w:val="clear" w:color="auto" w:fill="FFFFFF"/>
        </w:rPr>
        <w:t xml:space="preserve"> förrådsdörr</w:t>
      </w:r>
      <w:r w:rsidRPr="000B4D5F">
        <w:rPr>
          <w:shd w:val="clear" w:color="auto" w:fill="FFFFFF"/>
        </w:rPr>
        <w:t xml:space="preserve"> N652-392.</w:t>
      </w:r>
      <w:r>
        <w:rPr>
          <w:shd w:val="clear" w:color="auto" w:fill="FFFFFF"/>
        </w:rPr>
        <w:t xml:space="preserve"> Kontakta ortopedakuten för öppning av dörr. Dörren är märkt OTA jourförråd.</w:t>
      </w:r>
    </w:p>
    <w:p w14:paraId="45DB0E1E" w14:textId="77777777" w:rsidR="005F4468" w:rsidRPr="00C81CD8" w:rsidRDefault="005F4468" w:rsidP="00C81CD8"/>
    <w:sectPr w:rsidR="005F4468" w:rsidRPr="00C81CD8" w:rsidSect="008F2094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1377B1" w14:textId="77777777" w:rsidR="00301350" w:rsidRDefault="00301350">
      <w:r>
        <w:separator/>
      </w:r>
    </w:p>
  </w:endnote>
  <w:endnote w:type="continuationSeparator" w:id="0">
    <w:p w14:paraId="00FD5A30" w14:textId="77777777" w:rsidR="00301350" w:rsidRDefault="00301350">
      <w:r>
        <w:continuationSeparator/>
      </w:r>
    </w:p>
  </w:endnote>
  <w:endnote w:type="continuationNotice" w:id="1">
    <w:p w14:paraId="5D65E344" w14:textId="77777777" w:rsidR="00301350" w:rsidRDefault="003013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D619C9" w14:textId="77777777" w:rsidR="00301350" w:rsidRDefault="00301350"/>
  </w:footnote>
  <w:footnote w:type="continuationSeparator" w:id="0">
    <w:p w14:paraId="54B355EF" w14:textId="77777777" w:rsidR="00301350" w:rsidRDefault="00301350">
      <w:r>
        <w:continuationSeparator/>
      </w:r>
    </w:p>
  </w:footnote>
  <w:footnote w:type="continuationNotice" w:id="1">
    <w:p w14:paraId="0A450067" w14:textId="77777777" w:rsidR="00301350" w:rsidRDefault="003013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9239719">
    <w:abstractNumId w:val="17"/>
  </w:num>
  <w:num w:numId="2" w16cid:durableId="2127389481">
    <w:abstractNumId w:val="14"/>
  </w:num>
  <w:num w:numId="3" w16cid:durableId="1630696693">
    <w:abstractNumId w:val="0"/>
  </w:num>
  <w:num w:numId="4" w16cid:durableId="880242666">
    <w:abstractNumId w:val="6"/>
  </w:num>
  <w:num w:numId="5" w16cid:durableId="286740374">
    <w:abstractNumId w:val="15"/>
  </w:num>
  <w:num w:numId="6" w16cid:durableId="1070883602">
    <w:abstractNumId w:val="2"/>
  </w:num>
  <w:num w:numId="7" w16cid:durableId="872885010">
    <w:abstractNumId w:val="11"/>
  </w:num>
  <w:num w:numId="8" w16cid:durableId="498808637">
    <w:abstractNumId w:val="8"/>
  </w:num>
  <w:num w:numId="9" w16cid:durableId="1357388698">
    <w:abstractNumId w:val="1"/>
  </w:num>
  <w:num w:numId="10" w16cid:durableId="1368917229">
    <w:abstractNumId w:val="1"/>
  </w:num>
  <w:num w:numId="11" w16cid:durableId="1438060780">
    <w:abstractNumId w:val="3"/>
  </w:num>
  <w:num w:numId="12" w16cid:durableId="1131284490">
    <w:abstractNumId w:val="4"/>
  </w:num>
  <w:num w:numId="13" w16cid:durableId="1321735964">
    <w:abstractNumId w:val="13"/>
  </w:num>
  <w:num w:numId="14" w16cid:durableId="927275863">
    <w:abstractNumId w:val="9"/>
  </w:num>
  <w:num w:numId="15" w16cid:durableId="1646544117">
    <w:abstractNumId w:val="7"/>
  </w:num>
  <w:num w:numId="16" w16cid:durableId="1801914824">
    <w:abstractNumId w:val="12"/>
  </w:num>
  <w:num w:numId="17" w16cid:durableId="1314219031">
    <w:abstractNumId w:val="5"/>
  </w:num>
  <w:num w:numId="18" w16cid:durableId="856306035">
    <w:abstractNumId w:val="10"/>
  </w:num>
  <w:num w:numId="19" w16cid:durableId="128191519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6F40"/>
    <w:rsid w:val="00211487"/>
    <w:rsid w:val="00211D91"/>
    <w:rsid w:val="00217DEC"/>
    <w:rsid w:val="00235B57"/>
    <w:rsid w:val="00250F24"/>
    <w:rsid w:val="002523C5"/>
    <w:rsid w:val="0025380B"/>
    <w:rsid w:val="0025703A"/>
    <w:rsid w:val="00261352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350"/>
    <w:rsid w:val="003066D0"/>
    <w:rsid w:val="00311401"/>
    <w:rsid w:val="0031739E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00B0"/>
    <w:rsid w:val="0039118E"/>
    <w:rsid w:val="00397F54"/>
    <w:rsid w:val="003A0D43"/>
    <w:rsid w:val="003A4136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B7A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46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0CD4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2094"/>
    <w:rsid w:val="008F589F"/>
    <w:rsid w:val="008F7FD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4E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177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CD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159</Words>
  <Characters>846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Ortopedtekniks jourförråd, NÄL</dc:title>
  <dc:subject/>
  <dc:creator>patrik.jens.johansson@vgregion.se</dc:creator>
  <keywords/>
  <lastModifiedBy>Annika Wallöf</lastModifiedBy>
  <revision>11</revision>
  <lastPrinted>2016-03-31T10:56:00.0000000Z</lastPrinted>
  <dcterms:created xsi:type="dcterms:W3CDTF">2022-05-10T07:36:00.0000000Z</dcterms:created>
  <dcterms:modified xsi:type="dcterms:W3CDTF">2025-04-16T10:18:00.0000000Z</dcterms:modified>
</coreProperties>
</file>