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9BB928" w14:textId="77777777" w:rsidR="00192943" w:rsidRDefault="00192943" w:rsidP="00F35B05">
      <w:pPr>
        <w:pStyle w:val="Rubrik2"/>
        <w:sectPr w:rsidR="00192943" w:rsidSect="0019294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9CB5A53" w14:textId="77777777" w:rsidR="00192943" w:rsidRPr="00192943" w:rsidRDefault="00192943" w:rsidP="00192943">
      <w:pPr>
        <w:spacing w:after="0" w:line="240" w:lineRule="auto"/>
        <w:ind w:left="0" w:right="0"/>
        <w:rPr>
          <w:szCs w:val="20"/>
        </w:rPr>
      </w:pPr>
    </w:p>
    <w:p w14:paraId="7954E549" w14:textId="77777777" w:rsidR="00192943" w:rsidRPr="00192943" w:rsidRDefault="00192943" w:rsidP="00192943">
      <w:pPr>
        <w:spacing w:after="0" w:line="240" w:lineRule="auto"/>
        <w:ind w:left="0" w:right="0"/>
        <w:rPr>
          <w:szCs w:val="20"/>
        </w:rPr>
      </w:pPr>
    </w:p>
    <w:p w14:paraId="48ED1821" w14:textId="77777777" w:rsidR="00192943" w:rsidRPr="00192943" w:rsidRDefault="00192943" w:rsidP="0019294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92943">
        <w:rPr>
          <w:szCs w:val="20"/>
        </w:rPr>
        <w:tab/>
      </w:r>
    </w:p>
    <w:p w14:paraId="4AC39882" w14:textId="4ACBF7E3" w:rsidR="00192943" w:rsidRPr="00192943" w:rsidRDefault="00192943" w:rsidP="00192943">
      <w:pPr>
        <w:spacing w:after="0" w:line="240" w:lineRule="auto"/>
        <w:ind w:left="0" w:right="-568"/>
        <w:rPr>
          <w:szCs w:val="20"/>
        </w:rPr>
      </w:pPr>
      <w:r w:rsidRPr="0019294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C247871" wp14:editId="03CC2C4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2D56FF" w14:textId="77777777" w:rsidR="00192943" w:rsidRPr="003D37FD" w:rsidRDefault="00192943" w:rsidP="0019294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29742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C24787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E2D56FF" w14:textId="77777777" w:rsidR="00192943" w:rsidRPr="003D37FD" w:rsidRDefault="00192943" w:rsidP="0019294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29742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92943" w:rsidRPr="00192943" w14:paraId="30FEE6B5" w14:textId="77777777" w:rsidTr="001265D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4C0BC26" w14:textId="201E1993" w:rsidR="00192943" w:rsidRPr="002C14FB" w:rsidRDefault="00192943" w:rsidP="002C14FB">
            <w:pPr>
              <w:pStyle w:val="Rubrik1"/>
              <w:ind w:left="0"/>
              <w:rPr>
                <w:b/>
                <w:bCs w:val="0"/>
              </w:rPr>
            </w:pPr>
            <w:bookmarkStart w:id="1" w:name="_1314629194"/>
            <w:bookmarkStart w:id="2" w:name="Rubrik"/>
            <w:bookmarkEnd w:id="1"/>
            <w:bookmarkEnd w:id="2"/>
            <w:r w:rsidRPr="00197C4C">
              <w:rPr>
                <w:b/>
                <w:bCs w:val="0"/>
              </w:rPr>
              <w:t xml:space="preserve">Kontroll av sugutrustning i behandlingsrum på avdelning </w:t>
            </w:r>
            <w:proofErr w:type="gramStart"/>
            <w:r w:rsidR="00604B83" w:rsidRPr="00197C4C">
              <w:rPr>
                <w:b/>
                <w:bCs w:val="0"/>
              </w:rPr>
              <w:t>52-</w:t>
            </w:r>
            <w:r w:rsidRPr="00197C4C">
              <w:rPr>
                <w:b/>
                <w:bCs w:val="0"/>
              </w:rPr>
              <w:t>55</w:t>
            </w:r>
            <w:proofErr w:type="gramEnd"/>
          </w:p>
        </w:tc>
      </w:tr>
    </w:tbl>
    <w:p w14:paraId="3DE56C9F" w14:textId="77777777" w:rsidR="00192943" w:rsidRPr="002C14FB" w:rsidRDefault="00192943" w:rsidP="002C14FB">
      <w:pPr>
        <w:pStyle w:val="Rubrik2"/>
        <w:ind w:left="0"/>
        <w:rPr>
          <w:b/>
          <w:bCs w:val="0"/>
        </w:rPr>
      </w:pPr>
      <w:r w:rsidRPr="002C14FB">
        <w:rPr>
          <w:b/>
          <w:bCs w:val="0"/>
        </w:rPr>
        <w:t>Revidering i denna version</w:t>
      </w:r>
    </w:p>
    <w:p w14:paraId="2584D273" w14:textId="75D98C5F" w:rsidR="00192943" w:rsidRPr="00192943" w:rsidRDefault="00604B83" w:rsidP="00192943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Rutinen uppdaterad</w:t>
      </w:r>
      <w:r w:rsidR="002C14FB">
        <w:rPr>
          <w:szCs w:val="20"/>
        </w:rPr>
        <w:t xml:space="preserve"> under rubriken </w:t>
      </w:r>
      <w:r w:rsidR="007D4596">
        <w:rPr>
          <w:szCs w:val="20"/>
        </w:rPr>
        <w:t>Bakgrund och Åtgärder internkontroll.</w:t>
      </w:r>
    </w:p>
    <w:bookmarkEnd w:id="0"/>
    <w:p w14:paraId="4ED191A6" w14:textId="77777777" w:rsidR="00197C4C" w:rsidRPr="002C14FB" w:rsidRDefault="00197C4C" w:rsidP="002C14FB">
      <w:pPr>
        <w:pStyle w:val="Rubrik2"/>
        <w:ind w:left="0"/>
        <w:rPr>
          <w:b/>
          <w:bCs w:val="0"/>
        </w:rPr>
      </w:pPr>
      <w:r w:rsidRPr="002C14FB">
        <w:rPr>
          <w:b/>
          <w:bCs w:val="0"/>
        </w:rPr>
        <w:t xml:space="preserve">Bakgrund </w:t>
      </w:r>
    </w:p>
    <w:p w14:paraId="5D5C2CB2" w14:textId="31441623" w:rsidR="00197C4C" w:rsidRDefault="00197C4C" w:rsidP="002C14FB">
      <w:pPr>
        <w:autoSpaceDE w:val="0"/>
        <w:autoSpaceDN w:val="0"/>
        <w:adjustRightInd w:val="0"/>
        <w:ind w:left="0" w:right="-426"/>
      </w:pPr>
      <w:r>
        <w:t xml:space="preserve">Utanför </w:t>
      </w:r>
      <w:r w:rsidRPr="00AF1098">
        <w:t>behandlingsrumme</w:t>
      </w:r>
      <w:r>
        <w:t xml:space="preserve">n på avdelning </w:t>
      </w:r>
      <w:proofErr w:type="gramStart"/>
      <w:r>
        <w:t>52-55</w:t>
      </w:r>
      <w:proofErr w:type="gramEnd"/>
      <w:r w:rsidRPr="00AF1098">
        <w:t xml:space="preserve"> finns sug kopplad till syrgastub på akutvagn</w:t>
      </w:r>
      <w:r>
        <w:t>en</w:t>
      </w:r>
      <w:r w:rsidRPr="00AF1098">
        <w:t xml:space="preserve"> </w:t>
      </w:r>
      <w:r>
        <w:t>samt</w:t>
      </w:r>
      <w:r w:rsidRPr="00AF1098">
        <w:t xml:space="preserve"> </w:t>
      </w:r>
      <w:r>
        <w:t xml:space="preserve">vid </w:t>
      </w:r>
      <w:r w:rsidRPr="00AF1098">
        <w:t>luftuttaget på väggen</w:t>
      </w:r>
      <w:r>
        <w:t xml:space="preserve"> i behandlingsrummen</w:t>
      </w:r>
      <w:r w:rsidRPr="00AF1098">
        <w:t xml:space="preserve">. </w:t>
      </w:r>
    </w:p>
    <w:p w14:paraId="342B8ABF" w14:textId="77777777" w:rsidR="00197C4C" w:rsidRPr="00AF1098" w:rsidRDefault="00197C4C" w:rsidP="002C14FB">
      <w:pPr>
        <w:autoSpaceDE w:val="0"/>
        <w:autoSpaceDN w:val="0"/>
        <w:adjustRightInd w:val="0"/>
        <w:ind w:left="0" w:right="-426"/>
      </w:pPr>
      <w:r w:rsidRPr="00AF1098">
        <w:t xml:space="preserve">Kontroll </w:t>
      </w:r>
      <w:r>
        <w:t xml:space="preserve">av sug </w:t>
      </w:r>
      <w:r w:rsidRPr="00AF1098">
        <w:t>sker varje</w:t>
      </w:r>
      <w:r>
        <w:t xml:space="preserve"> </w:t>
      </w:r>
      <w:r w:rsidRPr="007D4596">
        <w:t>natt</w:t>
      </w:r>
      <w:r w:rsidRPr="00AF1098">
        <w:t xml:space="preserve"> (med undantag av sug</w:t>
      </w:r>
      <w:r>
        <w:t>en</w:t>
      </w:r>
      <w:r w:rsidRPr="00AF1098">
        <w:t xml:space="preserve"> på syrgastub på akutvagnen som</w:t>
      </w:r>
      <w:r>
        <w:t xml:space="preserve"> </w:t>
      </w:r>
      <w:r w:rsidRPr="00AF1098">
        <w:t>kontrolleras enligt särskild rutin – se kvalitetsrutiner på Intranätet).</w:t>
      </w:r>
    </w:p>
    <w:p w14:paraId="05769250" w14:textId="77777777" w:rsidR="00197C4C" w:rsidRPr="002C14FB" w:rsidRDefault="00197C4C" w:rsidP="002C14FB">
      <w:pPr>
        <w:pStyle w:val="Rubrik2"/>
        <w:ind w:left="0" w:right="-426"/>
        <w:rPr>
          <w:b/>
          <w:bCs w:val="0"/>
        </w:rPr>
      </w:pPr>
      <w:r w:rsidRPr="002C14FB">
        <w:rPr>
          <w:b/>
          <w:bCs w:val="0"/>
        </w:rPr>
        <w:t xml:space="preserve">Syfte </w:t>
      </w:r>
    </w:p>
    <w:p w14:paraId="30D7C122" w14:textId="77777777" w:rsidR="00197C4C" w:rsidRPr="00AF1098" w:rsidRDefault="00197C4C" w:rsidP="002C14FB">
      <w:pPr>
        <w:autoSpaceDE w:val="0"/>
        <w:autoSpaceDN w:val="0"/>
        <w:adjustRightInd w:val="0"/>
        <w:ind w:left="0" w:right="-426"/>
      </w:pPr>
      <w:r w:rsidRPr="00AF1098">
        <w:t xml:space="preserve">Att säkerställa </w:t>
      </w:r>
      <w:r>
        <w:t xml:space="preserve">funktion av sugutrustning i behandlingsrummen på avdelning </w:t>
      </w:r>
      <w:proofErr w:type="gramStart"/>
      <w:r>
        <w:t>52-55</w:t>
      </w:r>
      <w:proofErr w:type="gramEnd"/>
      <w:r>
        <w:t>.</w:t>
      </w:r>
    </w:p>
    <w:p w14:paraId="6019066C" w14:textId="77777777" w:rsidR="00197C4C" w:rsidRPr="002C14FB" w:rsidRDefault="00197C4C" w:rsidP="002C14FB">
      <w:pPr>
        <w:pStyle w:val="Rubrik2"/>
        <w:ind w:left="0" w:right="-426"/>
        <w:rPr>
          <w:b/>
          <w:bCs w:val="0"/>
        </w:rPr>
      </w:pPr>
      <w:r w:rsidRPr="002C14FB">
        <w:rPr>
          <w:b/>
          <w:bCs w:val="0"/>
        </w:rPr>
        <w:t>Vilka berörs</w:t>
      </w:r>
    </w:p>
    <w:p w14:paraId="2E194224" w14:textId="62AC0374" w:rsidR="00197C4C" w:rsidRPr="002C14FB" w:rsidRDefault="00197C4C" w:rsidP="002C14FB">
      <w:pPr>
        <w:autoSpaceDE w:val="0"/>
        <w:autoSpaceDN w:val="0"/>
        <w:adjustRightInd w:val="0"/>
        <w:ind w:left="0" w:right="-426"/>
        <w:rPr>
          <w:sz w:val="26"/>
          <w:szCs w:val="26"/>
        </w:rPr>
      </w:pPr>
      <w:r w:rsidRPr="0055617B">
        <w:t>Vårdpersonal på Ortopedkliniken, NU-sjukvården</w:t>
      </w:r>
    </w:p>
    <w:p w14:paraId="1A0B27D6" w14:textId="77777777" w:rsidR="00197C4C" w:rsidRPr="002C14FB" w:rsidRDefault="00197C4C" w:rsidP="002C14FB">
      <w:pPr>
        <w:pStyle w:val="Rubrik3"/>
        <w:ind w:left="0"/>
        <w:rPr>
          <w:b/>
          <w:bCs w:val="0"/>
        </w:rPr>
      </w:pPr>
      <w:r w:rsidRPr="002C14FB">
        <w:rPr>
          <w:b/>
          <w:bCs w:val="0"/>
        </w:rPr>
        <w:t>Åtgärder Internkontroll</w:t>
      </w:r>
    </w:p>
    <w:p w14:paraId="69486D50" w14:textId="6C55776A" w:rsidR="00197C4C" w:rsidRDefault="00197C4C" w:rsidP="002C14FB">
      <w:pPr>
        <w:autoSpaceDE w:val="0"/>
        <w:autoSpaceDN w:val="0"/>
        <w:adjustRightInd w:val="0"/>
        <w:ind w:left="0" w:right="-426"/>
      </w:pPr>
      <w:r w:rsidRPr="00AF1098">
        <w:t>Kontroll av sug i behandlingsrum</w:t>
      </w:r>
      <w:r>
        <w:t>men</w:t>
      </w:r>
      <w:r w:rsidRPr="00AF1098">
        <w:t xml:space="preserve"> sker </w:t>
      </w:r>
      <w:r w:rsidRPr="007D4596">
        <w:t>varje natt.</w:t>
      </w:r>
      <w:r w:rsidRPr="00AF1098">
        <w:t xml:space="preserve"> Den övre gröna delen</w:t>
      </w:r>
      <w:r>
        <w:t xml:space="preserve"> </w:t>
      </w:r>
      <w:r w:rsidRPr="00AF1098">
        <w:t xml:space="preserve">med </w:t>
      </w:r>
      <w:r>
        <w:t>tillhörande påse</w:t>
      </w:r>
      <w:r w:rsidRPr="00AF1098">
        <w:t xml:space="preserve"> är av engångstyp och slängs mellan varje patient som</w:t>
      </w:r>
      <w:r>
        <w:t xml:space="preserve"> </w:t>
      </w:r>
      <w:r w:rsidRPr="00AF1098">
        <w:t>använt den. Åtgärden signeras via enhetens webbsida/kontrollfunktion.</w:t>
      </w:r>
      <w:r>
        <w:t xml:space="preserve"> </w:t>
      </w:r>
    </w:p>
    <w:p w14:paraId="1A9681F6" w14:textId="77777777" w:rsidR="00197C4C" w:rsidRPr="002C14FB" w:rsidRDefault="00197C4C" w:rsidP="002C14FB">
      <w:pPr>
        <w:pStyle w:val="Rubrik3"/>
        <w:ind w:left="0"/>
        <w:rPr>
          <w:b/>
          <w:bCs w:val="0"/>
        </w:rPr>
      </w:pPr>
      <w:r w:rsidRPr="002C14FB">
        <w:rPr>
          <w:b/>
          <w:bCs w:val="0"/>
        </w:rPr>
        <w:t>Kontroll av sugutrustning i behandlingsrum</w:t>
      </w:r>
    </w:p>
    <w:p w14:paraId="1B04836D" w14:textId="77777777" w:rsidR="00197C4C" w:rsidRPr="00276609" w:rsidRDefault="00197C4C" w:rsidP="002C14FB">
      <w:pPr>
        <w:autoSpaceDE w:val="0"/>
        <w:autoSpaceDN w:val="0"/>
        <w:adjustRightInd w:val="0"/>
        <w:ind w:left="0" w:right="-426"/>
      </w:pPr>
      <w:r w:rsidRPr="00276609">
        <w:rPr>
          <w:b/>
        </w:rPr>
        <w:t>Kontrollera att</w:t>
      </w:r>
      <w:r w:rsidRPr="00276609">
        <w:t>:</w:t>
      </w:r>
    </w:p>
    <w:p w14:paraId="1732A3E6" w14:textId="77777777" w:rsidR="00197C4C" w:rsidRDefault="00197C4C" w:rsidP="002C14FB">
      <w:pPr>
        <w:autoSpaceDE w:val="0"/>
        <w:autoSpaceDN w:val="0"/>
        <w:adjustRightInd w:val="0"/>
        <w:ind w:left="0" w:right="-426"/>
      </w:pPr>
      <w:r>
        <w:t xml:space="preserve">• </w:t>
      </w:r>
      <w:r w:rsidRPr="00AF1098">
        <w:t>sugen fungerar genom att starta den. Kontrollera att</w:t>
      </w:r>
      <w:r>
        <w:t xml:space="preserve"> </w:t>
      </w:r>
      <w:r w:rsidRPr="00AF1098">
        <w:t xml:space="preserve">manometern går upp till minst </w:t>
      </w:r>
    </w:p>
    <w:p w14:paraId="0CC663FB" w14:textId="77777777" w:rsidR="00197C4C" w:rsidRPr="00AF1098" w:rsidRDefault="00197C4C" w:rsidP="002C14FB">
      <w:pPr>
        <w:autoSpaceDE w:val="0"/>
        <w:autoSpaceDN w:val="0"/>
        <w:adjustRightInd w:val="0"/>
        <w:ind w:left="0" w:right="-426"/>
      </w:pPr>
      <w:r w:rsidRPr="00AF1098">
        <w:lastRenderedPageBreak/>
        <w:t>– 60kPa när Y-röret hålls för.</w:t>
      </w:r>
    </w:p>
    <w:p w14:paraId="31F65B38" w14:textId="77777777" w:rsidR="00197C4C" w:rsidRDefault="00197C4C" w:rsidP="002C14FB">
      <w:pPr>
        <w:autoSpaceDE w:val="0"/>
        <w:autoSpaceDN w:val="0"/>
        <w:adjustRightInd w:val="0"/>
        <w:ind w:left="0" w:right="-426"/>
      </w:pPr>
      <w:r w:rsidRPr="00AF1098">
        <w:t>• sugslangen är cirka två meter lång.</w:t>
      </w:r>
    </w:p>
    <w:p w14:paraId="53162E50" w14:textId="77777777" w:rsidR="00197C4C" w:rsidRDefault="00197C4C" w:rsidP="002C14FB">
      <w:pPr>
        <w:autoSpaceDE w:val="0"/>
        <w:autoSpaceDN w:val="0"/>
        <w:adjustRightInd w:val="0"/>
        <w:spacing w:line="276" w:lineRule="auto"/>
        <w:ind w:left="0" w:right="-426"/>
      </w:pPr>
      <w:r w:rsidRPr="00AF1098">
        <w:t>•</w:t>
      </w:r>
      <w:r>
        <w:t xml:space="preserve"> det ligger 3</w:t>
      </w:r>
      <w:r w:rsidRPr="00725770">
        <w:t xml:space="preserve"> grön</w:t>
      </w:r>
      <w:r>
        <w:t xml:space="preserve">a /3 </w:t>
      </w:r>
      <w:r w:rsidRPr="00725770">
        <w:t>vit</w:t>
      </w:r>
      <w:r>
        <w:t>a sugkateter i korgen på väggen.</w:t>
      </w:r>
    </w:p>
    <w:p w14:paraId="14FB8B08" w14:textId="77777777" w:rsidR="00197C4C" w:rsidRDefault="00197C4C" w:rsidP="00197C4C">
      <w:pPr>
        <w:autoSpaceDE w:val="0"/>
        <w:autoSpaceDN w:val="0"/>
        <w:adjustRightInd w:val="0"/>
      </w:pPr>
    </w:p>
    <w:p w14:paraId="11116ED3" w14:textId="77777777" w:rsidR="00197C4C" w:rsidRPr="00276609" w:rsidRDefault="00197C4C" w:rsidP="00197C4C"/>
    <w:p w14:paraId="76B9F95B" w14:textId="24513497" w:rsidR="00536A5A" w:rsidRPr="00536A5A" w:rsidRDefault="00536A5A" w:rsidP="00197C4C">
      <w:pPr>
        <w:keepNext/>
        <w:spacing w:before="240" w:after="60" w:line="240" w:lineRule="auto"/>
        <w:ind w:left="0" w:right="1161"/>
        <w:outlineLvl w:val="1"/>
      </w:pPr>
    </w:p>
    <w:sectPr w:rsidR="00536A5A" w:rsidRPr="00536A5A" w:rsidSect="0019294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12098545">
    <w:abstractNumId w:val="17"/>
  </w:num>
  <w:num w:numId="2" w16cid:durableId="1124075656">
    <w:abstractNumId w:val="14"/>
  </w:num>
  <w:num w:numId="3" w16cid:durableId="1999768213">
    <w:abstractNumId w:val="0"/>
  </w:num>
  <w:num w:numId="4" w16cid:durableId="916522805">
    <w:abstractNumId w:val="6"/>
  </w:num>
  <w:num w:numId="5" w16cid:durableId="706418909">
    <w:abstractNumId w:val="15"/>
  </w:num>
  <w:num w:numId="6" w16cid:durableId="950673188">
    <w:abstractNumId w:val="2"/>
  </w:num>
  <w:num w:numId="7" w16cid:durableId="789737402">
    <w:abstractNumId w:val="11"/>
  </w:num>
  <w:num w:numId="8" w16cid:durableId="402340996">
    <w:abstractNumId w:val="8"/>
  </w:num>
  <w:num w:numId="9" w16cid:durableId="1173449809">
    <w:abstractNumId w:val="1"/>
  </w:num>
  <w:num w:numId="10" w16cid:durableId="1407798633">
    <w:abstractNumId w:val="1"/>
  </w:num>
  <w:num w:numId="11" w16cid:durableId="383867887">
    <w:abstractNumId w:val="3"/>
  </w:num>
  <w:num w:numId="12" w16cid:durableId="90511861">
    <w:abstractNumId w:val="4"/>
  </w:num>
  <w:num w:numId="13" w16cid:durableId="1416248204">
    <w:abstractNumId w:val="13"/>
  </w:num>
  <w:num w:numId="14" w16cid:durableId="1998801218">
    <w:abstractNumId w:val="9"/>
  </w:num>
  <w:num w:numId="15" w16cid:durableId="566379233">
    <w:abstractNumId w:val="7"/>
  </w:num>
  <w:num w:numId="16" w16cid:durableId="2134201921">
    <w:abstractNumId w:val="12"/>
  </w:num>
  <w:num w:numId="17" w16cid:durableId="1649481129">
    <w:abstractNumId w:val="5"/>
  </w:num>
  <w:num w:numId="18" w16cid:durableId="510685724">
    <w:abstractNumId w:val="10"/>
  </w:num>
  <w:num w:numId="19" w16cid:durableId="9170237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2943"/>
    <w:rsid w:val="0019632A"/>
    <w:rsid w:val="00197C4C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14FB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4B83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596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2</Pages>
  <Words>155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1151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Kontroll av sugutrustning i behandlingsrum på avdelning 52-55</dc:title>
  <dc:subject/>
  <dc:creator>patrik.jens.johansson@vgregion.se</dc:creator>
  <keywords/>
  <lastModifiedBy>Elisabeth Carlsson</lastModifiedBy>
  <revision>6</revision>
  <lastPrinted>2016-03-31T10:56:00.0000000Z</lastPrinted>
  <dcterms:created xsi:type="dcterms:W3CDTF">2022-05-10T07:35:00.0000000Z</dcterms:created>
  <dcterms:modified xsi:type="dcterms:W3CDTF">2024-04-25T13:19:00.0000000Z</dcterms:modified>
</coreProperties>
</file>