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D6E6D" w14:textId="77777777" w:rsidR="00E80EE2" w:rsidRDefault="00E80EE2" w:rsidP="00F35B05">
      <w:pPr>
        <w:pStyle w:val="Rubrik2"/>
        <w:sectPr w:rsidR="00E80EE2" w:rsidSect="00E80EE2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3A59B5F8" w14:textId="77777777" w:rsidR="00E80EE2" w:rsidRPr="00E80EE2" w:rsidRDefault="00E80EE2" w:rsidP="00E80EE2">
      <w:pPr>
        <w:spacing w:after="0" w:line="240" w:lineRule="auto"/>
        <w:ind w:left="0" w:right="0"/>
        <w:rPr>
          <w:szCs w:val="20"/>
        </w:rPr>
      </w:pPr>
    </w:p>
    <w:p w14:paraId="1EA6B62D" w14:textId="77777777" w:rsidR="00E80EE2" w:rsidRPr="00E80EE2" w:rsidRDefault="00E80EE2" w:rsidP="00E80EE2">
      <w:pPr>
        <w:spacing w:after="0" w:line="240" w:lineRule="auto"/>
        <w:ind w:left="0" w:right="0"/>
        <w:rPr>
          <w:szCs w:val="20"/>
        </w:rPr>
      </w:pPr>
    </w:p>
    <w:p w14:paraId="7CA78FF8" w14:textId="77777777" w:rsidR="00E80EE2" w:rsidRPr="00E80EE2" w:rsidRDefault="00E80EE2" w:rsidP="00E80EE2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E80EE2">
        <w:rPr>
          <w:szCs w:val="20"/>
        </w:rPr>
        <w:tab/>
      </w:r>
    </w:p>
    <w:p w14:paraId="434B2311" w14:textId="2D53C237" w:rsidR="00E80EE2" w:rsidRPr="00E80EE2" w:rsidRDefault="00E80EE2" w:rsidP="00E80EE2">
      <w:pPr>
        <w:spacing w:after="0" w:line="240" w:lineRule="auto"/>
        <w:ind w:left="0" w:right="-568"/>
        <w:rPr>
          <w:szCs w:val="20"/>
        </w:rPr>
      </w:pPr>
      <w:r w:rsidRPr="00E80EE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1D30AA" wp14:editId="23311733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29" name="Textruta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965BBB0" w14:textId="77777777" w:rsidR="00E80EE2" w:rsidRPr="003D37FD" w:rsidRDefault="00E80EE2" w:rsidP="00E80EE2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26894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7E81AEB1">
              <v:shapetype id="_x0000_t202" coordsize="21600,21600" o:spt="202" path="m,l,21600r21600,l21600,xe" w14:anchorId="341D30AA">
                <v:stroke joinstyle="miter"/>
                <v:path gradientshapeok="t" o:connecttype="rect"/>
              </v:shapetype>
              <v:shape id="Textruta 29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E80EE2" w:rsidP="00E80EE2" w:rsidRDefault="00E80EE2" w14:paraId="2DA1D0ED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26894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E80EE2" w:rsidRPr="00E80EE2" w14:paraId="23518321" w14:textId="77777777" w:rsidTr="005A3B1F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348D1453" w14:textId="307F70BA" w:rsidR="00E80EE2" w:rsidRPr="003C6DBE" w:rsidRDefault="00E80EE2" w:rsidP="003C6DBE">
            <w:pPr>
              <w:pStyle w:val="Rubrik1"/>
              <w:ind w:left="0"/>
              <w:rPr>
                <w:b/>
                <w:bCs w:val="0"/>
              </w:rPr>
            </w:pPr>
            <w:bookmarkStart w:id="1" w:name="_1314629194"/>
            <w:bookmarkStart w:id="2" w:name="Rubrik"/>
            <w:bookmarkEnd w:id="1"/>
            <w:bookmarkEnd w:id="2"/>
            <w:r w:rsidRPr="003C6DBE">
              <w:rPr>
                <w:b/>
                <w:bCs w:val="0"/>
              </w:rPr>
              <w:t xml:space="preserve">Knäskada </w:t>
            </w:r>
            <w:r w:rsidR="00E5381F">
              <w:rPr>
                <w:b/>
                <w:bCs w:val="0"/>
              </w:rPr>
              <w:t>–</w:t>
            </w:r>
            <w:r w:rsidRPr="003C6DBE">
              <w:rPr>
                <w:b/>
                <w:bCs w:val="0"/>
              </w:rPr>
              <w:t xml:space="preserve"> handläggning</w:t>
            </w:r>
            <w:r w:rsidR="00E5381F">
              <w:rPr>
                <w:b/>
                <w:bCs w:val="0"/>
              </w:rPr>
              <w:t xml:space="preserve"> på akuten</w:t>
            </w:r>
          </w:p>
        </w:tc>
      </w:tr>
    </w:tbl>
    <w:p w14:paraId="09204DB4" w14:textId="77777777" w:rsidR="00E80EE2" w:rsidRPr="003C6DBE" w:rsidRDefault="00E80EE2" w:rsidP="003C6DBE">
      <w:pPr>
        <w:pStyle w:val="Rubrik3"/>
        <w:ind w:left="0"/>
        <w:rPr>
          <w:b/>
          <w:bCs w:val="0"/>
        </w:rPr>
      </w:pPr>
      <w:r w:rsidRPr="1A9F92B1">
        <w:rPr>
          <w:b/>
        </w:rPr>
        <w:t>Revidering i denna version</w:t>
      </w:r>
    </w:p>
    <w:p w14:paraId="10876DD8" w14:textId="794BA791" w:rsidR="11CC7F14" w:rsidRDefault="00E5381F" w:rsidP="1A9F92B1">
      <w:pPr>
        <w:spacing w:after="0" w:line="240" w:lineRule="auto"/>
        <w:ind w:left="0" w:right="0"/>
      </w:pPr>
      <w:r>
        <w:t xml:space="preserve">Titel ändrad från </w:t>
      </w:r>
      <w:r w:rsidR="00981EF3">
        <w:t>Knäskada och distorsion - handläggning</w:t>
      </w:r>
      <w:r w:rsidR="11CC7F14">
        <w:t>.</w:t>
      </w:r>
    </w:p>
    <w:p w14:paraId="4FD40429" w14:textId="77777777" w:rsidR="00E80EE2" w:rsidRPr="00E80EE2" w:rsidRDefault="00E80EE2" w:rsidP="00E80EE2">
      <w:pPr>
        <w:keepNext/>
        <w:spacing w:before="240" w:after="60" w:line="240" w:lineRule="auto"/>
        <w:ind w:left="0" w:right="-142"/>
        <w:outlineLvl w:val="1"/>
        <w:rPr>
          <w:rFonts w:ascii="Arial Fet" w:hAnsi="Arial Fet" w:cs="Arial"/>
          <w:b/>
          <w:bCs/>
          <w:iCs/>
          <w:sz w:val="28"/>
          <w:szCs w:val="28"/>
        </w:rPr>
      </w:pPr>
      <w:r w:rsidRPr="008344A2">
        <w:rPr>
          <w:rStyle w:val="Rubrik2Char"/>
          <w:b/>
          <w:bCs w:val="0"/>
        </w:rPr>
        <w:t>Syfte</w:t>
      </w:r>
      <w:r w:rsidRPr="00E80EE2">
        <w:rPr>
          <w:rFonts w:ascii="Arial Fet" w:hAnsi="Arial Fet" w:cs="Arial"/>
          <w:b/>
          <w:bCs/>
          <w:iCs/>
          <w:sz w:val="28"/>
          <w:szCs w:val="28"/>
        </w:rPr>
        <w:br/>
      </w:r>
      <w:r w:rsidRPr="00E80EE2">
        <w:rPr>
          <w:bCs/>
          <w:iCs/>
        </w:rPr>
        <w:t>Tydliggöra handläggning och uppföljning vid akut knäskada/distorsion på akutmottagningen</w:t>
      </w:r>
      <w:r w:rsidRPr="00E80EE2">
        <w:rPr>
          <w:rFonts w:ascii="Arial Fet" w:hAnsi="Arial Fet" w:cs="Arial"/>
          <w:b/>
          <w:bCs/>
          <w:iCs/>
          <w:sz w:val="28"/>
          <w:szCs w:val="28"/>
        </w:rPr>
        <w:br/>
      </w:r>
      <w:r w:rsidRPr="00E80EE2">
        <w:rPr>
          <w:rFonts w:ascii="Arial Fet" w:hAnsi="Arial Fet" w:cs="Arial"/>
          <w:b/>
          <w:bCs/>
          <w:iCs/>
          <w:sz w:val="28"/>
          <w:szCs w:val="28"/>
        </w:rPr>
        <w:br/>
      </w:r>
      <w:r w:rsidRPr="008344A2">
        <w:rPr>
          <w:rStyle w:val="Rubrik2Char"/>
          <w:b/>
          <w:bCs w:val="0"/>
        </w:rPr>
        <w:t>Vilka berör</w:t>
      </w:r>
    </w:p>
    <w:p w14:paraId="13B07090" w14:textId="5B181A15" w:rsidR="00E80EE2" w:rsidRPr="00E80EE2" w:rsidRDefault="00E80EE2" w:rsidP="00E80EE2">
      <w:pPr>
        <w:spacing w:after="0" w:line="240" w:lineRule="auto"/>
        <w:ind w:left="0" w:right="0"/>
        <w:rPr>
          <w:szCs w:val="20"/>
        </w:rPr>
      </w:pPr>
      <w:r w:rsidRPr="00E80EE2">
        <w:rPr>
          <w:szCs w:val="20"/>
        </w:rPr>
        <w:t>Ortopedkliniken</w:t>
      </w:r>
      <w:r w:rsidRPr="00E80EE2">
        <w:rPr>
          <w:szCs w:val="20"/>
        </w:rPr>
        <w:br/>
        <w:t>Akutmottagningen</w:t>
      </w:r>
      <w:r w:rsidRPr="00E80EE2">
        <w:rPr>
          <w:szCs w:val="20"/>
        </w:rPr>
        <w:br/>
      </w:r>
      <w:r w:rsidR="00220683">
        <w:rPr>
          <w:szCs w:val="20"/>
        </w:rPr>
        <w:t xml:space="preserve">Fysioterapi </w:t>
      </w:r>
    </w:p>
    <w:p w14:paraId="72DB0BB7" w14:textId="77777777" w:rsidR="00E80EE2" w:rsidRPr="008344A2" w:rsidRDefault="00E80EE2" w:rsidP="008344A2">
      <w:pPr>
        <w:pStyle w:val="Rubrik3"/>
        <w:ind w:left="0"/>
        <w:rPr>
          <w:b/>
          <w:bCs w:val="0"/>
        </w:rPr>
      </w:pPr>
      <w:r w:rsidRPr="008344A2">
        <w:rPr>
          <w:b/>
          <w:bCs w:val="0"/>
        </w:rPr>
        <w:t>Flödesschema för patienter med knätrauma</w:t>
      </w:r>
    </w:p>
    <w:p w14:paraId="13914365" w14:textId="1BB3A68A" w:rsidR="00E80EE2" w:rsidRPr="00E80EE2" w:rsidRDefault="00E80EE2" w:rsidP="00E80EE2">
      <w:pPr>
        <w:spacing w:after="0" w:line="240" w:lineRule="auto"/>
        <w:ind w:left="0" w:right="0"/>
        <w:rPr>
          <w:szCs w:val="20"/>
        </w:rPr>
      </w:pPr>
      <w:r w:rsidRPr="00E80EE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5EE0AC4B" wp14:editId="73499E0F">
                <wp:simplePos x="0" y="0"/>
                <wp:positionH relativeFrom="column">
                  <wp:posOffset>798830</wp:posOffset>
                </wp:positionH>
                <wp:positionV relativeFrom="paragraph">
                  <wp:posOffset>142875</wp:posOffset>
                </wp:positionV>
                <wp:extent cx="3438525" cy="692150"/>
                <wp:effectExtent l="0" t="0" r="28575" b="12700"/>
                <wp:wrapNone/>
                <wp:docPr id="28" name="Rektangel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38525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A71949" w14:textId="77777777" w:rsidR="00E80EE2" w:rsidRPr="00A55F05" w:rsidRDefault="00E80EE2" w:rsidP="00985226">
                            <w:pPr>
                              <w:spacing w:line="240" w:lineRule="auto"/>
                              <w:ind w:left="0" w:right="7"/>
                            </w:pPr>
                            <w:r>
                              <w:t>Direkt eller indirekt våld mot knä</w:t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</w:rPr>
                              <w:t xml:space="preserve">Åtgärd: </w:t>
                            </w:r>
                            <w:r>
                              <w:t>Slätröntgen och klinisk undersökning (u-s)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4065CA63">
              <v:rect id="Rektangel 28" style="position:absolute;margin-left:62.9pt;margin-top:11.25pt;width:270.75pt;height:54.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w14:anchorId="5EE0AC4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">
                <v:textbox>
                  <w:txbxContent>
                    <w:p w:rsidRPr="00A55F05" w:rsidR="00E80EE2" w:rsidP="00985226" w:rsidRDefault="00E80EE2" w14:paraId="22B42271" w14:textId="77777777">
                      <w:pPr>
                        <w:spacing w:line="240" w:lineRule="auto"/>
                        <w:ind w:left="0" w:right="7"/>
                      </w:pPr>
                      <w:r>
                        <w:t>Direkt eller indirekt våld mot knä</w:t>
                      </w:r>
                      <w:r>
                        <w:br/>
                      </w:r>
                      <w:r>
                        <w:br/>
                      </w:r>
                      <w:r>
                        <w:rPr>
                          <w:b/>
                        </w:rPr>
                        <w:t xml:space="preserve">Åtgärd: </w:t>
                      </w:r>
                      <w:r>
                        <w:t>Slätröntgen och klinisk undersökning (u-s)</w:t>
                      </w:r>
                    </w:p>
                  </w:txbxContent>
                </v:textbox>
              </v:rect>
            </w:pict>
          </mc:Fallback>
        </mc:AlternateContent>
      </w:r>
    </w:p>
    <w:p w14:paraId="46D3387B" w14:textId="77777777" w:rsidR="00E80EE2" w:rsidRPr="00E80EE2" w:rsidRDefault="00E80EE2" w:rsidP="00E80EE2">
      <w:pPr>
        <w:keepNext/>
        <w:spacing w:before="240" w:after="60" w:line="240" w:lineRule="auto"/>
        <w:ind w:left="0" w:right="0"/>
        <w:outlineLvl w:val="2"/>
        <w:rPr>
          <w:rFonts w:ascii="Arial Fet" w:hAnsi="Arial Fet" w:cs="Arial"/>
          <w:b/>
          <w:bCs/>
          <w:szCs w:val="26"/>
        </w:rPr>
      </w:pPr>
    </w:p>
    <w:p w14:paraId="302AA8C4" w14:textId="77777777" w:rsidR="00E80EE2" w:rsidRPr="00E80EE2" w:rsidRDefault="00E80EE2" w:rsidP="00E80EE2">
      <w:pPr>
        <w:spacing w:after="0" w:line="240" w:lineRule="auto"/>
        <w:ind w:left="0" w:right="0"/>
        <w:rPr>
          <w:szCs w:val="20"/>
        </w:rPr>
      </w:pPr>
    </w:p>
    <w:p w14:paraId="6F993820" w14:textId="77777777" w:rsidR="00E80EE2" w:rsidRPr="00E80EE2" w:rsidRDefault="00E80EE2" w:rsidP="00E80EE2">
      <w:pPr>
        <w:spacing w:after="0" w:line="240" w:lineRule="auto"/>
        <w:ind w:left="0" w:right="0"/>
        <w:rPr>
          <w:szCs w:val="20"/>
        </w:rPr>
      </w:pPr>
    </w:p>
    <w:p w14:paraId="640B040E" w14:textId="0599FE10" w:rsidR="00E80EE2" w:rsidRPr="00E80EE2" w:rsidRDefault="00985226" w:rsidP="00E80EE2">
      <w:pPr>
        <w:spacing w:after="0" w:line="240" w:lineRule="auto"/>
        <w:ind w:left="0" w:right="0"/>
        <w:rPr>
          <w:szCs w:val="20"/>
        </w:rPr>
      </w:pPr>
      <w:r w:rsidRPr="00E80EE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6C3E9E79" wp14:editId="5A2AE73E">
                <wp:simplePos x="0" y="0"/>
                <wp:positionH relativeFrom="column">
                  <wp:posOffset>798830</wp:posOffset>
                </wp:positionH>
                <wp:positionV relativeFrom="paragraph">
                  <wp:posOffset>102235</wp:posOffset>
                </wp:positionV>
                <wp:extent cx="3457575" cy="1866900"/>
                <wp:effectExtent l="0" t="0" r="28575" b="19050"/>
                <wp:wrapNone/>
                <wp:docPr id="27" name="Rektangel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57575" cy="1866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513B24" w14:textId="68D30D8F" w:rsidR="00E80EE2" w:rsidRPr="0041187A" w:rsidRDefault="00E80EE2" w:rsidP="000873EA">
                            <w:pPr>
                              <w:spacing w:line="240" w:lineRule="auto"/>
                              <w:ind w:left="0" w:right="320"/>
                            </w:pPr>
                            <w:r>
                              <w:rPr>
                                <w:b/>
                              </w:rPr>
                              <w:t>Uteslut:</w:t>
                            </w:r>
                            <w:r>
                              <w:rPr>
                                <w:b/>
                              </w:rPr>
                              <w:br/>
                            </w:r>
                            <w:r>
                              <w:t>Ruptur av quadricepssena</w:t>
                            </w:r>
                            <w:r w:rsidR="000873EA">
                              <w:br/>
                            </w:r>
                            <w:r>
                              <w:t xml:space="preserve">Ruptur av patellarsena </w:t>
                            </w:r>
                            <w:r>
                              <w:br/>
                              <w:t>Operationskrävande fraktur</w:t>
                            </w:r>
                            <w:r>
                              <w:br/>
                              <w:t>Instabilitet i varus, LCL-skada</w:t>
                            </w:r>
                            <w:r w:rsidR="000873EA">
                              <w:br/>
                            </w:r>
                            <w:r>
                              <w:t>Knäluxation - kontrollera noga kärlstatus och kompartment</w:t>
                            </w:r>
                            <w:r>
                              <w:br/>
                            </w:r>
                            <w:r>
                              <w:br/>
                            </w:r>
                            <w:r>
                              <w:rPr>
                                <w:b/>
                              </w:rPr>
                              <w:t>Åtgärd:</w:t>
                            </w:r>
                            <w:r w:rsidR="000873EA">
                              <w:br/>
                            </w:r>
                            <w:r>
                              <w:t>Inläggning eller subakut utredning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5A744D00">
              <v:rect id="Rektangel 27" style="position:absolute;margin-left:62.9pt;margin-top:8.05pt;width:272.25pt;height:147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8" w14:anchorId="6C3E9E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">
                <v:textbox>
                  <w:txbxContent>
                    <w:p w:rsidRPr="0041187A" w:rsidR="00E80EE2" w:rsidP="000873EA" w:rsidRDefault="00E80EE2" w14:paraId="62976847" w14:textId="68D30D8F">
                      <w:pPr>
                        <w:spacing w:line="240" w:lineRule="auto"/>
                        <w:ind w:left="0" w:right="320"/>
                      </w:pPr>
                      <w:r>
                        <w:rPr>
                          <w:b/>
                        </w:rPr>
                        <w:t>Uteslut:</w:t>
                      </w:r>
                      <w:r>
                        <w:rPr>
                          <w:b/>
                        </w:rPr>
                        <w:br/>
                      </w:r>
                      <w:r>
                        <w:t xml:space="preserve">Ruptur av </w:t>
                      </w:r>
                      <w:proofErr w:type="spellStart"/>
                      <w:r>
                        <w:t>quadricepssena</w:t>
                      </w:r>
                      <w:proofErr w:type="spellEnd"/>
                      <w:r w:rsidR="000873EA">
                        <w:br/>
                      </w:r>
                      <w:r>
                        <w:t xml:space="preserve">Ruptur av </w:t>
                      </w:r>
                      <w:proofErr w:type="spellStart"/>
                      <w:r>
                        <w:t>patellarsena</w:t>
                      </w:r>
                      <w:proofErr w:type="spellEnd"/>
                      <w:r>
                        <w:t xml:space="preserve"> </w:t>
                      </w:r>
                      <w:r>
                        <w:br/>
                      </w:r>
                      <w:r>
                        <w:t>Operationskrävande fraktur</w:t>
                      </w:r>
                      <w:r>
                        <w:br/>
                      </w:r>
                      <w:r>
                        <w:t xml:space="preserve">Instabilitet i </w:t>
                      </w:r>
                      <w:proofErr w:type="spellStart"/>
                      <w:r>
                        <w:t>varus</w:t>
                      </w:r>
                      <w:proofErr w:type="spellEnd"/>
                      <w:r>
                        <w:t>, LCL-skada</w:t>
                      </w:r>
                      <w:r w:rsidR="000873EA">
                        <w:br/>
                      </w:r>
                      <w:r>
                        <w:t>Knäluxation - kontrollera noga kärlstatus och kompartment</w:t>
                      </w:r>
                      <w:r>
                        <w:br/>
                      </w:r>
                      <w:r>
                        <w:br/>
                      </w:r>
                      <w:r>
                        <w:rPr>
                          <w:b/>
                        </w:rPr>
                        <w:t>Åtgärd:</w:t>
                      </w:r>
                      <w:r w:rsidR="000873EA">
                        <w:br/>
                      </w:r>
                      <w:r>
                        <w:t>Inläggning eller subakut utredning</w:t>
                      </w:r>
                    </w:p>
                  </w:txbxContent>
                </v:textbox>
              </v:rect>
            </w:pict>
          </mc:Fallback>
        </mc:AlternateContent>
      </w:r>
    </w:p>
    <w:p w14:paraId="15A78499" w14:textId="72E63C08" w:rsidR="00E80EE2" w:rsidRPr="00E80EE2" w:rsidRDefault="00E80EE2" w:rsidP="00E80EE2">
      <w:pPr>
        <w:spacing w:after="0" w:line="240" w:lineRule="auto"/>
        <w:ind w:left="0" w:right="0"/>
        <w:rPr>
          <w:szCs w:val="20"/>
        </w:rPr>
      </w:pPr>
    </w:p>
    <w:p w14:paraId="5696B08E" w14:textId="473BFEA8" w:rsidR="00E80EE2" w:rsidRPr="00E80EE2" w:rsidRDefault="00E80EE2" w:rsidP="00E80EE2">
      <w:pPr>
        <w:spacing w:after="0" w:line="240" w:lineRule="auto"/>
        <w:ind w:left="0" w:right="0"/>
        <w:rPr>
          <w:szCs w:val="20"/>
        </w:rPr>
      </w:pPr>
    </w:p>
    <w:p w14:paraId="6E0022A8" w14:textId="12E3356D" w:rsidR="00E80EE2" w:rsidRPr="00E80EE2" w:rsidRDefault="00E80EE2" w:rsidP="00E80EE2">
      <w:pPr>
        <w:spacing w:after="0" w:line="240" w:lineRule="auto"/>
        <w:ind w:left="0" w:right="0"/>
        <w:rPr>
          <w:szCs w:val="20"/>
        </w:rPr>
      </w:pPr>
    </w:p>
    <w:p w14:paraId="163E7687" w14:textId="77777777" w:rsidR="00E80EE2" w:rsidRPr="00E80EE2" w:rsidRDefault="00E80EE2" w:rsidP="00E80EE2">
      <w:pPr>
        <w:spacing w:after="0" w:line="240" w:lineRule="auto"/>
        <w:ind w:left="0" w:right="0"/>
        <w:rPr>
          <w:szCs w:val="20"/>
        </w:rPr>
      </w:pPr>
    </w:p>
    <w:p w14:paraId="7555D74E" w14:textId="77777777" w:rsidR="00E80EE2" w:rsidRPr="00E80EE2" w:rsidRDefault="00E80EE2" w:rsidP="00E80EE2">
      <w:pPr>
        <w:spacing w:after="0" w:line="240" w:lineRule="auto"/>
        <w:ind w:left="0" w:right="0"/>
        <w:rPr>
          <w:szCs w:val="20"/>
        </w:rPr>
      </w:pPr>
    </w:p>
    <w:p w14:paraId="7931C95D" w14:textId="77777777" w:rsidR="00E80EE2" w:rsidRPr="00E80EE2" w:rsidRDefault="00E80EE2" w:rsidP="00E80EE2">
      <w:pPr>
        <w:spacing w:after="0" w:line="240" w:lineRule="auto"/>
        <w:ind w:left="0" w:right="0"/>
        <w:rPr>
          <w:szCs w:val="20"/>
        </w:rPr>
      </w:pPr>
    </w:p>
    <w:p w14:paraId="0606E2B5" w14:textId="77777777" w:rsidR="00E80EE2" w:rsidRPr="00E80EE2" w:rsidRDefault="00E80EE2" w:rsidP="00E80EE2">
      <w:pPr>
        <w:spacing w:after="0" w:line="240" w:lineRule="auto"/>
        <w:ind w:left="0" w:right="0"/>
        <w:rPr>
          <w:szCs w:val="20"/>
        </w:rPr>
      </w:pPr>
    </w:p>
    <w:p w14:paraId="5133FF36" w14:textId="77777777" w:rsidR="00E80EE2" w:rsidRPr="00E80EE2" w:rsidRDefault="00E80EE2" w:rsidP="00E80EE2">
      <w:pPr>
        <w:spacing w:after="0" w:line="240" w:lineRule="auto"/>
        <w:ind w:left="0" w:right="0"/>
        <w:rPr>
          <w:szCs w:val="20"/>
        </w:rPr>
      </w:pPr>
    </w:p>
    <w:p w14:paraId="52D2A311" w14:textId="77777777" w:rsidR="00E80EE2" w:rsidRPr="00E80EE2" w:rsidRDefault="00E80EE2" w:rsidP="00E80EE2">
      <w:pPr>
        <w:spacing w:after="0" w:line="240" w:lineRule="auto"/>
        <w:ind w:left="0" w:right="0"/>
        <w:rPr>
          <w:szCs w:val="20"/>
        </w:rPr>
      </w:pPr>
    </w:p>
    <w:p w14:paraId="75C6A4F4" w14:textId="77777777" w:rsidR="00E80EE2" w:rsidRPr="00E80EE2" w:rsidRDefault="00E80EE2" w:rsidP="00E80EE2">
      <w:pPr>
        <w:spacing w:after="0" w:line="240" w:lineRule="auto"/>
        <w:ind w:left="0" w:right="0"/>
        <w:rPr>
          <w:szCs w:val="20"/>
        </w:rPr>
      </w:pPr>
    </w:p>
    <w:p w14:paraId="4AC873EA" w14:textId="77777777" w:rsidR="00E80EE2" w:rsidRPr="00E80EE2" w:rsidRDefault="00E80EE2" w:rsidP="00E80EE2">
      <w:pPr>
        <w:spacing w:after="0" w:line="240" w:lineRule="auto"/>
        <w:ind w:left="0" w:right="0"/>
        <w:rPr>
          <w:szCs w:val="20"/>
        </w:rPr>
      </w:pPr>
    </w:p>
    <w:p w14:paraId="0713A856" w14:textId="77777777" w:rsidR="00E80EE2" w:rsidRPr="00E80EE2" w:rsidRDefault="00E80EE2" w:rsidP="00E80EE2">
      <w:pPr>
        <w:tabs>
          <w:tab w:val="left" w:pos="1605"/>
          <w:tab w:val="center" w:pos="4253"/>
        </w:tabs>
        <w:spacing w:after="0" w:line="240" w:lineRule="auto"/>
        <w:ind w:left="0" w:right="0"/>
        <w:rPr>
          <w:szCs w:val="20"/>
        </w:rPr>
      </w:pPr>
      <w:r w:rsidRPr="00E80EE2">
        <w:rPr>
          <w:szCs w:val="20"/>
        </w:rPr>
        <w:lastRenderedPageBreak/>
        <w:tab/>
      </w:r>
      <w:r w:rsidRPr="00E80EE2">
        <w:rPr>
          <w:szCs w:val="20"/>
        </w:rPr>
        <w:tab/>
      </w:r>
      <w:r w:rsidRPr="00E80EE2">
        <w:rPr>
          <w:b/>
          <w:szCs w:val="20"/>
        </w:rPr>
        <w:t xml:space="preserve">Inget av ovanstående </w:t>
      </w:r>
      <w:r w:rsidRPr="00E80EE2">
        <w:rPr>
          <w:b/>
          <w:szCs w:val="20"/>
        </w:rPr>
        <w:br/>
      </w:r>
    </w:p>
    <w:p w14:paraId="182D93EE" w14:textId="7425B64C" w:rsidR="00E80EE2" w:rsidRPr="00E80EE2" w:rsidRDefault="00E80EE2" w:rsidP="00E80EE2">
      <w:pPr>
        <w:tabs>
          <w:tab w:val="left" w:pos="1605"/>
        </w:tabs>
        <w:spacing w:after="0" w:line="240" w:lineRule="auto"/>
        <w:ind w:left="0" w:right="0"/>
        <w:rPr>
          <w:szCs w:val="20"/>
        </w:rPr>
      </w:pPr>
      <w:r w:rsidRPr="00E80EE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9527102" wp14:editId="7C2009D2">
                <wp:simplePos x="0" y="0"/>
                <wp:positionH relativeFrom="column">
                  <wp:posOffset>1320165</wp:posOffset>
                </wp:positionH>
                <wp:positionV relativeFrom="paragraph">
                  <wp:posOffset>109855</wp:posOffset>
                </wp:positionV>
                <wp:extent cx="2914650" cy="619125"/>
                <wp:effectExtent l="9525" t="9525" r="9525" b="9525"/>
                <wp:wrapNone/>
                <wp:docPr id="26" name="Rektangel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1465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3BCDCD" w14:textId="2A4BD9D6" w:rsidR="00E80EE2" w:rsidRDefault="00570E24" w:rsidP="00570E24">
                            <w:pPr>
                              <w:ind w:left="993"/>
                            </w:pPr>
                            <w:r>
                              <w:br/>
                            </w:r>
                            <w:r w:rsidR="00E80EE2">
                              <w:t>Hydrops (Blod i leden)</w:t>
                            </w:r>
                            <w:r w:rsidR="00E80EE2"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639747FA">
              <v:rect id="Rektangel 26" style="position:absolute;margin-left:103.95pt;margin-top:8.65pt;width:229.5pt;height:48.7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9" w14:anchorId="395271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">
                <v:textbox>
                  <w:txbxContent>
                    <w:p w:rsidR="00E80EE2" w:rsidP="00570E24" w:rsidRDefault="00570E24" w14:paraId="162B3F72" w14:textId="2A4BD9D6">
                      <w:pPr>
                        <w:ind w:left="993"/>
                      </w:pPr>
                      <w:r>
                        <w:br/>
                      </w:r>
                      <w:proofErr w:type="spellStart"/>
                      <w:r w:rsidR="00E80EE2">
                        <w:t>Hydrops</w:t>
                      </w:r>
                      <w:proofErr w:type="spellEnd"/>
                      <w:r w:rsidR="00E80EE2">
                        <w:t xml:space="preserve"> (Blod i leden)</w:t>
                      </w:r>
                      <w:r w:rsidR="00E80EE2">
                        <w:br/>
                      </w:r>
                    </w:p>
                  </w:txbxContent>
                </v:textbox>
              </v:rect>
            </w:pict>
          </mc:Fallback>
        </mc:AlternateContent>
      </w:r>
    </w:p>
    <w:p w14:paraId="2790DD24" w14:textId="77777777" w:rsidR="00E80EE2" w:rsidRPr="00E80EE2" w:rsidRDefault="00E80EE2" w:rsidP="00E80EE2">
      <w:pPr>
        <w:spacing w:after="0" w:line="240" w:lineRule="auto"/>
        <w:ind w:left="0" w:right="0"/>
        <w:rPr>
          <w:szCs w:val="20"/>
        </w:rPr>
      </w:pPr>
    </w:p>
    <w:p w14:paraId="7B807315" w14:textId="77777777" w:rsidR="00E80EE2" w:rsidRPr="00E80EE2" w:rsidRDefault="00E80EE2" w:rsidP="00E80EE2">
      <w:pPr>
        <w:spacing w:after="0" w:line="240" w:lineRule="auto"/>
        <w:ind w:left="0" w:right="0"/>
        <w:rPr>
          <w:szCs w:val="20"/>
        </w:rPr>
      </w:pPr>
    </w:p>
    <w:p w14:paraId="09CBF800" w14:textId="77777777" w:rsidR="00E80EE2" w:rsidRPr="00E80EE2" w:rsidRDefault="00E80EE2" w:rsidP="00E80EE2">
      <w:pPr>
        <w:spacing w:after="0" w:line="240" w:lineRule="auto"/>
        <w:ind w:left="0" w:right="0"/>
        <w:rPr>
          <w:szCs w:val="20"/>
        </w:rPr>
      </w:pPr>
    </w:p>
    <w:p w14:paraId="70F5C5C7" w14:textId="124104BE" w:rsidR="00E80EE2" w:rsidRPr="00E80EE2" w:rsidRDefault="00E80EE2" w:rsidP="00E80EE2">
      <w:pPr>
        <w:spacing w:after="0" w:line="240" w:lineRule="auto"/>
        <w:ind w:left="0" w:right="0"/>
        <w:rPr>
          <w:szCs w:val="20"/>
        </w:rPr>
      </w:pPr>
      <w:r w:rsidRPr="00E80EE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8" behindDoc="0" locked="0" layoutInCell="1" allowOverlap="1" wp14:anchorId="2AC626AE" wp14:editId="20951485">
                <wp:simplePos x="0" y="0"/>
                <wp:positionH relativeFrom="column">
                  <wp:posOffset>1758315</wp:posOffset>
                </wp:positionH>
                <wp:positionV relativeFrom="paragraph">
                  <wp:posOffset>104140</wp:posOffset>
                </wp:positionV>
                <wp:extent cx="409575" cy="428625"/>
                <wp:effectExtent l="47625" t="9525" r="9525" b="47625"/>
                <wp:wrapNone/>
                <wp:docPr id="25" name="Rak pilkoppling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09575" cy="4286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075F251C">
              <v:shapetype id="_x0000_t32" coordsize="21600,21600" o:oned="t" filled="f" o:spt="32" path="m,l21600,21600e" w14:anchorId="0558C34C">
                <v:path fillok="f" arrowok="t" o:connecttype="none"/>
                <o:lock v:ext="edit" shapetype="t"/>
              </v:shapetype>
              <v:shape id="Straight Arrow Connector 25" style="position:absolute;margin-left:138.45pt;margin-top:8.2pt;width:32.25pt;height:33.7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">
                <v:stroke endarrow="block"/>
              </v:shape>
            </w:pict>
          </mc:Fallback>
        </mc:AlternateContent>
      </w:r>
      <w:r w:rsidRPr="00E80EE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9" behindDoc="0" locked="0" layoutInCell="1" allowOverlap="1" wp14:anchorId="0EC6A998" wp14:editId="505F98C7">
                <wp:simplePos x="0" y="0"/>
                <wp:positionH relativeFrom="column">
                  <wp:posOffset>3072765</wp:posOffset>
                </wp:positionH>
                <wp:positionV relativeFrom="paragraph">
                  <wp:posOffset>104140</wp:posOffset>
                </wp:positionV>
                <wp:extent cx="276225" cy="381000"/>
                <wp:effectExtent l="9525" t="9525" r="57150" b="47625"/>
                <wp:wrapNone/>
                <wp:docPr id="24" name="Rak pilkoppling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6225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59EFA6B3">
              <v:shape id="Straight Arrow Connector 24" style="position:absolute;margin-left:241.95pt;margin-top:8.2pt;width:21.75pt;height:3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" w14:anchorId="318AAF50">
                <v:stroke endarrow="block"/>
              </v:shape>
            </w:pict>
          </mc:Fallback>
        </mc:AlternateContent>
      </w:r>
    </w:p>
    <w:p w14:paraId="1FB162D3" w14:textId="77777777" w:rsidR="00E80EE2" w:rsidRPr="00E80EE2" w:rsidRDefault="00E80EE2" w:rsidP="00E80EE2">
      <w:pPr>
        <w:spacing w:after="0" w:line="240" w:lineRule="auto"/>
        <w:ind w:left="0" w:right="0"/>
        <w:jc w:val="center"/>
        <w:rPr>
          <w:szCs w:val="20"/>
        </w:rPr>
      </w:pPr>
    </w:p>
    <w:p w14:paraId="7328F21F" w14:textId="77777777" w:rsidR="00E80EE2" w:rsidRPr="00E80EE2" w:rsidRDefault="00E80EE2" w:rsidP="00E80EE2">
      <w:pPr>
        <w:spacing w:after="0" w:line="240" w:lineRule="auto"/>
        <w:ind w:left="0" w:right="0"/>
        <w:jc w:val="center"/>
        <w:rPr>
          <w:szCs w:val="20"/>
        </w:rPr>
      </w:pPr>
    </w:p>
    <w:p w14:paraId="04DD7551" w14:textId="701A94D9" w:rsidR="00E80EE2" w:rsidRPr="00E80EE2" w:rsidRDefault="00E80EE2" w:rsidP="00E80EE2">
      <w:pPr>
        <w:tabs>
          <w:tab w:val="left" w:pos="2490"/>
        </w:tabs>
        <w:spacing w:after="0" w:line="240" w:lineRule="auto"/>
        <w:ind w:left="0" w:right="0"/>
        <w:rPr>
          <w:szCs w:val="20"/>
        </w:rPr>
      </w:pPr>
      <w:r w:rsidRPr="00E80EE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52" behindDoc="0" locked="0" layoutInCell="1" allowOverlap="1" wp14:anchorId="7664F186" wp14:editId="3ED0ECD6">
                <wp:simplePos x="0" y="0"/>
                <wp:positionH relativeFrom="column">
                  <wp:posOffset>3234690</wp:posOffset>
                </wp:positionH>
                <wp:positionV relativeFrom="paragraph">
                  <wp:posOffset>178435</wp:posOffset>
                </wp:positionV>
                <wp:extent cx="123825" cy="476250"/>
                <wp:effectExtent l="57150" t="9525" r="9525" b="28575"/>
                <wp:wrapNone/>
                <wp:docPr id="23" name="Rak pilkoppling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23825" cy="4762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4AF732BD">
              <v:shape id="Straight Arrow Connector 23" style="position:absolute;margin-left:254.7pt;margin-top:14.05pt;width:9.75pt;height:37.5pt;flip:x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" w14:anchorId="25B7F036">
                <v:stroke endarrow="block"/>
              </v:shape>
            </w:pict>
          </mc:Fallback>
        </mc:AlternateContent>
      </w:r>
      <w:r w:rsidRPr="00E80EE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53" behindDoc="0" locked="0" layoutInCell="1" allowOverlap="1" wp14:anchorId="1992A28F" wp14:editId="21B194EF">
                <wp:simplePos x="0" y="0"/>
                <wp:positionH relativeFrom="column">
                  <wp:posOffset>3625215</wp:posOffset>
                </wp:positionH>
                <wp:positionV relativeFrom="paragraph">
                  <wp:posOffset>178435</wp:posOffset>
                </wp:positionV>
                <wp:extent cx="1095375" cy="438150"/>
                <wp:effectExtent l="9525" t="9525" r="38100" b="57150"/>
                <wp:wrapNone/>
                <wp:docPr id="22" name="Rak pilkoppling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5375" cy="438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6250D4CE">
              <v:shape id="Straight Arrow Connector 22" style="position:absolute;margin-left:285.45pt;margin-top:14.05pt;width:86.25pt;height:3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" w14:anchorId="42904473">
                <v:stroke endarrow="block"/>
              </v:shape>
            </w:pict>
          </mc:Fallback>
        </mc:AlternateContent>
      </w:r>
      <w:r w:rsidRPr="00E80EE2">
        <w:rPr>
          <w:szCs w:val="20"/>
        </w:rPr>
        <w:tab/>
      </w:r>
      <w:r w:rsidRPr="00E80EE2">
        <w:rPr>
          <w:b/>
          <w:szCs w:val="20"/>
        </w:rPr>
        <w:t>Ja</w:t>
      </w:r>
      <w:r w:rsidRPr="00E80EE2">
        <w:rPr>
          <w:szCs w:val="20"/>
        </w:rPr>
        <w:tab/>
      </w:r>
      <w:r w:rsidRPr="00E80EE2">
        <w:rPr>
          <w:szCs w:val="20"/>
        </w:rPr>
        <w:tab/>
      </w:r>
      <w:r w:rsidRPr="00E80EE2">
        <w:rPr>
          <w:b/>
          <w:szCs w:val="20"/>
        </w:rPr>
        <w:t>Nej</w:t>
      </w:r>
    </w:p>
    <w:p w14:paraId="3EEA6730" w14:textId="0F1262F5" w:rsidR="00E80EE2" w:rsidRPr="00E80EE2" w:rsidRDefault="00E80EE2" w:rsidP="00E80EE2">
      <w:pPr>
        <w:tabs>
          <w:tab w:val="left" w:pos="2490"/>
          <w:tab w:val="left" w:pos="5325"/>
          <w:tab w:val="left" w:pos="5685"/>
        </w:tabs>
        <w:spacing w:after="0" w:line="240" w:lineRule="auto"/>
        <w:ind w:left="0" w:right="0"/>
        <w:rPr>
          <w:szCs w:val="20"/>
        </w:rPr>
      </w:pPr>
      <w:r w:rsidRPr="00E80EE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51" behindDoc="0" locked="0" layoutInCell="1" allowOverlap="1" wp14:anchorId="29730B9C" wp14:editId="43EA502B">
                <wp:simplePos x="0" y="0"/>
                <wp:positionH relativeFrom="column">
                  <wp:posOffset>1682115</wp:posOffset>
                </wp:positionH>
                <wp:positionV relativeFrom="paragraph">
                  <wp:posOffset>66675</wp:posOffset>
                </wp:positionV>
                <wp:extent cx="333375" cy="412750"/>
                <wp:effectExtent l="9525" t="6350" r="57150" b="47625"/>
                <wp:wrapNone/>
                <wp:docPr id="21" name="Rak pilkoppling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33375" cy="4127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0661DB81">
              <v:shape id="Straight Arrow Connector 21" style="position:absolute;margin-left:132.45pt;margin-top:5.25pt;width:26.25pt;height:32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" w14:anchorId="2B1B0854">
                <v:stroke endarrow="block"/>
              </v:shape>
            </w:pict>
          </mc:Fallback>
        </mc:AlternateContent>
      </w:r>
      <w:r w:rsidRPr="00E80EE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50" behindDoc="0" locked="0" layoutInCell="1" allowOverlap="1" wp14:anchorId="3D913A56" wp14:editId="2C723694">
                <wp:simplePos x="0" y="0"/>
                <wp:positionH relativeFrom="column">
                  <wp:posOffset>586740</wp:posOffset>
                </wp:positionH>
                <wp:positionV relativeFrom="paragraph">
                  <wp:posOffset>41275</wp:posOffset>
                </wp:positionV>
                <wp:extent cx="981075" cy="377825"/>
                <wp:effectExtent l="38100" t="9525" r="9525" b="60325"/>
                <wp:wrapNone/>
                <wp:docPr id="20" name="Rak pilkoppling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81075" cy="3778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1E8AFE12">
              <v:shape id="Straight Arrow Connector 20" style="position:absolute;margin-left:46.2pt;margin-top:3.25pt;width:77.25pt;height:29.75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" w14:anchorId="21C78910">
                <v:stroke endarrow="block"/>
              </v:shape>
            </w:pict>
          </mc:Fallback>
        </mc:AlternateContent>
      </w:r>
      <w:r w:rsidRPr="00E80EE2">
        <w:rPr>
          <w:szCs w:val="20"/>
        </w:rPr>
        <w:tab/>
      </w:r>
      <w:r w:rsidRPr="00E80EE2">
        <w:rPr>
          <w:szCs w:val="20"/>
        </w:rPr>
        <w:tab/>
      </w:r>
      <w:r w:rsidRPr="00E80EE2">
        <w:rPr>
          <w:szCs w:val="20"/>
        </w:rPr>
        <w:tab/>
      </w:r>
      <w:r w:rsidRPr="00E80EE2">
        <w:rPr>
          <w:szCs w:val="20"/>
        </w:rPr>
        <w:tab/>
      </w:r>
    </w:p>
    <w:p w14:paraId="41857035" w14:textId="77777777" w:rsidR="00E80EE2" w:rsidRPr="00E80EE2" w:rsidRDefault="00E80EE2" w:rsidP="00E80EE2">
      <w:pPr>
        <w:spacing w:after="0" w:line="240" w:lineRule="auto"/>
        <w:ind w:left="0" w:right="0"/>
        <w:jc w:val="center"/>
        <w:rPr>
          <w:szCs w:val="20"/>
        </w:rPr>
      </w:pPr>
    </w:p>
    <w:p w14:paraId="372E7DF1" w14:textId="50AA5DFE" w:rsidR="00E80EE2" w:rsidRPr="00E80EE2" w:rsidRDefault="00E80EE2" w:rsidP="00E80EE2">
      <w:pPr>
        <w:spacing w:after="0" w:line="240" w:lineRule="auto"/>
        <w:ind w:left="0" w:right="0"/>
        <w:jc w:val="center"/>
        <w:rPr>
          <w:szCs w:val="20"/>
        </w:rPr>
      </w:pPr>
      <w:r w:rsidRPr="00E80EE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0777C6D8" wp14:editId="30DE0674">
                <wp:simplePos x="0" y="0"/>
                <wp:positionH relativeFrom="column">
                  <wp:posOffset>-327660</wp:posOffset>
                </wp:positionH>
                <wp:positionV relativeFrom="paragraph">
                  <wp:posOffset>241300</wp:posOffset>
                </wp:positionV>
                <wp:extent cx="1409700" cy="657225"/>
                <wp:effectExtent l="9525" t="7620" r="9525" b="11430"/>
                <wp:wrapNone/>
                <wp:docPr id="19" name="Rektange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657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2561EA" w14:textId="77777777" w:rsidR="00E80EE2" w:rsidRDefault="00E80EE2" w:rsidP="00251F40">
                            <w:pPr>
                              <w:ind w:left="0" w:right="77"/>
                            </w:pPr>
                            <w:r>
                              <w:t>Instabil i valgus</w:t>
                            </w:r>
                            <w:r>
                              <w:br/>
                              <w:t>MCL-skada II, III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5E1593AC">
              <v:rect id="Rektangel 19" style="position:absolute;left:0;text-align:left;margin-left:-25.8pt;margin-top:19pt;width:111pt;height:51.7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0" w14:anchorId="0777C6D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">
                <v:textbox>
                  <w:txbxContent>
                    <w:p w:rsidR="00E80EE2" w:rsidP="00251F40" w:rsidRDefault="00E80EE2" w14:paraId="6D7E9E01" w14:textId="77777777">
                      <w:pPr>
                        <w:ind w:left="0" w:right="77"/>
                      </w:pPr>
                      <w:r>
                        <w:t xml:space="preserve">Instabil i </w:t>
                      </w:r>
                      <w:proofErr w:type="spellStart"/>
                      <w:r>
                        <w:t>valgus</w:t>
                      </w:r>
                      <w:proofErr w:type="spellEnd"/>
                      <w:r>
                        <w:br/>
                      </w:r>
                      <w:r>
                        <w:t>MCL-skada II, III</w:t>
                      </w:r>
                    </w:p>
                  </w:txbxContent>
                </v:textbox>
              </v:rect>
            </w:pict>
          </mc:Fallback>
        </mc:AlternateContent>
      </w:r>
    </w:p>
    <w:p w14:paraId="0DA2547B" w14:textId="25EC58F2" w:rsidR="00E80EE2" w:rsidRPr="00E80EE2" w:rsidRDefault="00E80EE2" w:rsidP="00E80EE2">
      <w:pPr>
        <w:spacing w:after="0" w:line="240" w:lineRule="auto"/>
        <w:ind w:left="0" w:right="0"/>
        <w:jc w:val="center"/>
        <w:rPr>
          <w:szCs w:val="20"/>
        </w:rPr>
      </w:pPr>
      <w:r w:rsidRPr="00E80EE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1913F887" wp14:editId="23844F8B">
                <wp:simplePos x="0" y="0"/>
                <wp:positionH relativeFrom="column">
                  <wp:posOffset>2815590</wp:posOffset>
                </wp:positionH>
                <wp:positionV relativeFrom="paragraph">
                  <wp:posOffset>57150</wp:posOffset>
                </wp:positionV>
                <wp:extent cx="1409700" cy="678815"/>
                <wp:effectExtent l="9525" t="8255" r="9525" b="8255"/>
                <wp:wrapNone/>
                <wp:docPr id="18" name="Rektange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678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1222E8" w14:textId="77777777" w:rsidR="00E80EE2" w:rsidRDefault="00E80EE2" w:rsidP="007536CD">
                            <w:pPr>
                              <w:ind w:left="0" w:right="77"/>
                            </w:pPr>
                            <w:r>
                              <w:t>Instabil i valgus</w:t>
                            </w:r>
                            <w:r>
                              <w:br/>
                              <w:t>MCL-skada II, III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47A02316">
              <v:rect id="Rektangel 18" style="position:absolute;left:0;text-align:left;margin-left:221.7pt;margin-top:4.5pt;width:111pt;height:53.4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1" w14:anchorId="1913F8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">
                <v:textbox>
                  <w:txbxContent>
                    <w:p w:rsidR="00E80EE2" w:rsidP="007536CD" w:rsidRDefault="00E80EE2" w14:paraId="3E42BE33" w14:textId="77777777">
                      <w:pPr>
                        <w:ind w:left="0" w:right="77"/>
                      </w:pPr>
                      <w:r>
                        <w:t xml:space="preserve">Instabil i </w:t>
                      </w:r>
                      <w:proofErr w:type="spellStart"/>
                      <w:r>
                        <w:t>valgus</w:t>
                      </w:r>
                      <w:proofErr w:type="spellEnd"/>
                      <w:r>
                        <w:br/>
                      </w:r>
                      <w:r>
                        <w:t>MCL-skada II, III</w:t>
                      </w:r>
                    </w:p>
                  </w:txbxContent>
                </v:textbox>
              </v:rect>
            </w:pict>
          </mc:Fallback>
        </mc:AlternateContent>
      </w:r>
      <w:r w:rsidRPr="00E80EE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7" behindDoc="0" locked="0" layoutInCell="1" allowOverlap="1" wp14:anchorId="2E322564" wp14:editId="02CFFACC">
                <wp:simplePos x="0" y="0"/>
                <wp:positionH relativeFrom="column">
                  <wp:posOffset>4377690</wp:posOffset>
                </wp:positionH>
                <wp:positionV relativeFrom="paragraph">
                  <wp:posOffset>38100</wp:posOffset>
                </wp:positionV>
                <wp:extent cx="1409700" cy="685165"/>
                <wp:effectExtent l="9525" t="8255" r="9525" b="11430"/>
                <wp:wrapNone/>
                <wp:docPr id="17" name="Rektangel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685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A26262" w14:textId="77777777" w:rsidR="00E80EE2" w:rsidRDefault="00E80EE2" w:rsidP="007536CD">
                            <w:pPr>
                              <w:ind w:left="142" w:right="219"/>
                            </w:pPr>
                            <w:r>
                              <w:br/>
                              <w:t>Stabil i valgus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38A4A359">
              <v:rect id="Rektangel 17" style="position:absolute;left:0;text-align:left;margin-left:344.7pt;margin-top:3pt;width:111pt;height:53.9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2" w14:anchorId="2E3225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">
                <v:textbox>
                  <w:txbxContent>
                    <w:p w:rsidR="00E80EE2" w:rsidP="007536CD" w:rsidRDefault="00E80EE2" w14:paraId="2710F16D" w14:textId="77777777">
                      <w:pPr>
                        <w:ind w:left="142" w:right="219"/>
                      </w:pPr>
                      <w:r>
                        <w:br/>
                      </w:r>
                      <w:r>
                        <w:t xml:space="preserve">Stabil i </w:t>
                      </w:r>
                      <w:proofErr w:type="spellStart"/>
                      <w:r>
                        <w:t>valgus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  <w:r w:rsidRPr="00E80EE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54D138B4" wp14:editId="1D035910">
                <wp:simplePos x="0" y="0"/>
                <wp:positionH relativeFrom="column">
                  <wp:posOffset>1253490</wp:posOffset>
                </wp:positionH>
                <wp:positionV relativeFrom="paragraph">
                  <wp:posOffset>57150</wp:posOffset>
                </wp:positionV>
                <wp:extent cx="1409700" cy="666115"/>
                <wp:effectExtent l="9525" t="8255" r="9525" b="11430"/>
                <wp:wrapNone/>
                <wp:docPr id="16" name="Rektangel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666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C42BF8" w14:textId="16096434" w:rsidR="00E80EE2" w:rsidRDefault="007536CD" w:rsidP="00251F40">
                            <w:pPr>
                              <w:ind w:left="0" w:right="219"/>
                            </w:pPr>
                            <w:r>
                              <w:br/>
                            </w:r>
                            <w:r w:rsidR="00E80EE2">
                              <w:t>Stabil i valgus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35CD1490">
              <v:rect id="Rektangel 16" style="position:absolute;left:0;text-align:left;margin-left:98.7pt;margin-top:4.5pt;width:111pt;height:52.4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3" w14:anchorId="54D138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">
                <v:textbox>
                  <w:txbxContent>
                    <w:p w:rsidR="00E80EE2" w:rsidP="00251F40" w:rsidRDefault="007536CD" w14:paraId="2C0DEA05" w14:textId="16096434">
                      <w:pPr>
                        <w:ind w:left="0" w:right="219"/>
                      </w:pPr>
                      <w:r>
                        <w:br/>
                      </w:r>
                      <w:r w:rsidR="00E80EE2">
                        <w:t xml:space="preserve">Stabil i </w:t>
                      </w:r>
                      <w:proofErr w:type="spellStart"/>
                      <w:r w:rsidR="00E80EE2">
                        <w:t>valgus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14:paraId="278FA291" w14:textId="77777777" w:rsidR="00E80EE2" w:rsidRPr="00E80EE2" w:rsidRDefault="00E80EE2" w:rsidP="00E80EE2">
      <w:pPr>
        <w:spacing w:after="0" w:line="240" w:lineRule="auto"/>
        <w:ind w:left="0" w:right="0"/>
        <w:jc w:val="center"/>
        <w:rPr>
          <w:szCs w:val="20"/>
        </w:rPr>
      </w:pPr>
    </w:p>
    <w:p w14:paraId="4C5C4AC6" w14:textId="77777777" w:rsidR="00E80EE2" w:rsidRPr="00E80EE2" w:rsidRDefault="00E80EE2" w:rsidP="00E80EE2">
      <w:pPr>
        <w:spacing w:after="0" w:line="240" w:lineRule="auto"/>
        <w:ind w:left="0" w:right="0"/>
        <w:rPr>
          <w:szCs w:val="20"/>
        </w:rPr>
      </w:pPr>
    </w:p>
    <w:p w14:paraId="0BAD6D51" w14:textId="77777777" w:rsidR="00E80EE2" w:rsidRPr="00E80EE2" w:rsidRDefault="00E80EE2" w:rsidP="00E80EE2">
      <w:pPr>
        <w:spacing w:after="0" w:line="240" w:lineRule="auto"/>
        <w:ind w:left="0" w:right="0"/>
        <w:rPr>
          <w:szCs w:val="20"/>
        </w:rPr>
      </w:pPr>
    </w:p>
    <w:p w14:paraId="174778AC" w14:textId="38627433" w:rsidR="00E80EE2" w:rsidRPr="00E80EE2" w:rsidRDefault="00E80EE2" w:rsidP="00E80EE2">
      <w:pPr>
        <w:spacing w:after="0" w:line="240" w:lineRule="auto"/>
        <w:ind w:left="0" w:right="0"/>
        <w:rPr>
          <w:szCs w:val="20"/>
        </w:rPr>
      </w:pPr>
      <w:r w:rsidRPr="00E80EE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61" behindDoc="0" locked="0" layoutInCell="1" allowOverlap="1" wp14:anchorId="79794740" wp14:editId="7F45EB57">
                <wp:simplePos x="0" y="0"/>
                <wp:positionH relativeFrom="column">
                  <wp:posOffset>5006340</wp:posOffset>
                </wp:positionH>
                <wp:positionV relativeFrom="paragraph">
                  <wp:posOffset>91440</wp:posOffset>
                </wp:positionV>
                <wp:extent cx="635" cy="723900"/>
                <wp:effectExtent l="57150" t="10160" r="56515" b="18415"/>
                <wp:wrapNone/>
                <wp:docPr id="15" name="Rak pilkoppling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751AC0DB">
              <v:shape id="Straight Arrow Connector 15" style="position:absolute;margin-left:394.2pt;margin-top:7.2pt;width:.05pt;height:57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" w14:anchorId="3A3D0334">
                <v:stroke endarrow="block"/>
              </v:shape>
            </w:pict>
          </mc:Fallback>
        </mc:AlternateContent>
      </w:r>
      <w:r w:rsidRPr="00E80EE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59" behindDoc="0" locked="0" layoutInCell="1" allowOverlap="1" wp14:anchorId="3CAF57BD" wp14:editId="4B65A7EC">
                <wp:simplePos x="0" y="0"/>
                <wp:positionH relativeFrom="column">
                  <wp:posOffset>1948815</wp:posOffset>
                </wp:positionH>
                <wp:positionV relativeFrom="paragraph">
                  <wp:posOffset>120015</wp:posOffset>
                </wp:positionV>
                <wp:extent cx="9525" cy="695325"/>
                <wp:effectExtent l="47625" t="10160" r="57150" b="18415"/>
                <wp:wrapNone/>
                <wp:docPr id="14" name="Rak pilkoppling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6953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5CBEE3BD">
              <v:shape id="Straight Arrow Connector 14" style="position:absolute;margin-left:153.45pt;margin-top:9.45pt;width:.75pt;height:54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" w14:anchorId="1136D376">
                <v:stroke endarrow="block"/>
              </v:shape>
            </w:pict>
          </mc:Fallback>
        </mc:AlternateContent>
      </w:r>
      <w:r w:rsidRPr="00E80EE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60" behindDoc="0" locked="0" layoutInCell="1" allowOverlap="1" wp14:anchorId="2DC5C04F" wp14:editId="0A185468">
                <wp:simplePos x="0" y="0"/>
                <wp:positionH relativeFrom="column">
                  <wp:posOffset>3415665</wp:posOffset>
                </wp:positionH>
                <wp:positionV relativeFrom="paragraph">
                  <wp:posOffset>120015</wp:posOffset>
                </wp:positionV>
                <wp:extent cx="0" cy="685800"/>
                <wp:effectExtent l="57150" t="10160" r="57150" b="18415"/>
                <wp:wrapNone/>
                <wp:docPr id="13" name="Rak pilkoppling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858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7EA0727C">
              <v:shape id="Straight Arrow Connector 13" style="position:absolute;margin-left:268.95pt;margin-top:9.45pt;width:0;height:54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" w14:anchorId="6DB2F698">
                <v:stroke endarrow="block"/>
              </v:shape>
            </w:pict>
          </mc:Fallback>
        </mc:AlternateContent>
      </w:r>
      <w:r w:rsidRPr="00E80EE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58" behindDoc="0" locked="0" layoutInCell="1" allowOverlap="1" wp14:anchorId="166F5797" wp14:editId="74C09AF6">
                <wp:simplePos x="0" y="0"/>
                <wp:positionH relativeFrom="column">
                  <wp:posOffset>272415</wp:posOffset>
                </wp:positionH>
                <wp:positionV relativeFrom="paragraph">
                  <wp:posOffset>100965</wp:posOffset>
                </wp:positionV>
                <wp:extent cx="9525" cy="723900"/>
                <wp:effectExtent l="47625" t="10160" r="57150" b="18415"/>
                <wp:wrapNone/>
                <wp:docPr id="12" name="Rak pilkoppling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525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3F1A38B2">
              <v:shape id="Straight Arrow Connector 12" style="position:absolute;margin-left:21.45pt;margin-top:7.95pt;width:.75pt;height:57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" w14:anchorId="4E3CEC11">
                <v:stroke endarrow="block"/>
              </v:shape>
            </w:pict>
          </mc:Fallback>
        </mc:AlternateContent>
      </w:r>
    </w:p>
    <w:p w14:paraId="2BED1376" w14:textId="77777777" w:rsidR="00E80EE2" w:rsidRPr="00E80EE2" w:rsidRDefault="00E80EE2" w:rsidP="00E80EE2">
      <w:pPr>
        <w:tabs>
          <w:tab w:val="left" w:pos="3060"/>
          <w:tab w:val="left" w:pos="5355"/>
          <w:tab w:val="right" w:pos="7938"/>
        </w:tabs>
        <w:spacing w:after="0" w:line="240" w:lineRule="auto"/>
        <w:ind w:left="0" w:right="0"/>
        <w:rPr>
          <w:szCs w:val="20"/>
        </w:rPr>
      </w:pPr>
      <w:r w:rsidRPr="00E80EE2">
        <w:rPr>
          <w:szCs w:val="20"/>
        </w:rPr>
        <w:tab/>
      </w:r>
      <w:r w:rsidRPr="00E80EE2">
        <w:rPr>
          <w:szCs w:val="20"/>
        </w:rPr>
        <w:tab/>
      </w:r>
      <w:r w:rsidRPr="00E80EE2">
        <w:rPr>
          <w:szCs w:val="20"/>
        </w:rPr>
        <w:tab/>
      </w:r>
    </w:p>
    <w:p w14:paraId="41105974" w14:textId="77777777" w:rsidR="00E80EE2" w:rsidRPr="00E80EE2" w:rsidRDefault="00E80EE2" w:rsidP="00E80EE2">
      <w:pPr>
        <w:spacing w:after="0" w:line="240" w:lineRule="auto"/>
        <w:ind w:left="0" w:right="0"/>
        <w:rPr>
          <w:szCs w:val="20"/>
        </w:rPr>
      </w:pPr>
    </w:p>
    <w:p w14:paraId="2B448AD6" w14:textId="77777777" w:rsidR="00E80EE2" w:rsidRPr="00E80EE2" w:rsidRDefault="00E80EE2" w:rsidP="00E80EE2">
      <w:pPr>
        <w:spacing w:after="0" w:line="240" w:lineRule="auto"/>
        <w:ind w:left="0" w:right="0"/>
        <w:rPr>
          <w:szCs w:val="20"/>
        </w:rPr>
      </w:pPr>
    </w:p>
    <w:p w14:paraId="7F8F0975" w14:textId="77777777" w:rsidR="00E80EE2" w:rsidRPr="00E80EE2" w:rsidRDefault="00E80EE2" w:rsidP="00E80EE2">
      <w:pPr>
        <w:spacing w:after="0" w:line="240" w:lineRule="auto"/>
        <w:ind w:left="0" w:right="0"/>
        <w:rPr>
          <w:szCs w:val="20"/>
        </w:rPr>
      </w:pPr>
    </w:p>
    <w:p w14:paraId="2D6AC5EA" w14:textId="3A06C8E6" w:rsidR="00E80EE2" w:rsidRPr="00E80EE2" w:rsidRDefault="00245985" w:rsidP="00E80EE2">
      <w:pPr>
        <w:spacing w:after="0" w:line="240" w:lineRule="auto"/>
        <w:ind w:left="0" w:right="0"/>
        <w:rPr>
          <w:szCs w:val="20"/>
        </w:rPr>
      </w:pPr>
      <w:r w:rsidRPr="00E80EE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57" behindDoc="0" locked="0" layoutInCell="1" allowOverlap="1" wp14:anchorId="487FFADF" wp14:editId="6ED52167">
                <wp:simplePos x="0" y="0"/>
                <wp:positionH relativeFrom="column">
                  <wp:posOffset>4380230</wp:posOffset>
                </wp:positionH>
                <wp:positionV relativeFrom="paragraph">
                  <wp:posOffset>165736</wp:posOffset>
                </wp:positionV>
                <wp:extent cx="1606550" cy="819150"/>
                <wp:effectExtent l="0" t="0" r="12700" b="19050"/>
                <wp:wrapNone/>
                <wp:docPr id="11" name="Rektange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6550" cy="819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BA2F7" w14:textId="095C4897" w:rsidR="00E80EE2" w:rsidRDefault="00E80EE2" w:rsidP="00245985">
                            <w:pPr>
                              <w:spacing w:line="240" w:lineRule="auto"/>
                              <w:ind w:left="0" w:right="42"/>
                            </w:pPr>
                            <w:r w:rsidRPr="003923B9">
                              <w:rPr>
                                <w:b/>
                              </w:rPr>
                              <w:t>Åtgärd:</w:t>
                            </w:r>
                            <w:r>
                              <w:br/>
                            </w:r>
                            <w:r w:rsidR="00AF7B17">
                              <w:t xml:space="preserve">Standardiserad remiss till </w:t>
                            </w:r>
                            <w:r w:rsidR="00220683">
                              <w:t>fysioterapeut</w:t>
                            </w:r>
                            <w:r w:rsidR="00245985">
                              <w:t xml:space="preserve"> i primärvården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0FDD319A">
              <v:rect id="Rektangel 11" style="position:absolute;margin-left:344.9pt;margin-top:13.05pt;width:126.5pt;height:64.5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4" w14:anchorId="487FFAD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">
                <v:textbox>
                  <w:txbxContent>
                    <w:p w:rsidR="00E80EE2" w:rsidP="00245985" w:rsidRDefault="00E80EE2" w14:paraId="14026A5B" w14:textId="095C4897">
                      <w:pPr>
                        <w:spacing w:line="240" w:lineRule="auto"/>
                        <w:ind w:left="0" w:right="42"/>
                      </w:pPr>
                      <w:r w:rsidRPr="003923B9">
                        <w:rPr>
                          <w:b/>
                        </w:rPr>
                        <w:t>Åtgärd:</w:t>
                      </w:r>
                      <w:r>
                        <w:br/>
                      </w:r>
                      <w:r w:rsidR="00AF7B17">
                        <w:t xml:space="preserve">Standardiserad remiss till </w:t>
                      </w:r>
                      <w:r w:rsidR="00220683">
                        <w:t>fysioterapeut</w:t>
                      </w:r>
                      <w:r w:rsidR="00245985">
                        <w:t xml:space="preserve"> i primärvården</w:t>
                      </w:r>
                    </w:p>
                  </w:txbxContent>
                </v:textbox>
              </v:rect>
            </w:pict>
          </mc:Fallback>
        </mc:AlternateContent>
      </w:r>
      <w:r w:rsidR="00B50853" w:rsidRPr="00E80EE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55" behindDoc="0" locked="0" layoutInCell="1" allowOverlap="1" wp14:anchorId="6E9E8F8F" wp14:editId="1D7618D5">
                <wp:simplePos x="0" y="0"/>
                <wp:positionH relativeFrom="column">
                  <wp:posOffset>1217930</wp:posOffset>
                </wp:positionH>
                <wp:positionV relativeFrom="paragraph">
                  <wp:posOffset>168276</wp:posOffset>
                </wp:positionV>
                <wp:extent cx="1390650" cy="787400"/>
                <wp:effectExtent l="0" t="0" r="19050" b="12700"/>
                <wp:wrapNone/>
                <wp:docPr id="5" name="Rektange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0" cy="78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2C7EAC" w14:textId="69624AC5" w:rsidR="00E80EE2" w:rsidRDefault="00E80EE2" w:rsidP="00B50853">
                            <w:pPr>
                              <w:spacing w:line="240" w:lineRule="auto"/>
                              <w:ind w:left="0" w:right="47"/>
                            </w:pPr>
                            <w:r w:rsidRPr="003923B9">
                              <w:rPr>
                                <w:b/>
                              </w:rPr>
                              <w:t>Åtgärd:</w:t>
                            </w:r>
                            <w:r>
                              <w:br/>
                            </w:r>
                            <w:r w:rsidRPr="003923B9">
                              <w:t xml:space="preserve">Återbesök </w:t>
                            </w:r>
                            <w:r w:rsidR="00220683">
                              <w:t>fysioterapeut</w:t>
                            </w:r>
                            <w:r>
                              <w:t xml:space="preserve">, NÄL </w:t>
                            </w:r>
                            <w:r>
                              <w:br/>
                              <w:t>3-4 v</w:t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290364A3">
              <v:rect id="Rektangel 5" style="position:absolute;margin-left:95.9pt;margin-top:13.25pt;width:109.5pt;height:62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5" w14:anchorId="6E9E8F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">
                <v:textbox>
                  <w:txbxContent>
                    <w:p w:rsidR="00E80EE2" w:rsidP="00B50853" w:rsidRDefault="00E80EE2" w14:paraId="33F73818" w14:textId="69624AC5">
                      <w:pPr>
                        <w:spacing w:line="240" w:lineRule="auto"/>
                        <w:ind w:left="0" w:right="47"/>
                      </w:pPr>
                      <w:r w:rsidRPr="003923B9">
                        <w:rPr>
                          <w:b/>
                        </w:rPr>
                        <w:t>Åtgärd:</w:t>
                      </w:r>
                      <w:r>
                        <w:br/>
                      </w:r>
                      <w:r w:rsidRPr="003923B9">
                        <w:t xml:space="preserve">Återbesök </w:t>
                      </w:r>
                      <w:r w:rsidR="00220683">
                        <w:t>fysioterapeut</w:t>
                      </w:r>
                      <w:r>
                        <w:t xml:space="preserve">, NÄL </w:t>
                      </w:r>
                      <w:r>
                        <w:br/>
                      </w:r>
                      <w:proofErr w:type="gramStart"/>
                      <w:r>
                        <w:t>3-4</w:t>
                      </w:r>
                      <w:proofErr w:type="gramEnd"/>
                      <w:r>
                        <w:t xml:space="preserve"> v</w:t>
                      </w:r>
                      <w:r>
                        <w:tab/>
                      </w:r>
                    </w:p>
                  </w:txbxContent>
                </v:textbox>
              </v:rect>
            </w:pict>
          </mc:Fallback>
        </mc:AlternateContent>
      </w:r>
      <w:r w:rsidR="00570E24" w:rsidRPr="00E80EE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54" behindDoc="0" locked="0" layoutInCell="1" allowOverlap="1" wp14:anchorId="45BFEAC6" wp14:editId="6BE9163F">
                <wp:simplePos x="0" y="0"/>
                <wp:positionH relativeFrom="column">
                  <wp:posOffset>-420370</wp:posOffset>
                </wp:positionH>
                <wp:positionV relativeFrom="paragraph">
                  <wp:posOffset>180975</wp:posOffset>
                </wp:positionV>
                <wp:extent cx="1476375" cy="765175"/>
                <wp:effectExtent l="0" t="0" r="28575" b="15875"/>
                <wp:wrapNone/>
                <wp:docPr id="7" name="Rektange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765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CFE742" w14:textId="77777777" w:rsidR="00E80EE2" w:rsidRDefault="00E80EE2" w:rsidP="00B50853">
                            <w:pPr>
                              <w:spacing w:line="240" w:lineRule="auto"/>
                              <w:ind w:left="0" w:right="-107"/>
                            </w:pPr>
                            <w:r w:rsidRPr="003923B9">
                              <w:rPr>
                                <w:b/>
                              </w:rPr>
                              <w:t>Åtgärd:</w:t>
                            </w:r>
                            <w:r>
                              <w:br/>
                              <w:t>ROM-ortos 0-90°</w:t>
                            </w:r>
                            <w:r>
                              <w:br/>
                              <w:t>Återbesök läkare 4 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10A01819">
              <v:rect id="Rektangel 7" style="position:absolute;margin-left:-33.1pt;margin-top:14.25pt;width:116.25pt;height:60.2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6" w14:anchorId="45BFEAC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">
                <v:textbox>
                  <w:txbxContent>
                    <w:p w:rsidR="00E80EE2" w:rsidP="00B50853" w:rsidRDefault="00E80EE2" w14:paraId="2A3423A9" w14:textId="77777777">
                      <w:pPr>
                        <w:spacing w:line="240" w:lineRule="auto"/>
                        <w:ind w:left="0" w:right="-107"/>
                      </w:pPr>
                      <w:r w:rsidRPr="003923B9">
                        <w:rPr>
                          <w:b/>
                        </w:rPr>
                        <w:t>Åtgärd:</w:t>
                      </w:r>
                      <w:r>
                        <w:br/>
                      </w:r>
                      <w:r>
                        <w:t>ROM-</w:t>
                      </w:r>
                      <w:proofErr w:type="spellStart"/>
                      <w:r>
                        <w:t>ortos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0-90</w:t>
                      </w:r>
                      <w:proofErr w:type="gramEnd"/>
                      <w:r>
                        <w:t>°</w:t>
                      </w:r>
                      <w:r>
                        <w:br/>
                      </w:r>
                      <w:r>
                        <w:t>Återbesök läkare 4 v</w:t>
                      </w:r>
                    </w:p>
                  </w:txbxContent>
                </v:textbox>
              </v:rect>
            </w:pict>
          </mc:Fallback>
        </mc:AlternateContent>
      </w:r>
      <w:r w:rsidR="00E80EE2" w:rsidRPr="00E80EE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56" behindDoc="0" locked="0" layoutInCell="1" allowOverlap="1" wp14:anchorId="70C80DA2" wp14:editId="5C8961A2">
                <wp:simplePos x="0" y="0"/>
                <wp:positionH relativeFrom="column">
                  <wp:posOffset>2777490</wp:posOffset>
                </wp:positionH>
                <wp:positionV relativeFrom="paragraph">
                  <wp:posOffset>167640</wp:posOffset>
                </wp:positionV>
                <wp:extent cx="1476375" cy="800100"/>
                <wp:effectExtent l="9525" t="9525" r="9525" b="9525"/>
                <wp:wrapNone/>
                <wp:docPr id="8" name="Rektange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7637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F7944E" w14:textId="77777777" w:rsidR="00E80EE2" w:rsidRDefault="00E80EE2" w:rsidP="00B50853">
                            <w:pPr>
                              <w:spacing w:line="240" w:lineRule="auto"/>
                              <w:ind w:left="0" w:right="-107"/>
                            </w:pPr>
                            <w:r w:rsidRPr="003923B9">
                              <w:rPr>
                                <w:b/>
                              </w:rPr>
                              <w:t>Åtgärd:</w:t>
                            </w:r>
                            <w:r>
                              <w:br/>
                              <w:t>ROM-ortos 0-90°</w:t>
                            </w:r>
                            <w:r>
                              <w:br/>
                              <w:t>Återbesök läkare 4 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231039A0">
              <v:rect id="Rektangel 8" style="position:absolute;margin-left:218.7pt;margin-top:13.2pt;width:116.25pt;height:63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7" w14:anchorId="70C80DA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">
                <v:textbox>
                  <w:txbxContent>
                    <w:p w:rsidR="00E80EE2" w:rsidP="00B50853" w:rsidRDefault="00E80EE2" w14:paraId="763230E0" w14:textId="77777777">
                      <w:pPr>
                        <w:spacing w:line="240" w:lineRule="auto"/>
                        <w:ind w:left="0" w:right="-107"/>
                      </w:pPr>
                      <w:r w:rsidRPr="003923B9">
                        <w:rPr>
                          <w:b/>
                        </w:rPr>
                        <w:t>Åtgärd:</w:t>
                      </w:r>
                      <w:r>
                        <w:br/>
                      </w:r>
                      <w:r>
                        <w:t>ROM-</w:t>
                      </w:r>
                      <w:proofErr w:type="spellStart"/>
                      <w:r>
                        <w:t>ortos</w:t>
                      </w:r>
                      <w:proofErr w:type="spellEnd"/>
                      <w:r>
                        <w:t xml:space="preserve"> </w:t>
                      </w:r>
                      <w:proofErr w:type="gramStart"/>
                      <w:r>
                        <w:t>0-90</w:t>
                      </w:r>
                      <w:proofErr w:type="gramEnd"/>
                      <w:r>
                        <w:t>°</w:t>
                      </w:r>
                      <w:r>
                        <w:br/>
                      </w:r>
                      <w:r>
                        <w:t>Återbesök läkare 4 v</w:t>
                      </w:r>
                    </w:p>
                  </w:txbxContent>
                </v:textbox>
              </v:rect>
            </w:pict>
          </mc:Fallback>
        </mc:AlternateContent>
      </w:r>
    </w:p>
    <w:p w14:paraId="743777F3" w14:textId="77777777" w:rsidR="00E80EE2" w:rsidRPr="00E80EE2" w:rsidRDefault="00E80EE2" w:rsidP="00E80EE2">
      <w:pPr>
        <w:spacing w:after="0" w:line="240" w:lineRule="auto"/>
        <w:ind w:left="0" w:right="0"/>
        <w:rPr>
          <w:szCs w:val="20"/>
        </w:rPr>
      </w:pPr>
    </w:p>
    <w:p w14:paraId="0F018C3B" w14:textId="77777777" w:rsidR="00E80EE2" w:rsidRPr="00E80EE2" w:rsidRDefault="00E80EE2" w:rsidP="00E80EE2">
      <w:pPr>
        <w:tabs>
          <w:tab w:val="left" w:pos="6165"/>
        </w:tabs>
        <w:spacing w:after="0" w:line="240" w:lineRule="auto"/>
        <w:ind w:left="0" w:right="0"/>
        <w:rPr>
          <w:szCs w:val="20"/>
        </w:rPr>
      </w:pPr>
      <w:r w:rsidRPr="00E80EE2">
        <w:rPr>
          <w:szCs w:val="20"/>
        </w:rPr>
        <w:tab/>
      </w:r>
    </w:p>
    <w:p w14:paraId="496D7D16" w14:textId="77777777" w:rsidR="00E80EE2" w:rsidRPr="00E80EE2" w:rsidRDefault="00E80EE2" w:rsidP="00E80EE2">
      <w:pPr>
        <w:spacing w:after="0" w:line="240" w:lineRule="auto"/>
        <w:ind w:left="0" w:right="0"/>
        <w:rPr>
          <w:szCs w:val="20"/>
        </w:rPr>
      </w:pPr>
    </w:p>
    <w:p w14:paraId="0864A40A" w14:textId="77777777" w:rsidR="00E80EE2" w:rsidRPr="00E80EE2" w:rsidRDefault="00E80EE2" w:rsidP="00E80EE2">
      <w:pPr>
        <w:spacing w:after="0" w:line="240" w:lineRule="auto"/>
        <w:ind w:left="0" w:right="0"/>
        <w:rPr>
          <w:szCs w:val="20"/>
        </w:rPr>
      </w:pPr>
    </w:p>
    <w:p w14:paraId="17F5CE74" w14:textId="77777777" w:rsidR="00E80EE2" w:rsidRPr="00E80EE2" w:rsidRDefault="00E80EE2" w:rsidP="00E80EE2">
      <w:pPr>
        <w:tabs>
          <w:tab w:val="left" w:pos="3045"/>
          <w:tab w:val="right" w:pos="7938"/>
        </w:tabs>
        <w:spacing w:after="0" w:line="240" w:lineRule="auto"/>
        <w:ind w:left="0" w:right="0"/>
        <w:rPr>
          <w:szCs w:val="20"/>
        </w:rPr>
      </w:pPr>
      <w:r w:rsidRPr="00E80EE2">
        <w:rPr>
          <w:szCs w:val="20"/>
        </w:rPr>
        <w:tab/>
      </w:r>
      <w:r w:rsidRPr="00E80EE2">
        <w:rPr>
          <w:szCs w:val="20"/>
        </w:rPr>
        <w:tab/>
      </w:r>
    </w:p>
    <w:p w14:paraId="4BFE022B" w14:textId="371243A4" w:rsidR="00E80EE2" w:rsidRPr="00E80EE2" w:rsidRDefault="00E80EE2" w:rsidP="00E80EE2">
      <w:pPr>
        <w:tabs>
          <w:tab w:val="left" w:pos="5490"/>
        </w:tabs>
        <w:spacing w:after="0" w:line="240" w:lineRule="auto"/>
        <w:ind w:left="0" w:right="0"/>
        <w:rPr>
          <w:szCs w:val="20"/>
        </w:rPr>
      </w:pPr>
      <w:r w:rsidRPr="00E80EE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63" behindDoc="0" locked="0" layoutInCell="1" allowOverlap="1" wp14:anchorId="53F654CA" wp14:editId="5144716A">
                <wp:simplePos x="0" y="0"/>
                <wp:positionH relativeFrom="column">
                  <wp:posOffset>1920240</wp:posOffset>
                </wp:positionH>
                <wp:positionV relativeFrom="paragraph">
                  <wp:posOffset>20955</wp:posOffset>
                </wp:positionV>
                <wp:extent cx="635" cy="723900"/>
                <wp:effectExtent l="57150" t="9525" r="56515" b="19050"/>
                <wp:wrapNone/>
                <wp:docPr id="3" name="Rak pilkoppling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723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4870E3FF">
              <v:shapetype id="_x0000_t32" coordsize="21600,21600" o:oned="t" filled="f" o:spt="32" path="m,l21600,21600e" w14:anchorId="4BE0C7A7">
                <v:path fillok="f" arrowok="t" o:connecttype="none"/>
                <o:lock v:ext="edit" shapetype="t"/>
              </v:shapetype>
              <v:shape id="Rak pilkoppling 3" style="position:absolute;margin-left:151.2pt;margin-top:1.65pt;width:.05pt;height:57pt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spid="_x0000_s1026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">
                <v:stroke endarrow="block"/>
              </v:shape>
            </w:pict>
          </mc:Fallback>
        </mc:AlternateContent>
      </w:r>
      <w:r w:rsidRPr="00E80EE2">
        <w:rPr>
          <w:szCs w:val="20"/>
        </w:rPr>
        <w:tab/>
      </w:r>
    </w:p>
    <w:p w14:paraId="6AA61724" w14:textId="375EDA76" w:rsidR="00E80EE2" w:rsidRPr="00E80EE2" w:rsidRDefault="00E80EE2" w:rsidP="00E80EE2">
      <w:pPr>
        <w:spacing w:after="0" w:line="240" w:lineRule="auto"/>
        <w:ind w:left="0" w:right="0"/>
        <w:rPr>
          <w:szCs w:val="20"/>
        </w:rPr>
      </w:pPr>
    </w:p>
    <w:p w14:paraId="00D2B306" w14:textId="2914A8FE" w:rsidR="00E80EE2" w:rsidRPr="00E80EE2" w:rsidRDefault="00E80EE2" w:rsidP="00E80EE2">
      <w:pPr>
        <w:spacing w:after="0" w:line="240" w:lineRule="auto"/>
        <w:ind w:left="0" w:right="0"/>
        <w:rPr>
          <w:szCs w:val="20"/>
        </w:rPr>
      </w:pPr>
    </w:p>
    <w:p w14:paraId="2E2A92B8" w14:textId="3994A6DB" w:rsidR="00E80EE2" w:rsidRPr="00E80EE2" w:rsidRDefault="00E80EE2" w:rsidP="00E80EE2">
      <w:pPr>
        <w:spacing w:after="0" w:line="240" w:lineRule="auto"/>
        <w:ind w:left="0" w:right="0"/>
        <w:rPr>
          <w:szCs w:val="20"/>
        </w:rPr>
      </w:pPr>
    </w:p>
    <w:p w14:paraId="324B76C3" w14:textId="2B0A3EA8" w:rsidR="00E80EE2" w:rsidRPr="00E80EE2" w:rsidRDefault="00E80EE2" w:rsidP="00E80EE2">
      <w:pPr>
        <w:tabs>
          <w:tab w:val="left" w:pos="3510"/>
        </w:tabs>
        <w:spacing w:after="0" w:line="240" w:lineRule="auto"/>
        <w:ind w:left="0" w:right="0"/>
        <w:rPr>
          <w:szCs w:val="20"/>
        </w:rPr>
      </w:pPr>
      <w:r w:rsidRPr="00E80EE2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62" behindDoc="0" locked="0" layoutInCell="1" allowOverlap="1" wp14:anchorId="53BD1F47" wp14:editId="4410D3B3">
                <wp:simplePos x="0" y="0"/>
                <wp:positionH relativeFrom="column">
                  <wp:posOffset>-369570</wp:posOffset>
                </wp:positionH>
                <wp:positionV relativeFrom="paragraph">
                  <wp:posOffset>191135</wp:posOffset>
                </wp:positionV>
                <wp:extent cx="6200775" cy="1746250"/>
                <wp:effectExtent l="0" t="0" r="28575" b="25400"/>
                <wp:wrapNone/>
                <wp:docPr id="1" name="Rektange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00775" cy="174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D4023" w14:textId="4D7C49FF" w:rsidR="00E80EE2" w:rsidRDefault="00E80EE2" w:rsidP="004970C2">
                            <w:pPr>
                              <w:ind w:left="284"/>
                              <w:rPr>
                                <w:b/>
                              </w:rPr>
                            </w:pPr>
                            <w:r>
                              <w:br/>
                            </w:r>
                            <w:r>
                              <w:rPr>
                                <w:b/>
                              </w:rPr>
                              <w:t xml:space="preserve">Vid återbesök hos </w:t>
                            </w:r>
                            <w:r w:rsidR="00220683">
                              <w:rPr>
                                <w:b/>
                              </w:rPr>
                              <w:t>fysioterapeut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27F24CF1" w14:textId="77777777" w:rsidR="00E80EE2" w:rsidRDefault="00E80EE2" w:rsidP="00E80EE2">
                            <w:pPr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ind w:right="0"/>
                            </w:pPr>
                            <w:r>
                              <w:t>Patienten klagar inte på ostadighet eller allvarlig låsning: Fortsätt träning i öppenvård.</w:t>
                            </w:r>
                          </w:p>
                          <w:p w14:paraId="157E854E" w14:textId="230A1E06" w:rsidR="00E80EE2" w:rsidRDefault="00E80EE2" w:rsidP="00E80EE2">
                            <w:pPr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ind w:right="0"/>
                            </w:pPr>
                            <w:r>
                              <w:t xml:space="preserve">Patienten klagar på ostadighet, men knät är stabilt vid undersökning: Fortsätt träning en månad och därefter återbesök till </w:t>
                            </w:r>
                            <w:r w:rsidR="00220683">
                              <w:t>fysioterapeut</w:t>
                            </w:r>
                            <w:r>
                              <w:t>, ortopedmottagningen.</w:t>
                            </w:r>
                          </w:p>
                          <w:p w14:paraId="31CCCD50" w14:textId="3A8C1C3B" w:rsidR="00E80EE2" w:rsidRDefault="00E80EE2" w:rsidP="00E80EE2">
                            <w:pPr>
                              <w:numPr>
                                <w:ilvl w:val="0"/>
                                <w:numId w:val="20"/>
                              </w:numPr>
                              <w:spacing w:after="0" w:line="240" w:lineRule="auto"/>
                              <w:ind w:right="0"/>
                            </w:pPr>
                            <w:r>
                              <w:t>Patienten klagar på ostadighet och/eller allvarlig låsning och är svårundersökt</w:t>
                            </w:r>
                            <w:r w:rsidR="007B3882">
                              <w:t xml:space="preserve"> eller knät är instabil</w:t>
                            </w:r>
                            <w:r w:rsidR="000921EC">
                              <w:t xml:space="preserve"> vid undersökning</w:t>
                            </w:r>
                            <w:r>
                              <w:t xml:space="preserve">: </w:t>
                            </w:r>
                            <w:r w:rsidR="00D31B71" w:rsidRPr="00D31B71">
                              <w:t>Kontakt med artroteamet eller direktbokning av subakut återbesök till artroteamet / artromottagningen.</w:t>
                            </w:r>
                          </w:p>
                          <w:p w14:paraId="18ED56F3" w14:textId="27DDD614" w:rsidR="00E80EE2" w:rsidRPr="004D6FED" w:rsidRDefault="00E80EE2" w:rsidP="008A7F0B">
                            <w:pPr>
                              <w:spacing w:after="0" w:line="240" w:lineRule="auto"/>
                              <w:ind w:left="0" w:right="0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2FBD68FF">
              <v:rect id="Rektangel 1" style="position:absolute;margin-left:-29.1pt;margin-top:15.05pt;width:488.25pt;height:137.5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38" w14:anchorId="53BD1F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">
                <v:textbox>
                  <w:txbxContent>
                    <w:p w:rsidR="00E80EE2" w:rsidP="004970C2" w:rsidRDefault="00E80EE2" w14:paraId="009F73EE" w14:textId="4D7C49FF">
                      <w:pPr>
                        <w:ind w:left="284"/>
                        <w:rPr>
                          <w:b/>
                        </w:rPr>
                      </w:pPr>
                      <w:r>
                        <w:br/>
                      </w:r>
                      <w:r>
                        <w:rPr>
                          <w:b/>
                        </w:rPr>
                        <w:t xml:space="preserve">Vid återbesök hos </w:t>
                      </w:r>
                      <w:r w:rsidR="00220683">
                        <w:rPr>
                          <w:b/>
                        </w:rPr>
                        <w:t>fysioterapeut</w:t>
                      </w:r>
                      <w:r>
                        <w:rPr>
                          <w:b/>
                        </w:rPr>
                        <w:t>:</w:t>
                      </w:r>
                    </w:p>
                    <w:p w:rsidR="00E80EE2" w:rsidP="00E80EE2" w:rsidRDefault="00E80EE2" w14:paraId="23D5DE84" w14:textId="77777777">
                      <w:pPr>
                        <w:numPr>
                          <w:ilvl w:val="0"/>
                          <w:numId w:val="20"/>
                        </w:numPr>
                        <w:spacing w:after="0" w:line="240" w:lineRule="auto"/>
                        <w:ind w:right="0"/>
                      </w:pPr>
                      <w:r>
                        <w:t>Patienten klagar inte på ostadighet eller allvarlig låsning: Fortsätt träning i öppenvård.</w:t>
                      </w:r>
                    </w:p>
                    <w:p w:rsidR="00E80EE2" w:rsidP="00E80EE2" w:rsidRDefault="00E80EE2" w14:paraId="075FC43D" w14:textId="230A1E06">
                      <w:pPr>
                        <w:numPr>
                          <w:ilvl w:val="0"/>
                          <w:numId w:val="20"/>
                        </w:numPr>
                        <w:spacing w:after="0" w:line="240" w:lineRule="auto"/>
                        <w:ind w:right="0"/>
                      </w:pPr>
                      <w:r>
                        <w:t xml:space="preserve">Patienten klagar på ostadighet, men knät är stabilt vid undersökning: Fortsätt träning en månad och därefter återbesök till </w:t>
                      </w:r>
                      <w:r w:rsidR="00220683">
                        <w:t>fysioterapeut</w:t>
                      </w:r>
                      <w:r>
                        <w:t>, ortopedmottagningen.</w:t>
                      </w:r>
                    </w:p>
                    <w:p w:rsidR="00E80EE2" w:rsidP="00E80EE2" w:rsidRDefault="00E80EE2" w14:paraId="1A1BF7B8" w14:textId="3A8C1C3B">
                      <w:pPr>
                        <w:numPr>
                          <w:ilvl w:val="0"/>
                          <w:numId w:val="20"/>
                        </w:numPr>
                        <w:spacing w:after="0" w:line="240" w:lineRule="auto"/>
                        <w:ind w:right="0"/>
                      </w:pPr>
                      <w:r>
                        <w:t>Patienten klagar på ostadighet och/eller allvarlig låsning och är svårundersökt</w:t>
                      </w:r>
                      <w:r w:rsidR="007B3882">
                        <w:t xml:space="preserve"> eller knät är instabil</w:t>
                      </w:r>
                      <w:r w:rsidR="000921EC">
                        <w:t xml:space="preserve"> vid undersökning</w:t>
                      </w:r>
                      <w:r>
                        <w:t xml:space="preserve">: </w:t>
                      </w:r>
                      <w:r w:rsidRPr="00D31B71" w:rsidR="00D31B71">
                        <w:t xml:space="preserve">Kontakt med </w:t>
                      </w:r>
                      <w:proofErr w:type="spellStart"/>
                      <w:r w:rsidRPr="00D31B71" w:rsidR="00D31B71">
                        <w:t>artroteamet</w:t>
                      </w:r>
                      <w:proofErr w:type="spellEnd"/>
                      <w:r w:rsidRPr="00D31B71" w:rsidR="00D31B71">
                        <w:t xml:space="preserve"> eller direktbokning av subakut återbesök till </w:t>
                      </w:r>
                      <w:proofErr w:type="spellStart"/>
                      <w:r w:rsidRPr="00D31B71" w:rsidR="00D31B71">
                        <w:t>artroteamet</w:t>
                      </w:r>
                      <w:proofErr w:type="spellEnd"/>
                      <w:r w:rsidRPr="00D31B71" w:rsidR="00D31B71">
                        <w:t xml:space="preserve"> / </w:t>
                      </w:r>
                      <w:proofErr w:type="spellStart"/>
                      <w:r w:rsidRPr="00D31B71" w:rsidR="00D31B71">
                        <w:t>artromottagningen</w:t>
                      </w:r>
                      <w:proofErr w:type="spellEnd"/>
                      <w:r w:rsidRPr="00D31B71" w:rsidR="00D31B71">
                        <w:t>.</w:t>
                      </w:r>
                    </w:p>
                    <w:p w:rsidRPr="004D6FED" w:rsidR="00E80EE2" w:rsidP="008A7F0B" w:rsidRDefault="00E80EE2" w14:paraId="672A6659" w14:textId="27DDD614">
                      <w:pPr>
                        <w:spacing w:after="0" w:line="240" w:lineRule="auto"/>
                        <w:ind w:left="0" w:right="0"/>
                      </w:pPr>
                    </w:p>
                  </w:txbxContent>
                </v:textbox>
              </v:rect>
            </w:pict>
          </mc:Fallback>
        </mc:AlternateContent>
      </w:r>
      <w:r w:rsidRPr="00E80EE2">
        <w:rPr>
          <w:szCs w:val="20"/>
        </w:rPr>
        <w:tab/>
      </w:r>
    </w:p>
    <w:p w14:paraId="1417D49F" w14:textId="77777777" w:rsidR="00E80EE2" w:rsidRPr="00E80EE2" w:rsidRDefault="00E80EE2" w:rsidP="00E80EE2">
      <w:pPr>
        <w:keepNext/>
        <w:spacing w:before="240" w:after="60" w:line="240" w:lineRule="auto"/>
        <w:ind w:left="0" w:right="0"/>
        <w:outlineLvl w:val="2"/>
        <w:rPr>
          <w:rFonts w:ascii="Arial Fet" w:hAnsi="Arial Fet" w:cs="Arial"/>
          <w:b/>
          <w:bCs/>
          <w:szCs w:val="26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E80EE2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FAD5A6" w14:textId="77777777" w:rsidR="000E5DDB" w:rsidRDefault="000E5DDB">
      <w:r>
        <w:separator/>
      </w:r>
    </w:p>
  </w:endnote>
  <w:endnote w:type="continuationSeparator" w:id="0">
    <w:p w14:paraId="06DA2903" w14:textId="77777777" w:rsidR="000E5DDB" w:rsidRDefault="000E5DDB">
      <w:r>
        <w:continuationSeparator/>
      </w:r>
    </w:p>
  </w:endnote>
  <w:endnote w:type="continuationNotice" w:id="1">
    <w:p w14:paraId="6D783030" w14:textId="77777777" w:rsidR="000E5DDB" w:rsidRDefault="000E5D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455B1" w14:textId="77777777" w:rsidR="000E5DDB" w:rsidRDefault="000E5DDB"/>
  </w:footnote>
  <w:footnote w:type="continuationSeparator" w:id="0">
    <w:p w14:paraId="6EE6331A" w14:textId="77777777" w:rsidR="000E5DDB" w:rsidRDefault="000E5DDB">
      <w:r>
        <w:continuationSeparator/>
      </w:r>
    </w:p>
  </w:footnote>
  <w:footnote w:type="continuationNotice" w:id="1">
    <w:p w14:paraId="02843279" w14:textId="77777777" w:rsidR="000E5DDB" w:rsidRDefault="000E5D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323C7DCA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39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35FF8CE8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40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1F06507B"/>
    <w:multiLevelType w:val="hybridMultilevel"/>
    <w:tmpl w:val="9D0E92F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402941422">
    <w:abstractNumId w:val="18"/>
  </w:num>
  <w:num w:numId="2" w16cid:durableId="2084527913">
    <w:abstractNumId w:val="15"/>
  </w:num>
  <w:num w:numId="3" w16cid:durableId="2133744119">
    <w:abstractNumId w:val="0"/>
  </w:num>
  <w:num w:numId="4" w16cid:durableId="1926566780">
    <w:abstractNumId w:val="6"/>
  </w:num>
  <w:num w:numId="5" w16cid:durableId="1434745969">
    <w:abstractNumId w:val="16"/>
  </w:num>
  <w:num w:numId="6" w16cid:durableId="572735740">
    <w:abstractNumId w:val="2"/>
  </w:num>
  <w:num w:numId="7" w16cid:durableId="173233721">
    <w:abstractNumId w:val="12"/>
  </w:num>
  <w:num w:numId="8" w16cid:durableId="1397893071">
    <w:abstractNumId w:val="9"/>
  </w:num>
  <w:num w:numId="9" w16cid:durableId="1460296384">
    <w:abstractNumId w:val="1"/>
  </w:num>
  <w:num w:numId="10" w16cid:durableId="184638329">
    <w:abstractNumId w:val="1"/>
  </w:num>
  <w:num w:numId="11" w16cid:durableId="1338192924">
    <w:abstractNumId w:val="3"/>
  </w:num>
  <w:num w:numId="12" w16cid:durableId="1189488472">
    <w:abstractNumId w:val="4"/>
  </w:num>
  <w:num w:numId="13" w16cid:durableId="2014338653">
    <w:abstractNumId w:val="14"/>
  </w:num>
  <w:num w:numId="14" w16cid:durableId="1220946025">
    <w:abstractNumId w:val="10"/>
  </w:num>
  <w:num w:numId="15" w16cid:durableId="293826380">
    <w:abstractNumId w:val="7"/>
  </w:num>
  <w:num w:numId="16" w16cid:durableId="1819609942">
    <w:abstractNumId w:val="13"/>
  </w:num>
  <w:num w:numId="17" w16cid:durableId="11079299">
    <w:abstractNumId w:val="5"/>
  </w:num>
  <w:num w:numId="18" w16cid:durableId="1389188722">
    <w:abstractNumId w:val="11"/>
  </w:num>
  <w:num w:numId="19" w16cid:durableId="1236668894">
    <w:abstractNumId w:val="17"/>
  </w:num>
  <w:num w:numId="20" w16cid:durableId="56907459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84373"/>
    <w:rsid w:val="000873EA"/>
    <w:rsid w:val="0009062C"/>
    <w:rsid w:val="000921E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E5DDB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20683"/>
    <w:rsid w:val="00235B57"/>
    <w:rsid w:val="00245985"/>
    <w:rsid w:val="00250F24"/>
    <w:rsid w:val="00251F40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C6DBE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70C2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0E24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2A11"/>
    <w:rsid w:val="0072075B"/>
    <w:rsid w:val="007221C2"/>
    <w:rsid w:val="00725816"/>
    <w:rsid w:val="00730955"/>
    <w:rsid w:val="00733A9C"/>
    <w:rsid w:val="00736574"/>
    <w:rsid w:val="007367E0"/>
    <w:rsid w:val="00737215"/>
    <w:rsid w:val="007536CD"/>
    <w:rsid w:val="00754905"/>
    <w:rsid w:val="00760038"/>
    <w:rsid w:val="00762EE0"/>
    <w:rsid w:val="00765C41"/>
    <w:rsid w:val="00771100"/>
    <w:rsid w:val="007759DD"/>
    <w:rsid w:val="0078609F"/>
    <w:rsid w:val="007917BA"/>
    <w:rsid w:val="00796B42"/>
    <w:rsid w:val="007A5C6F"/>
    <w:rsid w:val="007B3882"/>
    <w:rsid w:val="007D4241"/>
    <w:rsid w:val="007D4317"/>
    <w:rsid w:val="007D4EA3"/>
    <w:rsid w:val="007F1CFF"/>
    <w:rsid w:val="007F5DD5"/>
    <w:rsid w:val="00813F55"/>
    <w:rsid w:val="00821A1B"/>
    <w:rsid w:val="008262E9"/>
    <w:rsid w:val="00827E69"/>
    <w:rsid w:val="008344A2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A7F0B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81EF3"/>
    <w:rsid w:val="00985226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AF7B17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5085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0619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4B0E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E5E6B"/>
    <w:rsid w:val="00CF70BB"/>
    <w:rsid w:val="00D03D42"/>
    <w:rsid w:val="00D074DB"/>
    <w:rsid w:val="00D139CF"/>
    <w:rsid w:val="00D31B71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381F"/>
    <w:rsid w:val="00E54B47"/>
    <w:rsid w:val="00E553BF"/>
    <w:rsid w:val="00E55D93"/>
    <w:rsid w:val="00E61294"/>
    <w:rsid w:val="00E7237C"/>
    <w:rsid w:val="00E77C46"/>
    <w:rsid w:val="00E80EE2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54550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11CC7F14"/>
    <w:rsid w:val="1A9F92B1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1</TotalTime>
  <Pages>2</Pages>
  <Words>52</Words>
  <Characters>387</Characters>
  <Application>Microsoft Office Word</Application>
  <DocSecurity>0</DocSecurity>
  <Lines>129</Lines>
  <Paragraphs>13</Paragraphs>
  <ScaleCrop>false</ScaleCrop>
  <Manager/>
  <Company/>
  <LinksUpToDate>false</LinksUpToDate>
  <CharactersWithSpaces>426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Knäskada – handläggning på akuten</dc:title>
  <dc:subject/>
  <dc:creator>patrik.jens.johansson@vgregion.se</dc:creator>
  <keywords/>
  <lastModifiedBy>Annika Wallöf</lastModifiedBy>
  <revision>24</revision>
  <lastPrinted>2016-03-31T10:56:00.0000000Z</lastPrinted>
  <dcterms:created xsi:type="dcterms:W3CDTF">2022-05-10T07:35:00.0000000Z</dcterms:created>
  <dcterms:modified xsi:type="dcterms:W3CDTF">2026-03-09T07:11:00.0000000Z</dcterms:modified>
</coreProperties>
</file>