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FE082D" w:rsidP="00F35B05" w:rsidRDefault="00FE082D" w14:paraId="211E0A9A" w14:textId="77777777">
      <w:pPr>
        <w:pStyle w:val="Rubrik2"/>
        <w:sectPr w:rsidR="00FE082D" w:rsidSect="00FE082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FE082D" w:rsidR="00FE082D" w:rsidP="00FE082D" w:rsidRDefault="00FE082D" w14:paraId="1E1756C3" w14:textId="77777777">
      <w:pPr>
        <w:spacing w:after="0" w:line="240" w:lineRule="auto"/>
        <w:ind w:left="0" w:right="0"/>
        <w:rPr>
          <w:szCs w:val="20"/>
        </w:rPr>
      </w:pPr>
    </w:p>
    <w:p w:rsidRPr="00FE082D" w:rsidR="00FE082D" w:rsidP="00FE082D" w:rsidRDefault="00FE082D" w14:paraId="00682A78" w14:textId="77777777">
      <w:pPr>
        <w:spacing w:after="0" w:line="240" w:lineRule="auto"/>
        <w:ind w:left="0" w:right="0"/>
        <w:rPr>
          <w:szCs w:val="20"/>
        </w:rPr>
      </w:pPr>
    </w:p>
    <w:p w:rsidRPr="00FE082D" w:rsidR="00FE082D" w:rsidP="00FE082D" w:rsidRDefault="00FE082D" w14:paraId="3731F6D7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FE082D">
        <w:rPr>
          <w:szCs w:val="20"/>
        </w:rPr>
        <w:tab/>
      </w:r>
    </w:p>
    <w:p w:rsidRPr="00FE082D" w:rsidR="00FE082D" w:rsidP="00FE082D" w:rsidRDefault="00FE082D" w14:paraId="12D76742" w14:textId="1EDADDAF">
      <w:pPr>
        <w:spacing w:after="0" w:line="240" w:lineRule="auto"/>
        <w:ind w:left="0" w:right="-568"/>
        <w:rPr>
          <w:szCs w:val="20"/>
        </w:rPr>
      </w:pPr>
      <w:r w:rsidRPr="00FE082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CD620" wp14:editId="6937DB0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FE082D" w:rsidP="00FE082D" w:rsidRDefault="00FE082D" w14:paraId="5DAF8555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24473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BFCD620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FE082D" w:rsidP="00FE082D" w:rsidRDefault="00FE082D" w14:paraId="5DAF8555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24473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FE082D" w:rsidR="00FE082D" w:rsidTr="00E86790" w14:paraId="786F07BB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22357A" w:rsidR="00FE082D" w:rsidP="0022357A" w:rsidRDefault="00FE082D" w14:paraId="6CA105F9" w14:textId="77777777">
            <w:pPr>
              <w:pStyle w:val="Rubrik1"/>
              <w:ind w:left="0"/>
              <w:rPr>
                <w:b/>
                <w:bCs w:val="0"/>
              </w:rPr>
            </w:pPr>
            <w:bookmarkStart w:name="_1314629194" w:id="1"/>
            <w:bookmarkStart w:name="Rubrik" w:id="2"/>
            <w:bookmarkEnd w:id="1"/>
            <w:bookmarkEnd w:id="2"/>
            <w:r w:rsidRPr="0022357A">
              <w:rPr>
                <w:b/>
                <w:bCs w:val="0"/>
              </w:rPr>
              <w:t>Akut operationsflöde - rutiner</w:t>
            </w:r>
          </w:p>
        </w:tc>
      </w:tr>
    </w:tbl>
    <w:p w:rsidRPr="00FE082D" w:rsidR="00FE082D" w:rsidP="00FE082D" w:rsidRDefault="00FE082D" w14:paraId="56888EE3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bookmarkEnd w:id="0"/>
    <w:p w:rsidRPr="0022357A" w:rsidR="0022357A" w:rsidP="0022357A" w:rsidRDefault="0022357A" w14:paraId="6253C43E" w14:noSpellErr="1" w14:textId="353573FD">
      <w:pPr>
        <w:pStyle w:val="Rubrik2"/>
        <w:tabs>
          <w:tab w:val="left" w:pos="6521"/>
        </w:tabs>
        <w:ind w:left="0" w:right="-709"/>
        <w:rPr>
          <w:rFonts w:ascii="Times New Roman" w:hAnsi="Times New Roman" w:cs="Times New Roman"/>
          <w:sz w:val="24"/>
          <w:szCs w:val="24"/>
        </w:rPr>
      </w:pPr>
      <w:r w:rsidRPr="5AB2FD12" w:rsidR="0022357A">
        <w:rPr>
          <w:rFonts w:ascii="Arial" w:hAnsi="Arial"/>
          <w:b w:val="1"/>
          <w:bCs w:val="1"/>
          <w:sz w:val="26"/>
          <w:szCs w:val="26"/>
        </w:rPr>
        <w:t>Revidering i denna version</w:t>
      </w:r>
      <w:r>
        <w:br/>
      </w:r>
      <w:r w:rsidRPr="5AB2FD12" w:rsidR="434558F9">
        <w:rPr>
          <w:rFonts w:ascii="Times New Roman" w:hAnsi="Times New Roman" w:cs="Times New Roman"/>
          <w:sz w:val="24"/>
          <w:szCs w:val="24"/>
        </w:rPr>
        <w:t>Giltighetstid förlängd</w:t>
      </w:r>
    </w:p>
    <w:p w:rsidRPr="0022357A" w:rsidR="0022357A" w:rsidP="0022357A" w:rsidRDefault="0022357A" w14:paraId="429C6999" w14:textId="77777777">
      <w:pPr>
        <w:pStyle w:val="Rubrik2"/>
        <w:ind w:left="0"/>
        <w:rPr>
          <w:b/>
          <w:bCs w:val="0"/>
        </w:rPr>
      </w:pPr>
      <w:r w:rsidRPr="0022357A">
        <w:rPr>
          <w:b/>
          <w:bCs w:val="0"/>
        </w:rPr>
        <w:t xml:space="preserve">Bakgrund </w:t>
      </w:r>
    </w:p>
    <w:p w:rsidRPr="00B225EA" w:rsidR="0022357A" w:rsidP="00BE424F" w:rsidRDefault="0022357A" w14:paraId="058BDBB7" w14:textId="77777777">
      <w:pPr>
        <w:tabs>
          <w:tab w:val="left" w:pos="6521"/>
        </w:tabs>
        <w:ind w:left="0" w:right="-709"/>
        <w:rPr>
          <w:noProof/>
        </w:rPr>
      </w:pPr>
      <w:r w:rsidRPr="00B225EA">
        <w:rPr>
          <w:noProof/>
        </w:rPr>
        <w:t>Ortopedklinikens tillgång till bemannade operationssalar skall tillgodose det akuta flödets behov. Detta innebär att akuta och akutplanerade tillstånd samt följd</w:t>
      </w:r>
      <w:r w:rsidRPr="00B225EA">
        <w:rPr>
          <w:noProof/>
        </w:rPr>
        <w:softHyphen/>
        <w:t xml:space="preserve">tillstånd, som hör till det akuta flödet, opereras på NÄL. </w:t>
      </w:r>
    </w:p>
    <w:p w:rsidR="0022357A" w:rsidP="00675CAA" w:rsidRDefault="0022357A" w14:paraId="6F7AAC0D" w14:textId="36D34239">
      <w:pPr>
        <w:tabs>
          <w:tab w:val="left" w:pos="6521"/>
        </w:tabs>
        <w:ind w:left="0" w:right="-709"/>
        <w:rPr>
          <w:noProof/>
        </w:rPr>
      </w:pPr>
      <w:r w:rsidRPr="00B225EA">
        <w:rPr>
          <w:noProof/>
        </w:rPr>
        <w:t>Avgörande för ortopedklinikens dagsproduktion på operation samt flödet på avdelning är att styra detta flöde aktivt som operatörer i samråd med ort ansvarig anestesiolog och operations</w:t>
      </w:r>
      <w:r w:rsidRPr="00B225EA">
        <w:rPr>
          <w:noProof/>
        </w:rPr>
        <w:softHyphen/>
        <w:t xml:space="preserve">koordinator. </w:t>
      </w:r>
    </w:p>
    <w:p w:rsidRPr="007C3226" w:rsidR="0022357A" w:rsidP="00BE424F" w:rsidRDefault="0022357A" w14:paraId="50275C7E" w14:textId="77777777">
      <w:pPr>
        <w:tabs>
          <w:tab w:val="left" w:pos="6521"/>
        </w:tabs>
        <w:ind w:left="0" w:right="-709"/>
        <w:rPr>
          <w:noProof/>
        </w:rPr>
      </w:pPr>
      <w:r w:rsidRPr="007C3226">
        <w:rPr>
          <w:noProof/>
        </w:rPr>
        <w:t xml:space="preserve">AOP är ytterst planeringsansvarig mån-fre. Operationskoordinatorerna gör grundplaneringen. </w:t>
      </w:r>
    </w:p>
    <w:p w:rsidRPr="00BE424F" w:rsidR="0022357A" w:rsidP="00BE424F" w:rsidRDefault="0022357A" w14:paraId="11142BA9" w14:textId="77777777">
      <w:pPr>
        <w:pStyle w:val="Rubrik2"/>
        <w:ind w:left="0"/>
        <w:rPr>
          <w:b/>
          <w:bCs w:val="0"/>
        </w:rPr>
      </w:pPr>
      <w:r w:rsidRPr="00BE424F">
        <w:rPr>
          <w:b/>
          <w:bCs w:val="0"/>
        </w:rPr>
        <w:t xml:space="preserve">Syfte </w:t>
      </w:r>
    </w:p>
    <w:p w:rsidRPr="00CF0BA9" w:rsidR="0022357A" w:rsidP="00BE424F" w:rsidRDefault="0022357A" w14:paraId="4DDBBCB9" w14:textId="77777777">
      <w:pPr>
        <w:tabs>
          <w:tab w:val="left" w:pos="6521"/>
        </w:tabs>
        <w:ind w:left="0" w:right="-709"/>
      </w:pPr>
      <w:r w:rsidRPr="00CF0BA9">
        <w:rPr>
          <w:noProof/>
        </w:rPr>
        <w:t>Detta i syfte att förbättra våra flöden både kvalitativt och kvantitativt.</w:t>
      </w:r>
    </w:p>
    <w:p w:rsidRPr="00BE424F" w:rsidR="0022357A" w:rsidP="00BE424F" w:rsidRDefault="0022357A" w14:paraId="01E3E63E" w14:textId="77777777">
      <w:pPr>
        <w:pStyle w:val="Rubrik2"/>
        <w:ind w:left="0"/>
        <w:rPr>
          <w:b/>
          <w:bCs w:val="0"/>
        </w:rPr>
      </w:pPr>
      <w:r w:rsidRPr="00BE424F">
        <w:rPr>
          <w:b/>
          <w:bCs w:val="0"/>
        </w:rPr>
        <w:t>Vilka berörs</w:t>
      </w:r>
    </w:p>
    <w:p w:rsidRPr="00CF0BA9" w:rsidR="0022357A" w:rsidP="00BF160C" w:rsidRDefault="0022357A" w14:paraId="1F04949E" w14:textId="77777777">
      <w:pPr>
        <w:tabs>
          <w:tab w:val="left" w:pos="6521"/>
        </w:tabs>
        <w:ind w:left="0" w:right="-709"/>
        <w:rPr>
          <w:noProof/>
        </w:rPr>
      </w:pPr>
      <w:r>
        <w:rPr>
          <w:noProof/>
        </w:rPr>
        <w:t>Ortopedkliniken,</w:t>
      </w:r>
      <w:r w:rsidRPr="00CF0BA9">
        <w:rPr>
          <w:noProof/>
        </w:rPr>
        <w:t xml:space="preserve"> </w:t>
      </w:r>
      <w:r>
        <w:rPr>
          <w:noProof/>
        </w:rPr>
        <w:t>a</w:t>
      </w:r>
      <w:r w:rsidRPr="00CF0BA9">
        <w:rPr>
          <w:noProof/>
        </w:rPr>
        <w:t xml:space="preserve">nestesiolog och </w:t>
      </w:r>
      <w:r>
        <w:rPr>
          <w:noProof/>
        </w:rPr>
        <w:t>o</w:t>
      </w:r>
      <w:r w:rsidRPr="00CF0BA9">
        <w:rPr>
          <w:noProof/>
        </w:rPr>
        <w:t>perationskoordinatorer</w:t>
      </w:r>
    </w:p>
    <w:p w:rsidRPr="00BF160C" w:rsidR="0022357A" w:rsidP="00BF160C" w:rsidRDefault="0022357A" w14:paraId="0DC63ECE" w14:textId="77777777">
      <w:pPr>
        <w:pStyle w:val="Rubrik2"/>
        <w:ind w:left="0"/>
        <w:rPr>
          <w:b/>
          <w:bCs w:val="0"/>
        </w:rPr>
      </w:pPr>
      <w:r w:rsidRPr="00BF160C">
        <w:rPr>
          <w:b/>
          <w:bCs w:val="0"/>
        </w:rPr>
        <w:t xml:space="preserve">Åtgärder </w:t>
      </w:r>
    </w:p>
    <w:p w:rsidRPr="00CF0BA9" w:rsidR="0022357A" w:rsidP="00BF160C" w:rsidRDefault="0022357A" w14:paraId="0964214F" w14:textId="77777777">
      <w:pPr>
        <w:pStyle w:val="MellanrubrikVGR"/>
        <w:ind w:left="0"/>
        <w:rPr>
          <w:noProof/>
          <w:sz w:val="28"/>
          <w:szCs w:val="28"/>
        </w:rPr>
      </w:pPr>
      <w:r w:rsidRPr="00CF0BA9">
        <w:rPr>
          <w:noProof/>
        </w:rPr>
        <w:t>Anestesio</w:t>
      </w:r>
      <w:r>
        <w:rPr>
          <w:noProof/>
        </w:rPr>
        <w:t>lo</w:t>
      </w:r>
      <w:r w:rsidRPr="00CF0BA9">
        <w:rPr>
          <w:noProof/>
        </w:rPr>
        <w:t>gisk resurs</w:t>
      </w:r>
      <w:r>
        <w:rPr>
          <w:noProof/>
        </w:rPr>
        <w:t xml:space="preserve"> vardag</w:t>
      </w:r>
    </w:p>
    <w:p w:rsidRPr="00CF0BA9" w:rsidR="0022357A" w:rsidP="00BF160C" w:rsidRDefault="0022357A" w14:paraId="615E7737" w14:textId="77777777">
      <w:pPr>
        <w:tabs>
          <w:tab w:val="left" w:pos="6521"/>
        </w:tabs>
        <w:ind w:left="0" w:right="-709"/>
        <w:rPr>
          <w:noProof/>
        </w:rPr>
      </w:pPr>
      <w:r w:rsidRPr="00CF0BA9">
        <w:rPr>
          <w:noProof/>
        </w:rPr>
        <w:t>Övergripande programansvar: SOL</w:t>
      </w:r>
      <w:r>
        <w:rPr>
          <w:noProof/>
        </w:rPr>
        <w:t xml:space="preserve"> (</w:t>
      </w:r>
      <w:r w:rsidRPr="00CF0BA9">
        <w:rPr>
          <w:noProof/>
        </w:rPr>
        <w:t>Strategisk Operativ Ledningsperson</w:t>
      </w:r>
      <w:r>
        <w:rPr>
          <w:noProof/>
        </w:rPr>
        <w:t xml:space="preserve">) </w:t>
      </w:r>
      <w:r w:rsidRPr="00CF0BA9">
        <w:rPr>
          <w:noProof/>
        </w:rPr>
        <w:t>tel 51435</w:t>
      </w:r>
    </w:p>
    <w:p w:rsidRPr="00CF0BA9" w:rsidR="0022357A" w:rsidP="00BF160C" w:rsidRDefault="0022357A" w14:paraId="00105692" w14:textId="77777777">
      <w:pPr>
        <w:tabs>
          <w:tab w:val="left" w:pos="6521"/>
        </w:tabs>
        <w:ind w:left="0" w:right="-709"/>
        <w:rPr>
          <w:noProof/>
        </w:rPr>
      </w:pPr>
      <w:r w:rsidRPr="00CF0BA9">
        <w:rPr>
          <w:noProof/>
        </w:rPr>
        <w:t>En anestesispecialist + ST arbetar med ortopedpatienter och öron.</w:t>
      </w:r>
    </w:p>
    <w:p w:rsidR="0022357A" w:rsidP="00BE424F" w:rsidRDefault="0022357A" w14:paraId="0DD5CD7F" w14:textId="77777777">
      <w:pPr>
        <w:tabs>
          <w:tab w:val="left" w:pos="6521"/>
        </w:tabs>
        <w:ind w:right="-709"/>
        <w:rPr>
          <w:noProof/>
        </w:rPr>
      </w:pPr>
    </w:p>
    <w:p w:rsidRPr="00CF0BA9" w:rsidR="0022357A" w:rsidP="00BF160C" w:rsidRDefault="0022357A" w14:paraId="5E394C4A" w14:textId="77777777">
      <w:pPr>
        <w:pStyle w:val="MellanrubrikVGR"/>
        <w:ind w:left="0"/>
        <w:rPr>
          <w:noProof/>
          <w:sz w:val="28"/>
          <w:szCs w:val="28"/>
        </w:rPr>
      </w:pPr>
      <w:r w:rsidRPr="00CF0BA9">
        <w:rPr>
          <w:noProof/>
        </w:rPr>
        <w:lastRenderedPageBreak/>
        <w:t>Anestesio</w:t>
      </w:r>
      <w:r>
        <w:rPr>
          <w:noProof/>
        </w:rPr>
        <w:t>lo</w:t>
      </w:r>
      <w:r w:rsidRPr="00CF0BA9">
        <w:rPr>
          <w:noProof/>
        </w:rPr>
        <w:t>gisk resurs</w:t>
      </w:r>
      <w:r>
        <w:rPr>
          <w:noProof/>
        </w:rPr>
        <w:t xml:space="preserve"> helg/jour</w:t>
      </w:r>
    </w:p>
    <w:p w:rsidRPr="00CF0BA9" w:rsidR="0022357A" w:rsidP="00BF160C" w:rsidRDefault="0022357A" w14:paraId="5730A17F" w14:textId="77777777">
      <w:pPr>
        <w:tabs>
          <w:tab w:val="left" w:pos="6521"/>
        </w:tabs>
        <w:ind w:left="0" w:right="-709"/>
        <w:rPr>
          <w:noProof/>
        </w:rPr>
      </w:pPr>
      <w:r w:rsidRPr="00CF0BA9">
        <w:rPr>
          <w:noProof/>
        </w:rPr>
        <w:t>En anestesiolog (SOL) avdelad för att leda arbetet specifikt på operation. Tjänstgöringstid: 08-15 (därefter Bakjour)</w:t>
      </w:r>
    </w:p>
    <w:p w:rsidRPr="00CF0BA9" w:rsidR="0022357A" w:rsidP="00BF160C" w:rsidRDefault="0022357A" w14:paraId="2BA01559" w14:textId="38451F14">
      <w:pPr>
        <w:tabs>
          <w:tab w:val="left" w:pos="6521"/>
        </w:tabs>
        <w:ind w:left="0" w:right="-709"/>
        <w:rPr>
          <w:noProof/>
        </w:rPr>
      </w:pPr>
      <w:r w:rsidRPr="00CF0BA9">
        <w:rPr>
          <w:noProof/>
        </w:rPr>
        <w:t>Vid programfrågor, ring i första hand: SOL 51435</w:t>
      </w:r>
    </w:p>
    <w:p w:rsidR="0022357A" w:rsidP="00BF160C" w:rsidRDefault="0022357A" w14:paraId="375FC509" w14:textId="77777777">
      <w:pPr>
        <w:pStyle w:val="MellanrubrikVGR"/>
        <w:ind w:left="0"/>
        <w:rPr>
          <w:noProof/>
        </w:rPr>
      </w:pPr>
      <w:r>
        <w:rPr>
          <w:noProof/>
        </w:rPr>
        <w:t>Programavstämning</w:t>
      </w:r>
    </w:p>
    <w:p w:rsidRPr="007C3226" w:rsidR="0022357A" w:rsidP="00096EBF" w:rsidRDefault="0022357A" w14:paraId="30C24222" w14:textId="7C66EE61">
      <w:pPr>
        <w:pStyle w:val="Liststycke"/>
        <w:numPr>
          <w:ilvl w:val="0"/>
          <w:numId w:val="20"/>
        </w:numPr>
        <w:tabs>
          <w:tab w:val="left" w:pos="6521"/>
        </w:tabs>
        <w:ind w:right="-709"/>
        <w:rPr>
          <w:noProof/>
        </w:rPr>
      </w:pPr>
      <w:r w:rsidRPr="007C3226">
        <w:rPr>
          <w:noProof/>
        </w:rPr>
        <w:t xml:space="preserve">Vardagar kl 07.00 - AOP går igenom dagsprogram och gör preliminär planering </w:t>
      </w:r>
      <w:r>
        <w:rPr>
          <w:noProof/>
        </w:rPr>
        <w:t>tillsammans med överiga akut-operatörer</w:t>
      </w:r>
      <w:r w:rsidRPr="007C3226">
        <w:rPr>
          <w:noProof/>
        </w:rPr>
        <w:t xml:space="preserve">. </w:t>
      </w:r>
      <w:r>
        <w:rPr>
          <w:noProof/>
        </w:rPr>
        <w:t xml:space="preserve">Senast </w:t>
      </w:r>
      <w:r w:rsidRPr="007C3226">
        <w:rPr>
          <w:noProof/>
        </w:rPr>
        <w:t xml:space="preserve">07:30 samlas </w:t>
      </w:r>
      <w:r>
        <w:rPr>
          <w:noProof/>
        </w:rPr>
        <w:t>AOP samt akut-</w:t>
      </w:r>
      <w:r w:rsidRPr="007C3226">
        <w:rPr>
          <w:noProof/>
        </w:rPr>
        <w:t xml:space="preserve">operatörer </w:t>
      </w:r>
      <w:r>
        <w:rPr>
          <w:noProof/>
        </w:rPr>
        <w:t>vid</w:t>
      </w:r>
      <w:r w:rsidRPr="007C3226">
        <w:rPr>
          <w:noProof/>
        </w:rPr>
        <w:t xml:space="preserve"> </w:t>
      </w:r>
      <w:r>
        <w:rPr>
          <w:noProof/>
        </w:rPr>
        <w:t>bryggan</w:t>
      </w:r>
      <w:r w:rsidRPr="007C3226">
        <w:rPr>
          <w:noProof/>
        </w:rPr>
        <w:t xml:space="preserve">, COP för avstämning </w:t>
      </w:r>
      <w:r>
        <w:rPr>
          <w:noProof/>
        </w:rPr>
        <w:t>med</w:t>
      </w:r>
      <w:r w:rsidRPr="007C3226">
        <w:rPr>
          <w:noProof/>
        </w:rPr>
        <w:t xml:space="preserve"> ansvarig anestesiolog och operationskoordinator. </w:t>
      </w:r>
    </w:p>
    <w:p w:rsidRPr="007C3226" w:rsidR="0022357A" w:rsidP="00096EBF" w:rsidRDefault="0022357A" w14:paraId="0C715DB7" w14:textId="6739617B">
      <w:pPr>
        <w:pStyle w:val="Liststycke"/>
        <w:numPr>
          <w:ilvl w:val="0"/>
          <w:numId w:val="20"/>
        </w:numPr>
        <w:tabs>
          <w:tab w:val="left" w:pos="6521"/>
        </w:tabs>
        <w:ind w:right="-709"/>
        <w:rPr>
          <w:noProof/>
        </w:rPr>
      </w:pPr>
      <w:r w:rsidRPr="007C3226">
        <w:rPr>
          <w:noProof/>
        </w:rPr>
        <w:t>Vardagar kl 16.00 AOP/MJ/BJ planerar kvällsoperationer tillsammans med anestesijour och operataionskoordinator.</w:t>
      </w:r>
    </w:p>
    <w:p w:rsidR="0022357A" w:rsidP="00096EBF" w:rsidRDefault="0022357A" w14:paraId="4A28ECB9" w14:textId="2E6D7417">
      <w:pPr>
        <w:pStyle w:val="Liststycke"/>
        <w:numPr>
          <w:ilvl w:val="0"/>
          <w:numId w:val="20"/>
        </w:numPr>
        <w:tabs>
          <w:tab w:val="left" w:pos="6521"/>
        </w:tabs>
        <w:ind w:right="-709"/>
        <w:rPr>
          <w:noProof/>
        </w:rPr>
      </w:pPr>
      <w:r w:rsidRPr="007C3226">
        <w:rPr>
          <w:noProof/>
        </w:rPr>
        <w:t xml:space="preserve">MJ/BJ planerar nästföljande dagsprogram så långt som möjligt då kvällsopererandet avslutas. MJ kontaktar alltid innan hemgång narkousjour för avstämning om nästkommande dagens operationsprogram. Operation nr 1 och 2 låses i samråd med narkousjour. </w:t>
      </w:r>
    </w:p>
    <w:p w:rsidRPr="00CF0BA9" w:rsidR="0022357A" w:rsidP="00096EBF" w:rsidRDefault="0022357A" w14:paraId="0FFAF24D" w14:textId="0DDE6230">
      <w:pPr>
        <w:pStyle w:val="Liststycke"/>
        <w:numPr>
          <w:ilvl w:val="0"/>
          <w:numId w:val="20"/>
        </w:numPr>
        <w:tabs>
          <w:tab w:val="left" w:pos="6521"/>
        </w:tabs>
        <w:ind w:right="-709"/>
        <w:rPr>
          <w:noProof/>
        </w:rPr>
      </w:pPr>
      <w:r w:rsidRPr="00CF0BA9">
        <w:rPr>
          <w:noProof/>
        </w:rPr>
        <w:t>Helg</w:t>
      </w:r>
      <w:r>
        <w:rPr>
          <w:noProof/>
        </w:rPr>
        <w:t xml:space="preserve">er sker </w:t>
      </w:r>
      <w:r w:rsidRPr="00CF0BA9">
        <w:rPr>
          <w:noProof/>
        </w:rPr>
        <w:t>avstämning med op</w:t>
      </w:r>
      <w:r>
        <w:rPr>
          <w:noProof/>
        </w:rPr>
        <w:t>erations</w:t>
      </w:r>
      <w:r w:rsidRPr="00CF0BA9">
        <w:rPr>
          <w:noProof/>
        </w:rPr>
        <w:t>koordinator per telefon kl 08</w:t>
      </w:r>
      <w:r>
        <w:rPr>
          <w:noProof/>
        </w:rPr>
        <w:t xml:space="preserve">.00. </w:t>
      </w:r>
      <w:r w:rsidRPr="00CF0BA9">
        <w:rPr>
          <w:noProof/>
        </w:rPr>
        <w:t>Operatör kontaktar SOL efter första op</w:t>
      </w:r>
      <w:r>
        <w:rPr>
          <w:noProof/>
        </w:rPr>
        <w:t>eratonen</w:t>
      </w:r>
      <w:r w:rsidRPr="00CF0BA9">
        <w:rPr>
          <w:noProof/>
        </w:rPr>
        <w:t xml:space="preserve"> tel 51435</w:t>
      </w:r>
      <w:r>
        <w:rPr>
          <w:noProof/>
        </w:rPr>
        <w:t>.</w:t>
      </w:r>
    </w:p>
    <w:p w:rsidRPr="00DB26BE" w:rsidR="0022357A" w:rsidP="00BF160C" w:rsidRDefault="0022357A" w14:paraId="292E33D0" w14:textId="77777777">
      <w:pPr>
        <w:pStyle w:val="MellanrubrikVGR"/>
        <w:ind w:left="0"/>
        <w:rPr>
          <w:noProof/>
        </w:rPr>
      </w:pPr>
      <w:r w:rsidRPr="00DB26BE">
        <w:rPr>
          <w:noProof/>
        </w:rPr>
        <w:t>Patientkontakt/information/sidomarkering</w:t>
      </w:r>
    </w:p>
    <w:p w:rsidRPr="00DB6A03" w:rsidR="0022357A" w:rsidP="00BF160C" w:rsidRDefault="0022357A" w14:paraId="6C86831C" w14:textId="77777777">
      <w:pPr>
        <w:tabs>
          <w:tab w:val="left" w:pos="6521"/>
        </w:tabs>
        <w:ind w:left="0" w:right="-709"/>
        <w:rPr>
          <w:b/>
          <w:bCs/>
          <w:noProof/>
        </w:rPr>
      </w:pPr>
      <w:r w:rsidRPr="00DB6A03">
        <w:rPr>
          <w:b/>
          <w:bCs/>
          <w:noProof/>
        </w:rPr>
        <w:t>Vardag:</w:t>
      </w:r>
    </w:p>
    <w:p w:rsidRPr="00CF0BA9" w:rsidR="0022357A" w:rsidP="00DB6A03" w:rsidRDefault="0022357A" w14:paraId="3ADE8A74" w14:textId="28685DFA">
      <w:pPr>
        <w:pStyle w:val="Liststycke"/>
        <w:numPr>
          <w:ilvl w:val="0"/>
          <w:numId w:val="24"/>
        </w:numPr>
        <w:tabs>
          <w:tab w:val="left" w:pos="6521"/>
        </w:tabs>
        <w:ind w:left="709" w:right="-709" w:hanging="283"/>
        <w:rPr>
          <w:noProof/>
        </w:rPr>
      </w:pPr>
      <w:r w:rsidRPr="00B2565E">
        <w:rPr>
          <w:noProof/>
        </w:rPr>
        <w:t>Slutenvårdspatient sidomärks på akutmottagning eller vårdavdelning och förbereds oftast anestesiologiskt på preoperativt center.</w:t>
      </w:r>
      <w:r w:rsidRPr="00CF0BA9">
        <w:rPr>
          <w:noProof/>
        </w:rPr>
        <w:t xml:space="preserve"> </w:t>
      </w:r>
    </w:p>
    <w:p w:rsidRPr="00CF0BA9" w:rsidR="0022357A" w:rsidP="00DB6A03" w:rsidRDefault="0022357A" w14:paraId="6BB1C1AF" w14:textId="4E469E0A">
      <w:pPr>
        <w:pStyle w:val="Liststycke"/>
        <w:numPr>
          <w:ilvl w:val="0"/>
          <w:numId w:val="24"/>
        </w:numPr>
        <w:tabs>
          <w:tab w:val="left" w:pos="6521"/>
        </w:tabs>
        <w:ind w:left="709" w:right="-709" w:hanging="283"/>
        <w:rPr>
          <w:noProof/>
        </w:rPr>
      </w:pPr>
      <w:r w:rsidRPr="00CF0BA9">
        <w:rPr>
          <w:noProof/>
        </w:rPr>
        <w:t>Vuxen öppenvårdspatient kommer till COP reception och tilldelas ett numrerat omklädningsrum där vi som operatörer informerar och sidomarkerar patient.</w:t>
      </w:r>
    </w:p>
    <w:p w:rsidR="0022357A" w:rsidP="00DB6A03" w:rsidRDefault="0022357A" w14:paraId="0F0E5A2C" w14:textId="0629D13C">
      <w:pPr>
        <w:pStyle w:val="Liststycke"/>
        <w:numPr>
          <w:ilvl w:val="0"/>
          <w:numId w:val="24"/>
        </w:numPr>
        <w:tabs>
          <w:tab w:val="left" w:pos="6521"/>
        </w:tabs>
        <w:ind w:left="709" w:right="-709" w:hanging="283"/>
        <w:rPr>
          <w:noProof/>
        </w:rPr>
      </w:pPr>
      <w:r w:rsidRPr="00CF0BA9">
        <w:rPr>
          <w:noProof/>
        </w:rPr>
        <w:t>Barn informeras och sidomärks på barnklinikens dagbarnvård. Öppnar 07</w:t>
      </w:r>
      <w:r>
        <w:rPr>
          <w:noProof/>
        </w:rPr>
        <w:t>.</w:t>
      </w:r>
      <w:r w:rsidRPr="00CF0BA9">
        <w:rPr>
          <w:noProof/>
        </w:rPr>
        <w:t>30.</w:t>
      </w:r>
    </w:p>
    <w:p w:rsidRPr="00CF0BA9" w:rsidR="0022357A" w:rsidP="00DB6A03" w:rsidRDefault="0022357A" w14:paraId="34A5F572" w14:textId="0D4C97FB">
      <w:pPr>
        <w:pStyle w:val="Liststycke"/>
        <w:numPr>
          <w:ilvl w:val="0"/>
          <w:numId w:val="24"/>
        </w:numPr>
        <w:tabs>
          <w:tab w:val="left" w:pos="6521"/>
        </w:tabs>
        <w:ind w:left="709" w:right="-709" w:hanging="283"/>
        <w:rPr>
          <w:noProof/>
        </w:rPr>
      </w:pPr>
      <w:r>
        <w:rPr>
          <w:noProof/>
        </w:rPr>
        <w:t>24h-</w:t>
      </w:r>
      <w:r w:rsidRPr="00CF0BA9">
        <w:rPr>
          <w:noProof/>
        </w:rPr>
        <w:t>patient inlägges på avd 55 postop</w:t>
      </w:r>
      <w:r>
        <w:rPr>
          <w:noProof/>
        </w:rPr>
        <w:t>erativt</w:t>
      </w:r>
      <w:r w:rsidRPr="00CF0BA9">
        <w:rPr>
          <w:noProof/>
        </w:rPr>
        <w:t>.</w:t>
      </w:r>
    </w:p>
    <w:p w:rsidR="0022357A" w:rsidP="00BF160C" w:rsidRDefault="0022357A" w14:paraId="5DC5D760" w14:textId="77777777">
      <w:pPr>
        <w:tabs>
          <w:tab w:val="left" w:pos="6521"/>
        </w:tabs>
        <w:ind w:left="0" w:right="-709"/>
        <w:rPr>
          <w:noProof/>
        </w:rPr>
      </w:pPr>
    </w:p>
    <w:p w:rsidRPr="00DB6A03" w:rsidR="0022357A" w:rsidP="00BF160C" w:rsidRDefault="0022357A" w14:paraId="09E46A3A" w14:textId="77777777">
      <w:pPr>
        <w:tabs>
          <w:tab w:val="left" w:pos="6521"/>
        </w:tabs>
        <w:ind w:left="0" w:right="-709"/>
        <w:rPr>
          <w:b/>
          <w:bCs/>
          <w:noProof/>
        </w:rPr>
      </w:pPr>
      <w:r w:rsidRPr="00DB6A03">
        <w:rPr>
          <w:b/>
          <w:bCs/>
          <w:noProof/>
        </w:rPr>
        <w:t>Helg:</w:t>
      </w:r>
    </w:p>
    <w:p w:rsidRPr="00CF0BA9" w:rsidR="0022357A" w:rsidP="00DB6A03" w:rsidRDefault="0022357A" w14:paraId="1958B18E" w14:textId="2ABD3483">
      <w:pPr>
        <w:pStyle w:val="Liststycke"/>
        <w:numPr>
          <w:ilvl w:val="0"/>
          <w:numId w:val="25"/>
        </w:numPr>
        <w:tabs>
          <w:tab w:val="left" w:pos="6521"/>
        </w:tabs>
        <w:ind w:right="-709"/>
        <w:rPr>
          <w:noProof/>
        </w:rPr>
      </w:pPr>
      <w:r w:rsidRPr="00B2565E">
        <w:rPr>
          <w:noProof/>
        </w:rPr>
        <w:t xml:space="preserve">Preoperativt center används </w:t>
      </w:r>
      <w:r>
        <w:rPr>
          <w:noProof/>
        </w:rPr>
        <w:t>inte</w:t>
      </w:r>
      <w:r w:rsidRPr="00B2565E">
        <w:rPr>
          <w:noProof/>
        </w:rPr>
        <w:t>. Slutenvårdspatient informeras, bedöms anestesiologiskt och sidomärks på avdelning (i förekommande fall sker sidomärkning på aktumottagning).</w:t>
      </w:r>
    </w:p>
    <w:p w:rsidR="0022357A" w:rsidP="00DB6A03" w:rsidRDefault="0022357A" w14:paraId="729A583D" w14:textId="37945371">
      <w:pPr>
        <w:pStyle w:val="Liststycke"/>
        <w:numPr>
          <w:ilvl w:val="0"/>
          <w:numId w:val="25"/>
        </w:numPr>
        <w:tabs>
          <w:tab w:val="left" w:pos="6521"/>
        </w:tabs>
        <w:ind w:right="-709"/>
        <w:rPr>
          <w:noProof/>
        </w:rPr>
      </w:pPr>
      <w:r w:rsidRPr="00CF0BA9">
        <w:rPr>
          <w:noProof/>
        </w:rPr>
        <w:t>Poliklinisk patient informeras och sidomärks på UVA.</w:t>
      </w:r>
    </w:p>
    <w:p w:rsidRPr="00CF0BA9" w:rsidR="0022357A" w:rsidP="00DB6A03" w:rsidRDefault="0022357A" w14:paraId="51826F15" w14:textId="5051E553">
      <w:pPr>
        <w:pStyle w:val="Liststycke"/>
        <w:numPr>
          <w:ilvl w:val="0"/>
          <w:numId w:val="25"/>
        </w:numPr>
        <w:tabs>
          <w:tab w:val="left" w:pos="6521"/>
        </w:tabs>
        <w:ind w:right="-709"/>
        <w:rPr>
          <w:noProof/>
        </w:rPr>
      </w:pPr>
      <w:r w:rsidRPr="00CF0BA9">
        <w:rPr>
          <w:noProof/>
        </w:rPr>
        <w:t xml:space="preserve">Poliklinisk barnpatient informeras och sidomärks på </w:t>
      </w:r>
      <w:r>
        <w:rPr>
          <w:noProof/>
        </w:rPr>
        <w:t>barn</w:t>
      </w:r>
      <w:r w:rsidRPr="00CF0BA9">
        <w:rPr>
          <w:noProof/>
        </w:rPr>
        <w:t>avd</w:t>
      </w:r>
      <w:r>
        <w:rPr>
          <w:noProof/>
        </w:rPr>
        <w:t>elning</w:t>
      </w:r>
      <w:r w:rsidRPr="00CF0BA9">
        <w:rPr>
          <w:noProof/>
        </w:rPr>
        <w:t xml:space="preserve"> 23.</w:t>
      </w:r>
    </w:p>
    <w:p w:rsidR="0022357A" w:rsidP="00BF160C" w:rsidRDefault="0022357A" w14:paraId="13EC6414" w14:textId="77777777">
      <w:pPr>
        <w:pStyle w:val="MellanrubrikVGR"/>
        <w:ind w:left="0"/>
        <w:rPr>
          <w:noProof/>
        </w:rPr>
      </w:pPr>
      <w:r w:rsidRPr="00DB26BE">
        <w:rPr>
          <w:noProof/>
        </w:rPr>
        <w:t>Operationsanmälan</w:t>
      </w:r>
    </w:p>
    <w:p w:rsidRPr="00CF0BA9" w:rsidR="0022357A" w:rsidP="00BF160C" w:rsidRDefault="0022357A" w14:paraId="0D6F1967" w14:textId="0314DE78">
      <w:pPr>
        <w:tabs>
          <w:tab w:val="left" w:pos="6521"/>
        </w:tabs>
        <w:ind w:left="0" w:right="-709"/>
        <w:rPr>
          <w:noProof/>
        </w:rPr>
      </w:pPr>
      <w:r w:rsidRPr="00CF0BA9">
        <w:rPr>
          <w:noProof/>
        </w:rPr>
        <w:t>Görs i Orbit som tidigare med skillnaden att NÄLs operationskort skall användas. Vid val av operationskort: säkerställ att NÄL är förvalt under ”Urval/plats” i listen till höger.</w:t>
      </w:r>
    </w:p>
    <w:p w:rsidR="00407949" w:rsidP="00DB6A03" w:rsidRDefault="0022357A" w14:paraId="00381E0A" w14:textId="7136D87E">
      <w:pPr>
        <w:pStyle w:val="Liststycke"/>
        <w:numPr>
          <w:ilvl w:val="0"/>
          <w:numId w:val="26"/>
        </w:numPr>
        <w:tabs>
          <w:tab w:val="left" w:pos="6521"/>
        </w:tabs>
        <w:ind w:right="-709"/>
        <w:rPr>
          <w:noProof/>
        </w:rPr>
      </w:pPr>
      <w:r w:rsidRPr="00CF0BA9">
        <w:rPr>
          <w:noProof/>
        </w:rPr>
        <w:t>Vid operation &lt; 24</w:t>
      </w:r>
      <w:r w:rsidR="00407949">
        <w:rPr>
          <w:noProof/>
        </w:rPr>
        <w:t xml:space="preserve"> </w:t>
      </w:r>
      <w:r w:rsidRPr="00CF0BA9">
        <w:rPr>
          <w:noProof/>
        </w:rPr>
        <w:t>h ring op</w:t>
      </w:r>
      <w:r>
        <w:rPr>
          <w:noProof/>
        </w:rPr>
        <w:t>erations</w:t>
      </w:r>
      <w:r w:rsidRPr="00CF0BA9">
        <w:rPr>
          <w:noProof/>
        </w:rPr>
        <w:t xml:space="preserve">koordinator tel 51555 samt  anestesiolog, SOL </w:t>
      </w:r>
      <w:r w:rsidR="00096EBF">
        <w:rPr>
          <w:noProof/>
        </w:rPr>
        <w:br/>
      </w:r>
      <w:r w:rsidRPr="00CF0BA9">
        <w:rPr>
          <w:noProof/>
        </w:rPr>
        <w:t>tel 51435</w:t>
      </w:r>
      <w:r>
        <w:rPr>
          <w:noProof/>
        </w:rPr>
        <w:t>.</w:t>
      </w:r>
    </w:p>
    <w:p w:rsidR="00407949" w:rsidP="00407949" w:rsidRDefault="0022357A" w14:paraId="3A7337F7" w14:textId="77777777">
      <w:pPr>
        <w:pStyle w:val="Liststycke"/>
        <w:numPr>
          <w:ilvl w:val="0"/>
          <w:numId w:val="26"/>
        </w:numPr>
        <w:tabs>
          <w:tab w:val="left" w:pos="6521"/>
        </w:tabs>
        <w:ind w:right="-709"/>
        <w:rPr>
          <w:noProof/>
        </w:rPr>
      </w:pPr>
      <w:r w:rsidRPr="00CF0BA9">
        <w:rPr>
          <w:noProof/>
        </w:rPr>
        <w:lastRenderedPageBreak/>
        <w:t>Op</w:t>
      </w:r>
      <w:r>
        <w:rPr>
          <w:noProof/>
        </w:rPr>
        <w:t>eration</w:t>
      </w:r>
      <w:r w:rsidRPr="00CF0BA9">
        <w:rPr>
          <w:noProof/>
        </w:rPr>
        <w:t xml:space="preserve"> &lt; 48 h samordnas av operationskoordinator COP tel 51555 (tel samtal ej nödvändigt)</w:t>
      </w:r>
      <w:r>
        <w:rPr>
          <w:noProof/>
        </w:rPr>
        <w:t>.</w:t>
      </w:r>
    </w:p>
    <w:p w:rsidR="0022357A" w:rsidP="00407949" w:rsidRDefault="0022357A" w14:paraId="72D774C9" w14:textId="43C0E279">
      <w:pPr>
        <w:pStyle w:val="Liststycke"/>
        <w:numPr>
          <w:ilvl w:val="0"/>
          <w:numId w:val="26"/>
        </w:numPr>
        <w:tabs>
          <w:tab w:val="left" w:pos="6521"/>
        </w:tabs>
        <w:ind w:right="-709"/>
        <w:rPr>
          <w:noProof/>
        </w:rPr>
      </w:pPr>
      <w:r w:rsidRPr="00CF0BA9">
        <w:rPr>
          <w:noProof/>
        </w:rPr>
        <w:t>Op</w:t>
      </w:r>
      <w:r>
        <w:rPr>
          <w:noProof/>
        </w:rPr>
        <w:t>eration</w:t>
      </w:r>
      <w:r w:rsidRPr="00CF0BA9">
        <w:rPr>
          <w:noProof/>
        </w:rPr>
        <w:t xml:space="preserve"> &gt; 48 h samordnas av </w:t>
      </w:r>
      <w:r>
        <w:rPr>
          <w:noProof/>
        </w:rPr>
        <w:t>Birgitta Andreasson</w:t>
      </w:r>
      <w:r w:rsidRPr="00CF0BA9">
        <w:rPr>
          <w:noProof/>
        </w:rPr>
        <w:t xml:space="preserve"> tel </w:t>
      </w:r>
      <w:r>
        <w:rPr>
          <w:noProof/>
        </w:rPr>
        <w:t>53877</w:t>
      </w:r>
      <w:r w:rsidRPr="00CF0BA9">
        <w:rPr>
          <w:noProof/>
        </w:rPr>
        <w:t xml:space="preserve"> (Ring gärna)</w:t>
      </w:r>
    </w:p>
    <w:p w:rsidR="0022357A" w:rsidP="00BF160C" w:rsidRDefault="0022357A" w14:paraId="4EA83BBA" w14:textId="77777777">
      <w:pPr>
        <w:pStyle w:val="MellanrubrikVGR"/>
        <w:ind w:left="0"/>
        <w:rPr>
          <w:noProof/>
        </w:rPr>
      </w:pPr>
      <w:r w:rsidRPr="004A5BF6">
        <w:rPr>
          <w:noProof/>
        </w:rPr>
        <w:t>Postoperativ registrering</w:t>
      </w:r>
    </w:p>
    <w:p w:rsidR="00407949" w:rsidP="00407949" w:rsidRDefault="0022357A" w14:paraId="58487A04" w14:textId="77777777">
      <w:pPr>
        <w:pStyle w:val="Liststycke"/>
        <w:numPr>
          <w:ilvl w:val="0"/>
          <w:numId w:val="27"/>
        </w:numPr>
        <w:tabs>
          <w:tab w:val="left" w:pos="6521"/>
        </w:tabs>
        <w:ind w:right="-709"/>
      </w:pPr>
      <w:r w:rsidRPr="00CF0BA9">
        <w:rPr>
          <w:noProof/>
        </w:rPr>
        <w:t>Diktera op</w:t>
      </w:r>
      <w:r>
        <w:rPr>
          <w:noProof/>
        </w:rPr>
        <w:t>erations</w:t>
      </w:r>
      <w:r w:rsidRPr="00CF0BA9">
        <w:rPr>
          <w:noProof/>
        </w:rPr>
        <w:t>berättelse och ange åtgärd samt koder så noggrant som möjligt. (Dikterade åtgärder och koder ligger till grund för sekreterarnas efterregistrering i Orbit och är mycket viktigt för vår statistik)</w:t>
      </w:r>
      <w:r>
        <w:rPr>
          <w:noProof/>
        </w:rPr>
        <w:t>.</w:t>
      </w:r>
      <w:r w:rsidRPr="00CF0BA9">
        <w:rPr>
          <w:noProof/>
        </w:rPr>
        <w:t xml:space="preserve"> </w:t>
      </w:r>
    </w:p>
    <w:p w:rsidR="00407949" w:rsidP="00407949" w:rsidRDefault="0022357A" w14:paraId="6BEBF432" w14:textId="77777777">
      <w:pPr>
        <w:pStyle w:val="Liststycke"/>
        <w:numPr>
          <w:ilvl w:val="0"/>
          <w:numId w:val="27"/>
        </w:numPr>
        <w:tabs>
          <w:tab w:val="left" w:pos="6521"/>
        </w:tabs>
        <w:ind w:right="-709"/>
      </w:pPr>
      <w:r>
        <w:rPr>
          <w:noProof/>
        </w:rPr>
        <w:t xml:space="preserve">Tydlig postoperativ </w:t>
      </w:r>
      <w:r w:rsidRPr="00CF0BA9">
        <w:rPr>
          <w:noProof/>
        </w:rPr>
        <w:t>ordination.</w:t>
      </w:r>
    </w:p>
    <w:p w:rsidR="00407949" w:rsidP="00407949" w:rsidRDefault="0022357A" w14:paraId="3803DBF2" w14:textId="77777777">
      <w:pPr>
        <w:pStyle w:val="Liststycke"/>
        <w:numPr>
          <w:ilvl w:val="0"/>
          <w:numId w:val="27"/>
        </w:numPr>
        <w:tabs>
          <w:tab w:val="left" w:pos="6521"/>
        </w:tabs>
        <w:ind w:right="-709"/>
      </w:pPr>
      <w:r w:rsidRPr="00CF0BA9">
        <w:rPr>
          <w:noProof/>
        </w:rPr>
        <w:t>Jourtid skall röd papperslapp med postop</w:t>
      </w:r>
      <w:r>
        <w:rPr>
          <w:noProof/>
        </w:rPr>
        <w:t>erativ</w:t>
      </w:r>
      <w:r w:rsidRPr="00CF0BA9">
        <w:rPr>
          <w:noProof/>
        </w:rPr>
        <w:t xml:space="preserve"> ordination ifyllas. (Finns i patientmapp)</w:t>
      </w:r>
      <w:r>
        <w:rPr>
          <w:noProof/>
        </w:rPr>
        <w:t>.</w:t>
      </w:r>
    </w:p>
    <w:p w:rsidR="00407949" w:rsidP="00407949" w:rsidRDefault="0022357A" w14:paraId="3D0CEB3E" w14:textId="77777777">
      <w:pPr>
        <w:pStyle w:val="Liststycke"/>
        <w:numPr>
          <w:ilvl w:val="0"/>
          <w:numId w:val="27"/>
        </w:numPr>
        <w:tabs>
          <w:tab w:val="left" w:pos="6521"/>
        </w:tabs>
        <w:ind w:right="-709"/>
      </w:pPr>
      <w:r w:rsidRPr="00CF0BA9">
        <w:rPr>
          <w:noProof/>
        </w:rPr>
        <w:t>Po</w:t>
      </w:r>
      <w:r>
        <w:rPr>
          <w:noProof/>
        </w:rPr>
        <w:t xml:space="preserve">liklinisk patient: Ifyll postoperativ </w:t>
      </w:r>
      <w:r w:rsidRPr="00CF0BA9">
        <w:rPr>
          <w:noProof/>
        </w:rPr>
        <w:t>ordination i Orbit</w:t>
      </w:r>
      <w:r>
        <w:rPr>
          <w:noProof/>
        </w:rPr>
        <w:t>.</w:t>
      </w:r>
    </w:p>
    <w:p w:rsidR="0022357A" w:rsidP="00555A11" w:rsidRDefault="0022357A" w14:paraId="5198972C" w14:textId="6C3B1348">
      <w:pPr>
        <w:pStyle w:val="Liststycke"/>
        <w:numPr>
          <w:ilvl w:val="0"/>
          <w:numId w:val="27"/>
        </w:numPr>
        <w:tabs>
          <w:tab w:val="left" w:pos="6521"/>
        </w:tabs>
        <w:ind w:right="-709"/>
      </w:pPr>
      <w:r w:rsidRPr="00CF0BA9">
        <w:rPr>
          <w:noProof/>
        </w:rPr>
        <w:t xml:space="preserve">Frakturregistrera! </w:t>
      </w:r>
      <w:r w:rsidR="00555A11">
        <w:rPr>
          <w:noProof/>
        </w:rPr>
        <w:br/>
      </w:r>
    </w:p>
    <w:p w:rsidRPr="00CF0BA9" w:rsidR="0022357A" w:rsidP="00BF160C" w:rsidRDefault="0022357A" w14:paraId="65EC48ED" w14:textId="77777777">
      <w:pPr>
        <w:tabs>
          <w:tab w:val="left" w:pos="6521"/>
        </w:tabs>
        <w:ind w:left="0" w:right="-709"/>
        <w:rPr>
          <w:noProof/>
        </w:rPr>
      </w:pPr>
      <w:r w:rsidRPr="00CF0BA9">
        <w:rPr>
          <w:noProof/>
        </w:rPr>
        <w:t>SOL: Strategisk Operativ Ledningsperson</w:t>
      </w:r>
    </w:p>
    <w:p w:rsidRPr="00CF0BA9" w:rsidR="0022357A" w:rsidP="00BF160C" w:rsidRDefault="0022357A" w14:paraId="34B6930D" w14:textId="77777777">
      <w:pPr>
        <w:tabs>
          <w:tab w:val="left" w:pos="6521"/>
        </w:tabs>
        <w:ind w:left="0" w:right="-709"/>
        <w:rPr>
          <w:noProof/>
        </w:rPr>
      </w:pPr>
      <w:r w:rsidRPr="00CF0BA9">
        <w:rPr>
          <w:noProof/>
        </w:rPr>
        <w:t>MJ: Mellanjour</w:t>
      </w:r>
    </w:p>
    <w:p w:rsidRPr="00CF0BA9" w:rsidR="0022357A" w:rsidP="00BF160C" w:rsidRDefault="0022357A" w14:paraId="5B34233A" w14:textId="77777777">
      <w:pPr>
        <w:tabs>
          <w:tab w:val="left" w:pos="6521"/>
        </w:tabs>
        <w:ind w:left="0" w:right="-709"/>
        <w:rPr>
          <w:noProof/>
        </w:rPr>
      </w:pPr>
      <w:r w:rsidRPr="00CF0BA9">
        <w:rPr>
          <w:noProof/>
        </w:rPr>
        <w:t>BJ: Bakjour</w:t>
      </w:r>
    </w:p>
    <w:p w:rsidRPr="005A0E03" w:rsidR="0022357A" w:rsidP="00BE424F" w:rsidRDefault="0022357A" w14:paraId="7A38492D" w14:textId="77777777">
      <w:pPr>
        <w:tabs>
          <w:tab w:val="left" w:pos="6521"/>
        </w:tabs>
        <w:ind w:right="-709"/>
        <w:rPr>
          <w:noProof/>
        </w:rPr>
      </w:pPr>
    </w:p>
    <w:p w:rsidRPr="005A0E03" w:rsidR="0022357A" w:rsidP="0022357A" w:rsidRDefault="0022357A" w14:paraId="5C5C2CC5" w14:textId="77777777">
      <w:pPr>
        <w:pStyle w:val="Rubrik2"/>
        <w:tabs>
          <w:tab w:val="left" w:pos="6521"/>
        </w:tabs>
        <w:ind w:right="-709"/>
        <w:rPr>
          <w:noProof/>
        </w:rPr>
      </w:pPr>
    </w:p>
    <w:p w:rsidRPr="00536A5A" w:rsidR="00536A5A" w:rsidP="0022357A" w:rsidRDefault="00536A5A" w14:paraId="76B9F95B" w14:textId="24513497">
      <w:pPr>
        <w:keepNext/>
        <w:tabs>
          <w:tab w:val="left" w:pos="6521"/>
        </w:tabs>
        <w:spacing w:before="240" w:after="60" w:line="240" w:lineRule="auto"/>
        <w:ind w:left="0" w:right="-709"/>
        <w:outlineLvl w:val="1"/>
      </w:pPr>
    </w:p>
    <w:sectPr w:rsidRPr="00536A5A" w:rsidR="00536A5A" w:rsidSect="00FE082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6D9E" w:rsidRDefault="00376D9E" w14:paraId="612C98D8" w14:textId="77777777">
      <w:r>
        <w:separator/>
      </w:r>
    </w:p>
  </w:endnote>
  <w:endnote w:type="continuationSeparator" w:id="0">
    <w:p w:rsidR="00376D9E" w:rsidRDefault="00376D9E" w14:paraId="51C3905A" w14:textId="77777777">
      <w:r>
        <w:continuationSeparator/>
      </w:r>
    </w:p>
  </w:endnote>
  <w:endnote w:type="continuationNotice" w:id="1">
    <w:p w:rsidR="00376D9E" w:rsidRDefault="00376D9E" w14:paraId="623591B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6D9E" w:rsidRDefault="00376D9E" w14:paraId="1AB772EA" w14:textId="77777777"/>
  </w:footnote>
  <w:footnote w:type="continuationSeparator" w:id="0">
    <w:p w:rsidR="00376D9E" w:rsidRDefault="00376D9E" w14:paraId="0C47FFC1" w14:textId="77777777">
      <w:r>
        <w:continuationSeparator/>
      </w:r>
    </w:p>
  </w:footnote>
  <w:footnote w:type="continuationNotice" w:id="1">
    <w:p w:rsidR="00376D9E" w:rsidRDefault="00376D9E" w14:paraId="3339317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83235F"/>
    <w:multiLevelType w:val="hybridMultilevel"/>
    <w:tmpl w:val="38B03742"/>
    <w:lvl w:ilvl="0" w:tplc="ADBA564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1C60227"/>
    <w:multiLevelType w:val="hybridMultilevel"/>
    <w:tmpl w:val="AF5A9DA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B44358">
      <w:numFmt w:val="bullet"/>
      <w:lvlText w:val="-"/>
      <w:lvlJc w:val="left"/>
      <w:pPr>
        <w:ind w:left="1440" w:hanging="360"/>
      </w:pPr>
      <w:rPr>
        <w:rFonts w:hint="default" w:ascii="Times New Roman" w:hAnsi="Times New Roman" w:eastAsia="Times New Roman" w:cs="Times New Roman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F5F116D"/>
    <w:multiLevelType w:val="hybridMultilevel"/>
    <w:tmpl w:val="672A484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58514B2"/>
    <w:multiLevelType w:val="hybridMultilevel"/>
    <w:tmpl w:val="6338F31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5C574194"/>
    <w:multiLevelType w:val="hybridMultilevel"/>
    <w:tmpl w:val="7980C7B8"/>
    <w:lvl w:ilvl="0" w:tplc="ADBA564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2860A97"/>
    <w:multiLevelType w:val="hybridMultilevel"/>
    <w:tmpl w:val="D23A8BE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660229CB"/>
    <w:multiLevelType w:val="hybridMultilevel"/>
    <w:tmpl w:val="F668828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525589C"/>
    <w:multiLevelType w:val="hybridMultilevel"/>
    <w:tmpl w:val="1E9EE2FA"/>
    <w:lvl w:ilvl="0" w:tplc="ADBA564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96972397">
    <w:abstractNumId w:val="25"/>
  </w:num>
  <w:num w:numId="2" w16cid:durableId="1713117755">
    <w:abstractNumId w:val="18"/>
  </w:num>
  <w:num w:numId="3" w16cid:durableId="1754276909">
    <w:abstractNumId w:val="0"/>
  </w:num>
  <w:num w:numId="4" w16cid:durableId="225336340">
    <w:abstractNumId w:val="8"/>
  </w:num>
  <w:num w:numId="5" w16cid:durableId="61490033">
    <w:abstractNumId w:val="22"/>
  </w:num>
  <w:num w:numId="6" w16cid:durableId="780493847">
    <w:abstractNumId w:val="3"/>
  </w:num>
  <w:num w:numId="7" w16cid:durableId="451167632">
    <w:abstractNumId w:val="14"/>
  </w:num>
  <w:num w:numId="8" w16cid:durableId="1897085662">
    <w:abstractNumId w:val="11"/>
  </w:num>
  <w:num w:numId="9" w16cid:durableId="1156723449">
    <w:abstractNumId w:val="1"/>
  </w:num>
  <w:num w:numId="10" w16cid:durableId="2051882876">
    <w:abstractNumId w:val="1"/>
  </w:num>
  <w:num w:numId="11" w16cid:durableId="1554807308">
    <w:abstractNumId w:val="4"/>
  </w:num>
  <w:num w:numId="12" w16cid:durableId="1867213524">
    <w:abstractNumId w:val="6"/>
  </w:num>
  <w:num w:numId="13" w16cid:durableId="1792437555">
    <w:abstractNumId w:val="16"/>
  </w:num>
  <w:num w:numId="14" w16cid:durableId="1548568759">
    <w:abstractNumId w:val="12"/>
  </w:num>
  <w:num w:numId="15" w16cid:durableId="295260110">
    <w:abstractNumId w:val="9"/>
  </w:num>
  <w:num w:numId="16" w16cid:durableId="982851928">
    <w:abstractNumId w:val="15"/>
  </w:num>
  <w:num w:numId="17" w16cid:durableId="12537168">
    <w:abstractNumId w:val="7"/>
  </w:num>
  <w:num w:numId="18" w16cid:durableId="279380028">
    <w:abstractNumId w:val="13"/>
  </w:num>
  <w:num w:numId="19" w16cid:durableId="523252190">
    <w:abstractNumId w:val="24"/>
  </w:num>
  <w:num w:numId="20" w16cid:durableId="271057615">
    <w:abstractNumId w:val="21"/>
  </w:num>
  <w:num w:numId="21" w16cid:durableId="741485582">
    <w:abstractNumId w:val="2"/>
  </w:num>
  <w:num w:numId="22" w16cid:durableId="265432596">
    <w:abstractNumId w:val="23"/>
  </w:num>
  <w:num w:numId="23" w16cid:durableId="2100833207">
    <w:abstractNumId w:val="19"/>
  </w:num>
  <w:num w:numId="24" w16cid:durableId="1002778525">
    <w:abstractNumId w:val="20"/>
  </w:num>
  <w:num w:numId="25" w16cid:durableId="25642734">
    <w:abstractNumId w:val="17"/>
  </w:num>
  <w:num w:numId="26" w16cid:durableId="1442801147">
    <w:abstractNumId w:val="5"/>
  </w:num>
  <w:num w:numId="27" w16cid:durableId="17134553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96EBF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357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6D9E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07949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5A11"/>
    <w:rsid w:val="005578FA"/>
    <w:rsid w:val="00565129"/>
    <w:rsid w:val="00565CD0"/>
    <w:rsid w:val="00567820"/>
    <w:rsid w:val="005770AD"/>
    <w:rsid w:val="00581414"/>
    <w:rsid w:val="00582490"/>
    <w:rsid w:val="005826FA"/>
    <w:rsid w:val="00587B4E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5CAA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321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5EAA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424F"/>
    <w:rsid w:val="00BE7978"/>
    <w:rsid w:val="00BF160C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6A03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1B1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082D"/>
    <w:rsid w:val="00FE12D8"/>
    <w:rsid w:val="00FF7C02"/>
    <w:rsid w:val="024801E3"/>
    <w:rsid w:val="434558F9"/>
    <w:rsid w:val="5AB2FD12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 operationsflöde - rutiner</dc:title>
  <dc:subject/>
  <dc:creator>patrik.jens.johansson@vgregion.se</dc:creator>
  <keywords/>
  <lastModifiedBy>Annika Wallöf</lastModifiedBy>
  <revision>14</revision>
  <lastPrinted>2016-03-31T10:56:00.0000000Z</lastPrinted>
  <dcterms:created xsi:type="dcterms:W3CDTF">2022-05-10T07:30:00.0000000Z</dcterms:created>
  <dcterms:modified xsi:type="dcterms:W3CDTF">2025-10-22T12:51:19.0000000Z</dcterms:modified>
</coreProperties>
</file>