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7C1B" w14:textId="77777777" w:rsidR="00450CF9" w:rsidRDefault="00450CF9" w:rsidP="00F35B05">
      <w:pPr>
        <w:pStyle w:val="Rubrik2"/>
        <w:sectPr w:rsidR="00450CF9" w:rsidSect="00450CF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E864F6" w14:textId="77777777" w:rsidR="00450CF9" w:rsidRPr="00450CF9" w:rsidRDefault="00450CF9" w:rsidP="00450CF9">
      <w:pPr>
        <w:spacing w:after="0" w:line="240" w:lineRule="auto"/>
        <w:ind w:left="0" w:right="0"/>
        <w:rPr>
          <w:szCs w:val="20"/>
        </w:rPr>
      </w:pPr>
    </w:p>
    <w:p w14:paraId="0876255C" w14:textId="44DF9751" w:rsidR="00450CF9" w:rsidRPr="00450CF9" w:rsidRDefault="00450CF9" w:rsidP="00450CF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50CF9">
        <w:rPr>
          <w:szCs w:val="20"/>
        </w:rPr>
        <w:tab/>
      </w:r>
      <w:r w:rsidRPr="00450CF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98995" wp14:editId="51FBD32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FEB2E" w14:textId="77777777" w:rsidR="00450CF9" w:rsidRPr="003D37FD" w:rsidRDefault="00450CF9" w:rsidP="00450CF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26706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6989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9CFEB2E" w14:textId="77777777" w:rsidR="00450CF9" w:rsidRPr="003D37FD" w:rsidRDefault="00450CF9" w:rsidP="00450CF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26706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50CF9" w:rsidRPr="00450CF9" w14:paraId="5C52D654" w14:textId="77777777" w:rsidTr="001748F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83F4CB" w14:textId="77777777" w:rsidR="00450CF9" w:rsidRPr="008C1A23" w:rsidRDefault="00450CF9" w:rsidP="008C1A23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8C1A23">
              <w:rPr>
                <w:b/>
                <w:bCs w:val="0"/>
              </w:rPr>
              <w:t>Implantat – ordination och beställning inför planerade ortopediska ingrepp, Uddevalla sjukhus</w:t>
            </w:r>
          </w:p>
        </w:tc>
      </w:tr>
    </w:tbl>
    <w:bookmarkEnd w:id="0"/>
    <w:p w14:paraId="300AF492" w14:textId="77777777" w:rsidR="008C1A23" w:rsidRPr="008C1A23" w:rsidRDefault="008C1A23" w:rsidP="008C1A23">
      <w:pPr>
        <w:pStyle w:val="Rubrik2"/>
        <w:ind w:left="0"/>
        <w:rPr>
          <w:b/>
          <w:bCs w:val="0"/>
        </w:rPr>
      </w:pPr>
      <w:r w:rsidRPr="008C1A23">
        <w:rPr>
          <w:b/>
          <w:bCs w:val="0"/>
        </w:rPr>
        <w:t>Revidering i denna version</w:t>
      </w:r>
    </w:p>
    <w:p w14:paraId="2F5552F7" w14:textId="77777777" w:rsidR="008C1A23" w:rsidRPr="00474AC5" w:rsidRDefault="008C1A23" w:rsidP="008C1A23">
      <w:pPr>
        <w:ind w:left="0"/>
      </w:pPr>
      <w:r>
        <w:t>Uppdatering under bakgrund.</w:t>
      </w:r>
    </w:p>
    <w:p w14:paraId="775CA3F8" w14:textId="77777777" w:rsidR="008C1A23" w:rsidRPr="008C1A23" w:rsidRDefault="008C1A23" w:rsidP="008C1A23">
      <w:pPr>
        <w:pStyle w:val="Rubrik2"/>
        <w:ind w:left="0"/>
        <w:rPr>
          <w:b/>
          <w:bCs w:val="0"/>
        </w:rPr>
      </w:pPr>
      <w:r w:rsidRPr="008C1A23">
        <w:rPr>
          <w:b/>
          <w:bCs w:val="0"/>
        </w:rPr>
        <w:t xml:space="preserve">Bakgrund </w:t>
      </w:r>
    </w:p>
    <w:p w14:paraId="380B63EB" w14:textId="77777777" w:rsidR="008C1A23" w:rsidRDefault="008C1A23" w:rsidP="0011218E">
      <w:pPr>
        <w:ind w:left="0" w:right="-142"/>
      </w:pPr>
      <w:r>
        <w:t>Denna rutin har tillskapats för att säkerställa att rätt implantat nyttjas vid operativa ingrepp.</w:t>
      </w:r>
    </w:p>
    <w:p w14:paraId="28050DE8" w14:textId="77777777" w:rsidR="008C1A23" w:rsidRPr="008C1A23" w:rsidRDefault="008C1A23" w:rsidP="0011218E">
      <w:pPr>
        <w:pStyle w:val="Rubrik2"/>
        <w:ind w:left="0" w:right="-142"/>
        <w:rPr>
          <w:b/>
          <w:bCs w:val="0"/>
        </w:rPr>
      </w:pPr>
      <w:r w:rsidRPr="008C1A23">
        <w:rPr>
          <w:b/>
          <w:bCs w:val="0"/>
        </w:rPr>
        <w:t xml:space="preserve">Syfte </w:t>
      </w:r>
    </w:p>
    <w:p w14:paraId="64F34775" w14:textId="77777777" w:rsidR="008C1A23" w:rsidRDefault="008C1A23" w:rsidP="0011218E">
      <w:pPr>
        <w:ind w:left="0" w:right="-142"/>
      </w:pPr>
      <w:r>
        <w:t>Följsamhet till denna rutin ska leda till ökad säkerhet vid operativa ingrepp. Sektionsledare/ansvarig beställare nås på:</w:t>
      </w:r>
    </w:p>
    <w:p w14:paraId="64094CF6" w14:textId="77777777" w:rsidR="008C1A23" w:rsidRDefault="008C1A23" w:rsidP="0011218E">
      <w:pPr>
        <w:ind w:left="0" w:right="-142"/>
      </w:pPr>
      <w:r>
        <w:t xml:space="preserve">Operation 1, Uddevalla: </w:t>
      </w:r>
      <w:proofErr w:type="gramStart"/>
      <w:r>
        <w:t>010- 43</w:t>
      </w:r>
      <w:proofErr w:type="gramEnd"/>
      <w:r>
        <w:t xml:space="preserve"> 51251</w:t>
      </w:r>
    </w:p>
    <w:p w14:paraId="53DA6410" w14:textId="77777777" w:rsidR="008C1A23" w:rsidRDefault="008C1A23" w:rsidP="0011218E">
      <w:pPr>
        <w:ind w:left="0" w:right="-142"/>
      </w:pPr>
      <w:r>
        <w:t xml:space="preserve">Operation 3, Uddevalla: </w:t>
      </w:r>
      <w:proofErr w:type="gramStart"/>
      <w:r>
        <w:t>010-43</w:t>
      </w:r>
      <w:proofErr w:type="gramEnd"/>
      <w:r>
        <w:t xml:space="preserve"> 51172</w:t>
      </w:r>
    </w:p>
    <w:p w14:paraId="7C3DACD3" w14:textId="77777777" w:rsidR="008C1A23" w:rsidRDefault="008C1A23" w:rsidP="0011218E">
      <w:pPr>
        <w:pStyle w:val="Rubrik2"/>
        <w:ind w:left="0" w:right="-142"/>
        <w:rPr>
          <w:rFonts w:ascii="Times New Roman" w:hAnsi="Times New Roman" w:cs="Times New Roman"/>
          <w:b/>
          <w:sz w:val="24"/>
          <w:szCs w:val="24"/>
        </w:rPr>
      </w:pPr>
      <w:r w:rsidRPr="008C1A23">
        <w:rPr>
          <w:b/>
          <w:bCs w:val="0"/>
        </w:rPr>
        <w:t>Vilka berörs</w:t>
      </w:r>
      <w:r>
        <w:br/>
      </w:r>
      <w:r w:rsidRPr="008C1A23">
        <w:rPr>
          <w:rFonts w:ascii="Times New Roman" w:hAnsi="Times New Roman" w:cs="Times New Roman"/>
          <w:bCs w:val="0"/>
          <w:sz w:val="24"/>
          <w:szCs w:val="24"/>
        </w:rPr>
        <w:t>Ortopedkliniken</w:t>
      </w:r>
    </w:p>
    <w:p w14:paraId="651C13E2" w14:textId="77777777" w:rsidR="008C1A23" w:rsidRPr="00A1096D" w:rsidRDefault="008C1A23" w:rsidP="0011218E">
      <w:pPr>
        <w:ind w:left="0"/>
      </w:pPr>
      <w:r>
        <w:t>Operation, Uddevalla sjukhus</w:t>
      </w:r>
    </w:p>
    <w:p w14:paraId="0133C169" w14:textId="77777777" w:rsidR="008C1A23" w:rsidRPr="008C1A23" w:rsidRDefault="008C1A23" w:rsidP="0011218E">
      <w:pPr>
        <w:pStyle w:val="Rubrik2"/>
        <w:ind w:left="0"/>
        <w:rPr>
          <w:b/>
          <w:bCs w:val="0"/>
        </w:rPr>
      </w:pPr>
      <w:r w:rsidRPr="008C1A23">
        <w:rPr>
          <w:b/>
          <w:bCs w:val="0"/>
        </w:rPr>
        <w:t xml:space="preserve">Åtgärder </w:t>
      </w:r>
    </w:p>
    <w:p w14:paraId="55098ACD" w14:textId="0282FF4B" w:rsidR="008C1A23" w:rsidRPr="0037147A" w:rsidRDefault="008C1A23" w:rsidP="0011218E">
      <w:pPr>
        <w:pStyle w:val="MellanrubrikVGR"/>
        <w:ind w:left="0"/>
      </w:pPr>
      <w:r w:rsidRPr="0037147A">
        <w:t>Ordination</w:t>
      </w:r>
    </w:p>
    <w:p w14:paraId="6A1EC70B" w14:textId="77777777" w:rsidR="008C1A23" w:rsidRPr="00A1096D" w:rsidRDefault="008C1A23" w:rsidP="0011218E">
      <w:pPr>
        <w:pStyle w:val="Liststycke"/>
        <w:numPr>
          <w:ilvl w:val="0"/>
          <w:numId w:val="20"/>
        </w:numPr>
        <w:spacing w:after="160" w:line="259" w:lineRule="auto"/>
        <w:ind w:right="-142"/>
      </w:pPr>
      <w:r w:rsidRPr="00A1096D">
        <w:t xml:space="preserve">Vid beslut om operation ska operationsanmälan snarast ifyllas av ansvarig operatör i operationsplaneringsprogrammet </w:t>
      </w:r>
      <w:proofErr w:type="spellStart"/>
      <w:r w:rsidRPr="00A1096D">
        <w:t>Orbit</w:t>
      </w:r>
      <w:proofErr w:type="spellEnd"/>
      <w:r w:rsidRPr="00A1096D">
        <w:t>.</w:t>
      </w:r>
    </w:p>
    <w:p w14:paraId="39C6D267" w14:textId="77777777" w:rsidR="008C1A23" w:rsidRPr="00A1096D" w:rsidRDefault="008C1A23" w:rsidP="0011218E">
      <w:pPr>
        <w:pStyle w:val="Liststycke"/>
        <w:numPr>
          <w:ilvl w:val="0"/>
          <w:numId w:val="0"/>
        </w:numPr>
        <w:ind w:left="1712" w:right="-142"/>
      </w:pPr>
    </w:p>
    <w:p w14:paraId="1B82985B" w14:textId="77777777" w:rsidR="008C1A23" w:rsidRPr="00A1096D" w:rsidRDefault="008C1A23" w:rsidP="0011218E">
      <w:pPr>
        <w:pStyle w:val="Liststycke"/>
        <w:numPr>
          <w:ilvl w:val="0"/>
          <w:numId w:val="20"/>
        </w:numPr>
        <w:spacing w:after="160" w:line="259" w:lineRule="auto"/>
        <w:ind w:right="-142"/>
      </w:pPr>
      <w:r w:rsidRPr="00A1096D">
        <w:lastRenderedPageBreak/>
        <w:t>I operationsanmälan ska skriftlig ordination alltid noteras av ansvarig operatör under ”upplysningar till operationspersonal”.</w:t>
      </w:r>
    </w:p>
    <w:p w14:paraId="7C1B93DA" w14:textId="77777777" w:rsidR="008C1A23" w:rsidRPr="00A1096D" w:rsidRDefault="008C1A23" w:rsidP="0011218E">
      <w:pPr>
        <w:pStyle w:val="Liststycke"/>
        <w:numPr>
          <w:ilvl w:val="0"/>
          <w:numId w:val="0"/>
        </w:numPr>
        <w:ind w:left="1712" w:right="-142"/>
      </w:pPr>
    </w:p>
    <w:p w14:paraId="49040642" w14:textId="77777777" w:rsidR="008C1A23" w:rsidRPr="00A1096D" w:rsidRDefault="008C1A23" w:rsidP="0011218E">
      <w:pPr>
        <w:pStyle w:val="Liststycke"/>
        <w:numPr>
          <w:ilvl w:val="0"/>
          <w:numId w:val="20"/>
        </w:numPr>
        <w:spacing w:after="160" w:line="259" w:lineRule="auto"/>
        <w:ind w:right="-142"/>
      </w:pPr>
      <w:r w:rsidRPr="00A1096D">
        <w:t xml:space="preserve">Skriftlig ordination ska av ansvarig operatör införas i </w:t>
      </w:r>
      <w:proofErr w:type="spellStart"/>
      <w:r w:rsidRPr="00A1096D">
        <w:t>Orbit</w:t>
      </w:r>
      <w:proofErr w:type="spellEnd"/>
      <w:r w:rsidRPr="00A1096D">
        <w:t xml:space="preserve"> senast 1 vecka innan operation. </w:t>
      </w:r>
      <w:proofErr w:type="gramStart"/>
      <w:r w:rsidRPr="00A1096D">
        <w:t>I fall</w:t>
      </w:r>
      <w:proofErr w:type="gramEnd"/>
      <w:r w:rsidRPr="00A1096D">
        <w:t xml:space="preserve"> då ordination inte kan ske senast 1 vecka innan operation måste sektionsledare/ansvarig beställare på operation informeras per telefon följt av skriftlig ordination i </w:t>
      </w:r>
      <w:proofErr w:type="spellStart"/>
      <w:r w:rsidRPr="00A1096D">
        <w:t>Orbit</w:t>
      </w:r>
      <w:proofErr w:type="spellEnd"/>
      <w:r w:rsidRPr="00A1096D">
        <w:t xml:space="preserve"> enligt punkt 2 snarast möjligt innan operationsstart. </w:t>
      </w:r>
    </w:p>
    <w:p w14:paraId="3A70F9C1" w14:textId="77777777" w:rsidR="008C1A23" w:rsidRPr="00A1096D" w:rsidRDefault="008C1A23" w:rsidP="0011218E">
      <w:pPr>
        <w:pStyle w:val="Liststycke"/>
        <w:numPr>
          <w:ilvl w:val="0"/>
          <w:numId w:val="0"/>
        </w:numPr>
        <w:ind w:left="1712"/>
      </w:pPr>
    </w:p>
    <w:p w14:paraId="1B2A2A8C" w14:textId="77777777" w:rsidR="008C1A23" w:rsidRPr="00A1096D" w:rsidRDefault="008C1A23" w:rsidP="0011218E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A1096D">
        <w:t xml:space="preserve">Vid incheckning till operation och innan operationsstart ska avstämning ske avseende val av implantat enligt rutin ”Checklista för säkerhet vid operationer”. </w:t>
      </w:r>
      <w:r w:rsidRPr="00A1096D">
        <w:br/>
      </w:r>
    </w:p>
    <w:p w14:paraId="41526466" w14:textId="785D40BF" w:rsidR="008C1A23" w:rsidRPr="00A1096D" w:rsidRDefault="008C1A23" w:rsidP="00CB3AC3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A1096D">
        <w:t>Innan implantat öppnas ska implantat, fabrikat, storlek, särskilda specifikationer alltid stämmas av med informationen på förpackningen.</w:t>
      </w:r>
    </w:p>
    <w:p w14:paraId="10E265F7" w14:textId="6C68A23A" w:rsidR="008C1A23" w:rsidRDefault="008C1A23" w:rsidP="0011218E">
      <w:pPr>
        <w:pStyle w:val="MellanrubrikVGR"/>
        <w:ind w:left="0"/>
      </w:pPr>
      <w:r>
        <w:t>Beställning</w:t>
      </w:r>
    </w:p>
    <w:p w14:paraId="586E5E17" w14:textId="77777777" w:rsidR="008C1A23" w:rsidRPr="00A1096D" w:rsidRDefault="008C1A23" w:rsidP="0011218E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A1096D">
        <w:t xml:space="preserve">Beställning sker alltid via sektionsledare/ansvarig beställare på operationsenheten. </w:t>
      </w:r>
      <w:proofErr w:type="gramStart"/>
      <w:r w:rsidRPr="00A1096D">
        <w:t>I fall</w:t>
      </w:r>
      <w:proofErr w:type="gramEnd"/>
      <w:r w:rsidRPr="00A1096D">
        <w:t xml:space="preserve"> då ansvarig operatör tagit direktkontakt med leverantör måste beställning av önskade implantat/material skriftligen ordineras i </w:t>
      </w:r>
      <w:proofErr w:type="spellStart"/>
      <w:r w:rsidRPr="00A1096D">
        <w:t>Orbit</w:t>
      </w:r>
      <w:proofErr w:type="spellEnd"/>
      <w:r w:rsidRPr="00A1096D">
        <w:t xml:space="preserve"> enligt punkt 2 och 3.  </w:t>
      </w:r>
    </w:p>
    <w:p w14:paraId="1D1C7C63" w14:textId="77777777" w:rsidR="008C1A23" w:rsidRPr="00A1096D" w:rsidRDefault="008C1A23" w:rsidP="0011218E">
      <w:pPr>
        <w:pStyle w:val="Liststycke"/>
        <w:numPr>
          <w:ilvl w:val="0"/>
          <w:numId w:val="0"/>
        </w:numPr>
        <w:ind w:left="1712"/>
      </w:pPr>
    </w:p>
    <w:p w14:paraId="68DCA83F" w14:textId="77777777" w:rsidR="008C1A23" w:rsidRPr="00A1096D" w:rsidRDefault="008C1A23" w:rsidP="0011218E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A1096D">
        <w:t xml:space="preserve">Sektionsledare/ansvarig beställare ska alltid beställa </w:t>
      </w:r>
      <w:r>
        <w:t>implantat/material skriftligen.</w:t>
      </w:r>
    </w:p>
    <w:p w14:paraId="742F6142" w14:textId="77777777" w:rsidR="008C1A23" w:rsidRPr="00A1096D" w:rsidRDefault="008C1A23" w:rsidP="0011218E">
      <w:pPr>
        <w:pStyle w:val="Liststycke"/>
        <w:numPr>
          <w:ilvl w:val="0"/>
          <w:numId w:val="0"/>
        </w:numPr>
        <w:ind w:left="1712"/>
      </w:pPr>
    </w:p>
    <w:p w14:paraId="58B32227" w14:textId="77777777" w:rsidR="008C1A23" w:rsidRPr="00A1096D" w:rsidRDefault="008C1A23" w:rsidP="0011218E">
      <w:pPr>
        <w:pStyle w:val="Liststycke"/>
        <w:numPr>
          <w:ilvl w:val="0"/>
          <w:numId w:val="20"/>
        </w:numPr>
        <w:spacing w:after="160" w:line="259" w:lineRule="auto"/>
        <w:ind w:right="0"/>
      </w:pPr>
      <w:proofErr w:type="gramStart"/>
      <w:r w:rsidRPr="00A1096D">
        <w:t>I fall</w:t>
      </w:r>
      <w:proofErr w:type="gramEnd"/>
      <w:r w:rsidRPr="00A1096D">
        <w:t xml:space="preserve"> då beställning sker per telefon ska detta alltid kompletteras med en bekräftelse i skrift</w:t>
      </w:r>
      <w:r>
        <w:t>.</w:t>
      </w:r>
    </w:p>
    <w:p w14:paraId="6B3211B3" w14:textId="77777777" w:rsidR="008C1A23" w:rsidRPr="005A0E03" w:rsidRDefault="008C1A23" w:rsidP="0011218E">
      <w:pPr>
        <w:pStyle w:val="Rubrik2"/>
        <w:ind w:right="-142"/>
      </w:pPr>
    </w:p>
    <w:p w14:paraId="76B9F95B" w14:textId="24513497" w:rsidR="00536A5A" w:rsidRPr="00536A5A" w:rsidRDefault="00536A5A" w:rsidP="0011218E">
      <w:pPr>
        <w:keepNext/>
        <w:spacing w:before="240" w:after="60" w:line="240" w:lineRule="auto"/>
        <w:ind w:left="0" w:right="1161"/>
        <w:outlineLvl w:val="1"/>
      </w:pPr>
    </w:p>
    <w:sectPr w:rsidR="00536A5A" w:rsidRPr="00536A5A" w:rsidSect="00450CF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F09D3"/>
    <w:multiLevelType w:val="hybridMultilevel"/>
    <w:tmpl w:val="9C5A95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46908840">
    <w:abstractNumId w:val="18"/>
  </w:num>
  <w:num w:numId="2" w16cid:durableId="218052234">
    <w:abstractNumId w:val="15"/>
  </w:num>
  <w:num w:numId="3" w16cid:durableId="1073046438">
    <w:abstractNumId w:val="0"/>
  </w:num>
  <w:num w:numId="4" w16cid:durableId="334303769">
    <w:abstractNumId w:val="6"/>
  </w:num>
  <w:num w:numId="5" w16cid:durableId="2129930655">
    <w:abstractNumId w:val="16"/>
  </w:num>
  <w:num w:numId="6" w16cid:durableId="1683781430">
    <w:abstractNumId w:val="2"/>
  </w:num>
  <w:num w:numId="7" w16cid:durableId="1227182736">
    <w:abstractNumId w:val="11"/>
  </w:num>
  <w:num w:numId="8" w16cid:durableId="4286294">
    <w:abstractNumId w:val="8"/>
  </w:num>
  <w:num w:numId="9" w16cid:durableId="1866628837">
    <w:abstractNumId w:val="1"/>
  </w:num>
  <w:num w:numId="10" w16cid:durableId="1309822227">
    <w:abstractNumId w:val="1"/>
  </w:num>
  <w:num w:numId="11" w16cid:durableId="185486475">
    <w:abstractNumId w:val="3"/>
  </w:num>
  <w:num w:numId="12" w16cid:durableId="1326722">
    <w:abstractNumId w:val="4"/>
  </w:num>
  <w:num w:numId="13" w16cid:durableId="2097240600">
    <w:abstractNumId w:val="14"/>
  </w:num>
  <w:num w:numId="14" w16cid:durableId="1650405991">
    <w:abstractNumId w:val="9"/>
  </w:num>
  <w:num w:numId="15" w16cid:durableId="1263874202">
    <w:abstractNumId w:val="7"/>
  </w:num>
  <w:num w:numId="16" w16cid:durableId="334914972">
    <w:abstractNumId w:val="13"/>
  </w:num>
  <w:num w:numId="17" w16cid:durableId="764346830">
    <w:abstractNumId w:val="5"/>
  </w:num>
  <w:num w:numId="18" w16cid:durableId="871964907">
    <w:abstractNumId w:val="10"/>
  </w:num>
  <w:num w:numId="19" w16cid:durableId="452481255">
    <w:abstractNumId w:val="17"/>
  </w:num>
  <w:num w:numId="20" w16cid:durableId="1644040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18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CF9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1A23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AC3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9</TotalTime>
  <Pages>2</Pages>
  <Words>243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Implantat – ordination och beställning inför planerade ortopediska ingrepp, Uddevalla sjukhus</dc:title>
  <dc:subject/>
  <dc:creator>patrik.jens.johansson@vgregion.se</dc:creator>
  <keywords/>
  <lastModifiedBy>Elisabeth Carlsson</lastModifiedBy>
  <revision>5</revision>
  <lastPrinted>2016-03-31T10:56:00.0000000Z</lastPrinted>
  <dcterms:created xsi:type="dcterms:W3CDTF">2022-05-10T07:32:00.0000000Z</dcterms:created>
  <dcterms:modified xsi:type="dcterms:W3CDTF">2023-10-17T14:05:00.0000000Z</dcterms:modified>
</coreProperties>
</file>