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173B0A" w:rsidP="00F35B05" w:rsidRDefault="00173B0A" w14:paraId="07D4226A" w14:textId="77777777">
      <w:pPr>
        <w:pStyle w:val="Rubrik2"/>
        <w:sectPr w:rsidR="00173B0A" w:rsidSect="00173B0A">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73B0A" w:rsidR="00173B0A" w:rsidP="00173B0A" w:rsidRDefault="00173B0A" w14:paraId="5A605E20" w14:textId="77777777">
      <w:pPr>
        <w:spacing w:after="0" w:line="240" w:lineRule="auto"/>
        <w:ind w:left="0" w:right="0"/>
        <w:rPr>
          <w:szCs w:val="20"/>
        </w:rPr>
      </w:pPr>
    </w:p>
    <w:p w:rsidRPr="00173B0A" w:rsidR="00173B0A" w:rsidP="00173B0A" w:rsidRDefault="00173B0A" w14:paraId="3E07DA3A" w14:textId="77777777">
      <w:pPr>
        <w:spacing w:after="0" w:line="240" w:lineRule="auto"/>
        <w:ind w:left="0" w:right="0"/>
        <w:rPr>
          <w:szCs w:val="20"/>
        </w:rPr>
      </w:pPr>
    </w:p>
    <w:p w:rsidRPr="00173B0A" w:rsidR="00173B0A" w:rsidP="00173B0A" w:rsidRDefault="00173B0A" w14:paraId="4E4BAC6D" w14:textId="77777777">
      <w:pPr>
        <w:tabs>
          <w:tab w:val="left" w:pos="4590"/>
        </w:tabs>
        <w:spacing w:after="0" w:line="240" w:lineRule="auto"/>
        <w:ind w:left="0" w:right="0"/>
        <w:rPr>
          <w:szCs w:val="20"/>
        </w:rPr>
      </w:pPr>
      <w:r w:rsidRPr="00173B0A">
        <w:rPr>
          <w:szCs w:val="20"/>
        </w:rPr>
        <w:tab/>
      </w:r>
    </w:p>
    <w:p w:rsidRPr="00173B0A" w:rsidR="00173B0A" w:rsidP="00173B0A" w:rsidRDefault="00173B0A" w14:paraId="4822A4C5" w14:textId="7BDF6FC8">
      <w:pPr>
        <w:spacing w:after="0" w:line="240" w:lineRule="auto"/>
        <w:ind w:left="0" w:right="-568"/>
        <w:rPr>
          <w:szCs w:val="20"/>
        </w:rPr>
      </w:pPr>
      <w:r w:rsidRPr="00173B0A">
        <w:rPr>
          <w:noProof/>
          <w:szCs w:val="20"/>
        </w:rPr>
        <mc:AlternateContent>
          <mc:Choice Requires="wps">
            <w:drawing>
              <wp:anchor distT="0" distB="0" distL="114300" distR="114300" simplePos="0" relativeHeight="251658240" behindDoc="0" locked="0" layoutInCell="1" allowOverlap="1" wp14:anchorId="5286B1CA" wp14:editId="39047A95">
                <wp:simplePos x="0" y="0"/>
                <wp:positionH relativeFrom="column">
                  <wp:posOffset>6518275</wp:posOffset>
                </wp:positionH>
                <wp:positionV relativeFrom="paragraph">
                  <wp:posOffset>78740</wp:posOffset>
                </wp:positionV>
                <wp:extent cx="1244600" cy="222885"/>
                <wp:effectExtent l="0" t="3810" r="0" b="190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173B0A" w:rsidP="00173B0A" w:rsidRDefault="00173B0A" w14:paraId="145F69D4"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35513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6B1CA">
                <v:stroke joinstyle="miter"/>
                <v:path gradientshapeok="t" o:connecttype="rect"/>
              </v:shapetype>
              <v:shape id="Textruta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173B0A" w:rsidP="00173B0A" w:rsidRDefault="00173B0A" w14:paraId="145F69D4"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35513</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173B0A" w:rsidR="00173B0A" w:rsidTr="00FB509A" w14:paraId="53B4078B" w14:textId="77777777">
        <w:trPr>
          <w:cantSplit/>
          <w:trHeight w:val="570"/>
        </w:trPr>
        <w:tc>
          <w:tcPr>
            <w:tcW w:w="9039" w:type="dxa"/>
            <w:tcBorders>
              <w:bottom w:val="single" w:color="auto" w:sz="8" w:space="0"/>
            </w:tcBorders>
            <w:tcMar>
              <w:left w:w="0" w:type="dxa"/>
              <w:right w:w="0" w:type="dxa"/>
            </w:tcMar>
            <w:vAlign w:val="bottom"/>
          </w:tcPr>
          <w:p w:rsidRPr="006E73AD" w:rsidR="00173B0A" w:rsidP="006E73AD" w:rsidRDefault="00173B0A" w14:paraId="7417E4DE" w14:textId="77777777">
            <w:pPr>
              <w:pStyle w:val="Rubrik1"/>
              <w:ind w:left="0"/>
              <w:rPr>
                <w:b/>
                <w:bCs w:val="0"/>
              </w:rPr>
            </w:pPr>
            <w:bookmarkStart w:name="_1314629194" w:id="1"/>
            <w:bookmarkStart w:name="Rubrik" w:id="2"/>
            <w:bookmarkEnd w:id="1"/>
            <w:bookmarkEnd w:id="2"/>
            <w:r w:rsidRPr="006E73AD">
              <w:rPr>
                <w:b/>
                <w:bCs w:val="0"/>
              </w:rPr>
              <w:t>Förlängd dagvård - inskrivning</w:t>
            </w:r>
          </w:p>
        </w:tc>
      </w:tr>
    </w:tbl>
    <w:bookmarkEnd w:id="0"/>
    <w:p w:rsidRPr="00145CA9" w:rsidR="00145CA9" w:rsidP="00145CA9" w:rsidRDefault="00145CA9" w14:paraId="256F40D5" w14:textId="77777777">
      <w:pPr>
        <w:pStyle w:val="Rubrik3"/>
        <w:ind w:left="0"/>
        <w:rPr>
          <w:b/>
          <w:bCs w:val="0"/>
        </w:rPr>
      </w:pPr>
      <w:r w:rsidRPr="1A22ECE3" w:rsidR="00145CA9">
        <w:rPr>
          <w:b w:val="1"/>
          <w:bCs w:val="1"/>
        </w:rPr>
        <w:t>Revidering i denna version</w:t>
      </w:r>
    </w:p>
    <w:p w:rsidR="05B170EB" w:rsidP="1A22ECE3" w:rsidRDefault="05B170EB" w14:paraId="20A7735E" w14:textId="6F4F6875">
      <w:pPr>
        <w:pStyle w:val="Normal"/>
        <w:suppressLineNumbers w:val="0"/>
        <w:bidi w:val="0"/>
        <w:spacing w:before="0" w:beforeAutospacing="off" w:after="120" w:afterAutospacing="off" w:line="288" w:lineRule="auto"/>
        <w:ind w:left="0" w:right="868"/>
        <w:jc w:val="left"/>
      </w:pPr>
      <w:r w:rsidR="05B170EB">
        <w:rPr/>
        <w:t xml:space="preserve">Ingen revidering i denna version. Giltighetstiden förlängd. </w:t>
      </w:r>
    </w:p>
    <w:p w:rsidRPr="00E74A31" w:rsidR="00145CA9" w:rsidP="00145CA9" w:rsidRDefault="00145CA9" w14:paraId="608D07EF" w14:textId="77777777">
      <w:pPr>
        <w:pStyle w:val="Rubrik2"/>
        <w:ind w:left="0" w:right="1161"/>
        <w:rPr>
          <w:rFonts w:ascii="Calibri" w:hAnsi="Calibri" w:cs="Calibri"/>
          <w:b/>
          <w:bCs w:val="0"/>
        </w:rPr>
      </w:pPr>
      <w:r w:rsidRPr="00E74A31">
        <w:rPr>
          <w:rFonts w:ascii="Calibri" w:hAnsi="Calibri" w:cs="Calibri"/>
          <w:b/>
          <w:bCs w:val="0"/>
        </w:rPr>
        <w:t xml:space="preserve">Bakgrund </w:t>
      </w:r>
    </w:p>
    <w:p w:rsidRPr="00991983" w:rsidR="00145CA9" w:rsidP="00E74A31" w:rsidRDefault="00145CA9" w14:paraId="6036CFE7" w14:textId="798E6126">
      <w:pPr>
        <w:ind w:left="0" w:right="-567"/>
      </w:pPr>
      <w:r>
        <w:t>Inom NU-sjukvården har konceptet förlängd dagvård (FDV) möjliggjort att färre patienter i behov av operation skrivs in i slutenvård och på så sätt minskat belastningen på slutenvården. Patienterna stannar på UVA till senast efterföljande förmiddag på Uddevalla sjukhus, men senast midnatt på operationsdagen på NÄL. För de patienter som anmäls som FDV, men som av olika skäl trots allt behöver inläggning saknas idag ett tydligt inskrivningsförfarande. Detta har resulterat i otydlighet på vårdavdelning, avsaknad av läkemedelsordinationer i Melior och inskrivningsanteckningar.</w:t>
      </w:r>
    </w:p>
    <w:p w:rsidRPr="00E74A31" w:rsidR="00145CA9" w:rsidP="00145CA9" w:rsidRDefault="00145CA9" w14:paraId="31D2C62F" w14:textId="77777777">
      <w:pPr>
        <w:pStyle w:val="Rubrik2"/>
        <w:ind w:left="0"/>
        <w:rPr>
          <w:rFonts w:ascii="Calibri" w:hAnsi="Calibri" w:cs="Calibri"/>
          <w:b/>
          <w:bCs w:val="0"/>
        </w:rPr>
      </w:pPr>
      <w:r w:rsidRPr="00E74A31">
        <w:rPr>
          <w:rFonts w:ascii="Calibri" w:hAnsi="Calibri" w:cs="Calibri"/>
          <w:b/>
          <w:bCs w:val="0"/>
        </w:rPr>
        <w:t>Syfte</w:t>
      </w:r>
    </w:p>
    <w:p w:rsidRPr="00991983" w:rsidR="00145CA9" w:rsidP="00E74A31" w:rsidRDefault="00145CA9" w14:paraId="55B73D2D" w14:textId="1E3E47F4">
      <w:pPr>
        <w:ind w:left="0" w:right="-567"/>
      </w:pPr>
      <w:r>
        <w:t>Att skapa ett förenklat inskrivningsförfarande för patienter som bokas som FDV, men som ändå förväntas kräva slutenvårdens resurser. Rutinen gäller 1) FDV- patienter som i förväg förväntas kräva inskrivning 2) FDV-patienter som på grund av akut försämring, smärta eller andra oväntade orsaker kräver inskrivning i slutenvården.</w:t>
      </w:r>
    </w:p>
    <w:p w:rsidRPr="000918B0" w:rsidR="00145CA9" w:rsidP="00145CA9" w:rsidRDefault="00145CA9" w14:paraId="71B2CBAD" w14:textId="77777777">
      <w:pPr>
        <w:pStyle w:val="Rubrik2"/>
        <w:ind w:left="0" w:right="-567"/>
        <w:rPr>
          <w:rFonts w:ascii="Times New Roman" w:hAnsi="Times New Roman" w:cs="Times New Roman"/>
          <w:b/>
          <w:sz w:val="24"/>
          <w:szCs w:val="24"/>
        </w:rPr>
      </w:pPr>
      <w:r w:rsidRPr="00E74A31">
        <w:rPr>
          <w:rFonts w:ascii="Calibri" w:hAnsi="Calibri" w:cs="Calibri"/>
          <w:b/>
          <w:bCs w:val="0"/>
        </w:rPr>
        <w:t>Vilka berörs</w:t>
      </w:r>
      <w:r>
        <w:br/>
      </w:r>
      <w:r w:rsidRPr="00E74A31">
        <w:rPr>
          <w:rFonts w:ascii="Times New Roman" w:hAnsi="Times New Roman" w:cs="Times New Roman"/>
          <w:bCs w:val="0"/>
          <w:sz w:val="24"/>
          <w:szCs w:val="24"/>
        </w:rPr>
        <w:t>Ortopedkliniken</w:t>
      </w:r>
    </w:p>
    <w:p w:rsidRPr="00E74A31" w:rsidR="00145CA9" w:rsidP="00145CA9" w:rsidRDefault="00145CA9" w14:paraId="733C8E00" w14:textId="77777777">
      <w:pPr>
        <w:pStyle w:val="Rubrik2"/>
        <w:ind w:left="0" w:right="-567"/>
        <w:rPr>
          <w:rFonts w:ascii="Calibri" w:hAnsi="Calibri" w:cs="Calibri"/>
          <w:b/>
          <w:bCs w:val="0"/>
        </w:rPr>
      </w:pPr>
      <w:r w:rsidRPr="00E74A31">
        <w:rPr>
          <w:rFonts w:ascii="Calibri" w:hAnsi="Calibri" w:cs="Calibri"/>
          <w:b/>
          <w:bCs w:val="0"/>
        </w:rPr>
        <w:t xml:space="preserve">Åtgärder </w:t>
      </w:r>
    </w:p>
    <w:p w:rsidR="00145CA9" w:rsidP="00145CA9" w:rsidRDefault="00145CA9" w14:paraId="75209467" w14:textId="77777777">
      <w:pPr>
        <w:ind w:left="0" w:right="-567"/>
      </w:pPr>
    </w:p>
    <w:p w:rsidR="00F36078" w:rsidP="00F36078" w:rsidRDefault="00145CA9" w14:paraId="62856650" w14:textId="77777777">
      <w:pPr>
        <w:pStyle w:val="Liststycke"/>
        <w:numPr>
          <w:ilvl w:val="0"/>
          <w:numId w:val="24"/>
        </w:numPr>
        <w:spacing w:after="160" w:line="259" w:lineRule="auto"/>
        <w:ind w:left="284" w:right="-567" w:hanging="284"/>
        <w:rPr>
          <w:b/>
        </w:rPr>
      </w:pPr>
      <w:r w:rsidRPr="00F27E7B">
        <w:rPr>
          <w:b/>
        </w:rPr>
        <w:t>FDV-patienter som i fö</w:t>
      </w:r>
      <w:r>
        <w:rPr>
          <w:b/>
        </w:rPr>
        <w:t>rväg förväntas kräva inläggning</w:t>
      </w:r>
    </w:p>
    <w:p w:rsidR="00F36078" w:rsidP="00F36078" w:rsidRDefault="00145CA9" w14:paraId="03DCBC77" w14:textId="77777777">
      <w:pPr>
        <w:pStyle w:val="Liststycke"/>
        <w:numPr>
          <w:ilvl w:val="0"/>
          <w:numId w:val="26"/>
        </w:numPr>
        <w:spacing w:after="160" w:line="259" w:lineRule="auto"/>
        <w:ind w:right="-567"/>
        <w:rPr>
          <w:b/>
        </w:rPr>
      </w:pPr>
      <w:r w:rsidRPr="00F27E7B">
        <w:t>Operationsplaneringssjuksköterska identifierar patient i samråd med operatör</w:t>
      </w:r>
      <w:r>
        <w:t>.</w:t>
      </w:r>
    </w:p>
    <w:p w:rsidR="00F36078" w:rsidP="00F36078" w:rsidRDefault="00145CA9" w14:paraId="3E8D660C" w14:textId="77777777">
      <w:pPr>
        <w:pStyle w:val="Liststycke"/>
        <w:numPr>
          <w:ilvl w:val="0"/>
          <w:numId w:val="26"/>
        </w:numPr>
        <w:spacing w:after="160" w:line="259" w:lineRule="auto"/>
        <w:ind w:right="-567"/>
        <w:rPr>
          <w:b/>
        </w:rPr>
      </w:pPr>
      <w:r w:rsidRPr="00F27E7B">
        <w:t xml:space="preserve">Patient anmäls som FDV i </w:t>
      </w:r>
      <w:proofErr w:type="spellStart"/>
      <w:r w:rsidRPr="00F27E7B">
        <w:t>Orbit</w:t>
      </w:r>
      <w:proofErr w:type="spellEnd"/>
      <w:r w:rsidRPr="00F27E7B">
        <w:t xml:space="preserve"> med ”4ORT” eller ”55ORT” som hemavdelning</w:t>
      </w:r>
      <w:r>
        <w:t>.</w:t>
      </w:r>
    </w:p>
    <w:p w:rsidR="00F36078" w:rsidP="00F36078" w:rsidRDefault="00145CA9" w14:paraId="68CE6129" w14:textId="77777777">
      <w:pPr>
        <w:pStyle w:val="Liststycke"/>
        <w:numPr>
          <w:ilvl w:val="0"/>
          <w:numId w:val="26"/>
        </w:numPr>
        <w:spacing w:after="160" w:line="259" w:lineRule="auto"/>
        <w:ind w:right="-567"/>
        <w:rPr>
          <w:b/>
        </w:rPr>
      </w:pPr>
      <w:r w:rsidRPr="00F27E7B">
        <w:lastRenderedPageBreak/>
        <w:t>På operationsdagen söker sekreterare ut FDV-patienter med hemavdelning 4ORT/55ORT</w:t>
      </w:r>
      <w:r>
        <w:t>.</w:t>
      </w:r>
    </w:p>
    <w:p w:rsidR="00F36078" w:rsidP="00F36078" w:rsidRDefault="00145CA9" w14:paraId="400A5B6D" w14:textId="77777777">
      <w:pPr>
        <w:pStyle w:val="Liststycke"/>
        <w:numPr>
          <w:ilvl w:val="0"/>
          <w:numId w:val="26"/>
        </w:numPr>
        <w:spacing w:after="160" w:line="259" w:lineRule="auto"/>
        <w:ind w:right="-567"/>
        <w:rPr>
          <w:b/>
        </w:rPr>
      </w:pPr>
      <w:r w:rsidRPr="00F27E7B">
        <w:t>Slutenvårdstillfälle öppnas</w:t>
      </w:r>
      <w:r>
        <w:t>.</w:t>
      </w:r>
    </w:p>
    <w:p w:rsidR="00F36078" w:rsidP="00F36078" w:rsidRDefault="00145CA9" w14:paraId="20CD57DB" w14:textId="77777777">
      <w:pPr>
        <w:pStyle w:val="Liststycke"/>
        <w:numPr>
          <w:ilvl w:val="0"/>
          <w:numId w:val="26"/>
        </w:numPr>
        <w:spacing w:after="160" w:line="259" w:lineRule="auto"/>
        <w:ind w:right="-567"/>
        <w:rPr>
          <w:b/>
        </w:rPr>
      </w:pPr>
      <w:r>
        <w:t>Operationsplanerings</w:t>
      </w:r>
      <w:r w:rsidRPr="00B6207B">
        <w:t>sjuksköterska meddelar operatör om att patient kräver inskrivning operationsdagens morgon</w:t>
      </w:r>
      <w:r>
        <w:t>.</w:t>
      </w:r>
    </w:p>
    <w:p w:rsidR="00F36078" w:rsidP="00F36078" w:rsidRDefault="00145CA9" w14:paraId="01D13553" w14:textId="77777777">
      <w:pPr>
        <w:pStyle w:val="Liststycke"/>
        <w:numPr>
          <w:ilvl w:val="0"/>
          <w:numId w:val="26"/>
        </w:numPr>
        <w:spacing w:after="160" w:line="259" w:lineRule="auto"/>
        <w:ind w:right="-567"/>
        <w:rPr>
          <w:b/>
        </w:rPr>
      </w:pPr>
      <w:r w:rsidRPr="00F27E7B">
        <w:t>Operatör (PAL) fyller i såväl ordinarie mediciner som postoperativa ordinationer i läkemedelslistan</w:t>
      </w:r>
      <w:r>
        <w:t xml:space="preserve"> i Melior.</w:t>
      </w:r>
    </w:p>
    <w:p w:rsidR="00F36078" w:rsidP="00F36078" w:rsidRDefault="00145CA9" w14:paraId="4CC6D145" w14:textId="77777777">
      <w:pPr>
        <w:pStyle w:val="Liststycke"/>
        <w:numPr>
          <w:ilvl w:val="0"/>
          <w:numId w:val="26"/>
        </w:numPr>
        <w:spacing w:after="160" w:line="259" w:lineRule="auto"/>
        <w:ind w:right="-567"/>
        <w:rPr>
          <w:b/>
        </w:rPr>
      </w:pPr>
      <w:r>
        <w:t>Nybesöks</w:t>
      </w:r>
      <w:r w:rsidRPr="00F27E7B">
        <w:t>anteckning används som inskrivningsanteckning</w:t>
      </w:r>
      <w:r>
        <w:t>.</w:t>
      </w:r>
    </w:p>
    <w:p w:rsidR="00F36078" w:rsidP="00F36078" w:rsidRDefault="00145CA9" w14:paraId="0FC77BFA" w14:textId="77777777">
      <w:pPr>
        <w:pStyle w:val="Liststycke"/>
        <w:numPr>
          <w:ilvl w:val="0"/>
          <w:numId w:val="26"/>
        </w:numPr>
        <w:spacing w:after="160" w:line="259" w:lineRule="auto"/>
        <w:ind w:right="-567"/>
        <w:rPr>
          <w:b/>
        </w:rPr>
      </w:pPr>
      <w:r w:rsidRPr="00F27E7B">
        <w:t xml:space="preserve">Operatör </w:t>
      </w:r>
      <w:r w:rsidRPr="004F41B9">
        <w:t>eller avdelningsläkare</w:t>
      </w:r>
      <w:r w:rsidRPr="00F27E7B">
        <w:t xml:space="preserve"> </w:t>
      </w:r>
      <w:proofErr w:type="spellStart"/>
      <w:r w:rsidRPr="00F27E7B">
        <w:t>rondar</w:t>
      </w:r>
      <w:proofErr w:type="spellEnd"/>
      <w:r w:rsidRPr="00F27E7B">
        <w:t xml:space="preserve"> patienten dagligen enligt gällande rutin på respektive avdelning</w:t>
      </w:r>
      <w:r>
        <w:t>.</w:t>
      </w:r>
    </w:p>
    <w:p w:rsidR="00F36078" w:rsidP="00F36078" w:rsidRDefault="00145CA9" w14:paraId="0ED929DC" w14:textId="77777777">
      <w:pPr>
        <w:pStyle w:val="Liststycke"/>
        <w:numPr>
          <w:ilvl w:val="0"/>
          <w:numId w:val="26"/>
        </w:numPr>
        <w:spacing w:after="160" w:line="259" w:lineRule="auto"/>
        <w:ind w:right="-567"/>
        <w:rPr>
          <w:b/>
        </w:rPr>
      </w:pPr>
      <w:r w:rsidRPr="00F27E7B">
        <w:t>Operationsberättelse används som epikris</w:t>
      </w:r>
      <w:r>
        <w:t>.</w:t>
      </w:r>
    </w:p>
    <w:p w:rsidRPr="00F36078" w:rsidR="00145CA9" w:rsidP="00F36078" w:rsidRDefault="00145CA9" w14:paraId="1F09850B" w14:textId="2A2CAC42">
      <w:pPr>
        <w:pStyle w:val="Liststycke"/>
        <w:numPr>
          <w:ilvl w:val="0"/>
          <w:numId w:val="26"/>
        </w:numPr>
        <w:spacing w:after="160" w:line="259" w:lineRule="auto"/>
        <w:ind w:right="-567"/>
        <w:rPr>
          <w:b/>
        </w:rPr>
      </w:pPr>
      <w:r w:rsidRPr="00F27E7B">
        <w:t>Besöksinformation som ska dikteras av operatör vid samtliga polikliniska ingrepp används som utskrivningsmeddelande</w:t>
      </w:r>
      <w:r>
        <w:t>.</w:t>
      </w:r>
    </w:p>
    <w:p w:rsidRPr="00F27E7B" w:rsidR="00145CA9" w:rsidP="00F36078" w:rsidRDefault="00145CA9" w14:paraId="4B41C419" w14:textId="77777777">
      <w:pPr>
        <w:pStyle w:val="Liststycke"/>
        <w:numPr>
          <w:ilvl w:val="0"/>
          <w:numId w:val="0"/>
        </w:numPr>
        <w:ind w:right="-567"/>
      </w:pPr>
    </w:p>
    <w:p w:rsidRPr="00F27E7B" w:rsidR="00145CA9" w:rsidP="003E6D05" w:rsidRDefault="00145CA9" w14:paraId="350CC967" w14:textId="77777777">
      <w:pPr>
        <w:pStyle w:val="Liststycke"/>
        <w:numPr>
          <w:ilvl w:val="0"/>
          <w:numId w:val="24"/>
        </w:numPr>
        <w:spacing w:after="160" w:line="259" w:lineRule="auto"/>
        <w:ind w:left="284" w:right="-567" w:hanging="295"/>
        <w:rPr>
          <w:b/>
        </w:rPr>
      </w:pPr>
      <w:r w:rsidRPr="00F27E7B">
        <w:rPr>
          <w:b/>
        </w:rPr>
        <w:t>FDV-patienter som på grund av akut försämring, smärta eller andra ovä</w:t>
      </w:r>
      <w:r>
        <w:rPr>
          <w:b/>
        </w:rPr>
        <w:t>ntade orsaker kräver inläggning</w:t>
      </w:r>
      <w:r w:rsidRPr="00F27E7B">
        <w:rPr>
          <w:b/>
        </w:rPr>
        <w:t xml:space="preserve"> i slutenvården</w:t>
      </w:r>
    </w:p>
    <w:p w:rsidR="00AC2AE6" w:rsidP="00AC2AE6" w:rsidRDefault="00145CA9" w14:paraId="67B4B1F2" w14:textId="77777777">
      <w:pPr>
        <w:pStyle w:val="Liststycke"/>
        <w:numPr>
          <w:ilvl w:val="0"/>
          <w:numId w:val="27"/>
        </w:numPr>
        <w:ind w:right="-567"/>
      </w:pPr>
      <w:r w:rsidRPr="00F27E7B">
        <w:t>Om patienten behöver inläg</w:t>
      </w:r>
      <w:r>
        <w:t xml:space="preserve">gning på avdelning 4 informerar sjuksköterska på avdelning 4 </w:t>
      </w:r>
      <w:r w:rsidRPr="00F27E7B">
        <w:t>i första hand operatö</w:t>
      </w:r>
      <w:r>
        <w:t>r (PAL), i andra hand Uddevalla</w:t>
      </w:r>
      <w:r w:rsidRPr="00F27E7B">
        <w:t>konsulten</w:t>
      </w:r>
      <w:r>
        <w:t xml:space="preserve"> </w:t>
      </w:r>
      <w:proofErr w:type="gramStart"/>
      <w:r>
        <w:t>dagtid vardagar</w:t>
      </w:r>
      <w:proofErr w:type="gramEnd"/>
      <w:r>
        <w:t xml:space="preserve">. </w:t>
      </w:r>
      <w:r w:rsidRPr="005E262A">
        <w:t xml:space="preserve">Jourtid sker kontakt med ansvarig jourhavande läkare enligt rutin: </w:t>
      </w:r>
      <w:hyperlink w:history="1" r:id="rId17">
        <w:r w:rsidRPr="006022EB">
          <w:rPr>
            <w:rStyle w:val="Hyperlnk"/>
          </w:rPr>
          <w:t>Frågeställningar under jo</w:t>
        </w:r>
        <w:r w:rsidRPr="006022EB">
          <w:rPr>
            <w:rStyle w:val="Hyperlnk"/>
          </w:rPr>
          <w:t>u</w:t>
        </w:r>
        <w:r w:rsidRPr="006022EB">
          <w:rPr>
            <w:rStyle w:val="Hyperlnk"/>
          </w:rPr>
          <w:t>rtid, Uddevalla sjukhus.</w:t>
        </w:r>
      </w:hyperlink>
    </w:p>
    <w:p w:rsidR="00AC2AE6" w:rsidP="00AC2AE6" w:rsidRDefault="00145CA9" w14:paraId="366E6E38" w14:textId="77777777">
      <w:pPr>
        <w:pStyle w:val="Liststycke"/>
        <w:numPr>
          <w:ilvl w:val="0"/>
          <w:numId w:val="27"/>
        </w:numPr>
        <w:ind w:right="-567"/>
      </w:pPr>
      <w:r w:rsidRPr="005E262A">
        <w:t>Sekreterare (eller sjuksköterska på avdelning 4 jourtid) öppnar upp ett slutenvårdstillfälle.</w:t>
      </w:r>
    </w:p>
    <w:p w:rsidR="00AC2AE6" w:rsidP="00AC2AE6" w:rsidRDefault="00145CA9" w14:paraId="076C1753" w14:textId="77777777">
      <w:pPr>
        <w:pStyle w:val="Liststycke"/>
        <w:numPr>
          <w:ilvl w:val="0"/>
          <w:numId w:val="27"/>
        </w:numPr>
        <w:ind w:right="-567"/>
      </w:pPr>
      <w:r>
        <w:t>PAL eller Uddevalla</w:t>
      </w:r>
      <w:r w:rsidRPr="00F27E7B">
        <w:t xml:space="preserve">konsulten </w:t>
      </w:r>
      <w:r>
        <w:t>skriver in läkemedel och post</w:t>
      </w:r>
      <w:r w:rsidRPr="00F27E7B">
        <w:t>operativa ordinationer</w:t>
      </w:r>
      <w:r>
        <w:t xml:space="preserve"> i Melior.</w:t>
      </w:r>
    </w:p>
    <w:p w:rsidR="00AC2AE6" w:rsidP="00AC2AE6" w:rsidRDefault="00145CA9" w14:paraId="75455947" w14:textId="77777777">
      <w:pPr>
        <w:pStyle w:val="Liststycke"/>
        <w:numPr>
          <w:ilvl w:val="0"/>
          <w:numId w:val="27"/>
        </w:numPr>
        <w:ind w:right="-567"/>
      </w:pPr>
      <w:r>
        <w:t>Nybesöks</w:t>
      </w:r>
      <w:r w:rsidRPr="00F27E7B">
        <w:t>anteckning används som inskrivningsanteckning</w:t>
      </w:r>
      <w:r>
        <w:t>.</w:t>
      </w:r>
    </w:p>
    <w:p w:rsidR="00AC2AE6" w:rsidP="00AC2AE6" w:rsidRDefault="00145CA9" w14:paraId="50930E83" w14:textId="77777777">
      <w:pPr>
        <w:pStyle w:val="Liststycke"/>
        <w:numPr>
          <w:ilvl w:val="0"/>
          <w:numId w:val="27"/>
        </w:numPr>
        <w:ind w:right="-567"/>
      </w:pPr>
      <w:r w:rsidRPr="00F27E7B">
        <w:t>Operationsberättelse tillgängliggörs av sekreterare i samma vårdtillfälle</w:t>
      </w:r>
      <w:r>
        <w:t>.</w:t>
      </w:r>
    </w:p>
    <w:p w:rsidR="00661A1E" w:rsidP="00661A1E" w:rsidRDefault="00145CA9" w14:paraId="3AD8CDFE" w14:textId="77777777">
      <w:pPr>
        <w:pStyle w:val="Liststycke"/>
        <w:numPr>
          <w:ilvl w:val="0"/>
          <w:numId w:val="27"/>
        </w:numPr>
        <w:ind w:right="-567"/>
      </w:pPr>
      <w:r w:rsidRPr="00F27E7B">
        <w:t>Patienten rondas dagligen av PAL eller av PAL utsedd läkare. Vid frånvaro tillfaller ansvaret fö</w:t>
      </w:r>
      <w:r>
        <w:t>r att ronda patienten Uddevalla</w:t>
      </w:r>
      <w:r w:rsidRPr="00F27E7B">
        <w:t>konsulten.</w:t>
      </w:r>
    </w:p>
    <w:p w:rsidR="00661A1E" w:rsidP="00661A1E" w:rsidRDefault="00145CA9" w14:paraId="5CAA9E21" w14:textId="77777777">
      <w:pPr>
        <w:pStyle w:val="Liststycke"/>
        <w:numPr>
          <w:ilvl w:val="0"/>
          <w:numId w:val="27"/>
        </w:numPr>
        <w:ind w:right="-567"/>
      </w:pPr>
      <w:r w:rsidRPr="00F27E7B">
        <w:t>Vid utskrivning används operationsberättelse som epikris och besöksinformation som utskrivningsmeddelande.</w:t>
      </w:r>
    </w:p>
    <w:p w:rsidR="00661A1E" w:rsidP="00661A1E" w:rsidRDefault="00145CA9" w14:paraId="047174FA" w14:textId="77777777">
      <w:pPr>
        <w:pStyle w:val="Liststycke"/>
        <w:numPr>
          <w:ilvl w:val="0"/>
          <w:numId w:val="27"/>
        </w:numPr>
        <w:ind w:right="-567"/>
      </w:pPr>
      <w:r w:rsidRPr="00F27E7B">
        <w:t>På NÄL har patienterna</w:t>
      </w:r>
      <w:r w:rsidRPr="00661A1E">
        <w:rPr>
          <w:b/>
        </w:rPr>
        <w:t xml:space="preserve"> inte</w:t>
      </w:r>
      <w:r w:rsidRPr="00F27E7B">
        <w:t xml:space="preserve"> möjlighet att stanna på UVA längre än till midnatt operationsdagen. Inskrivningar kommer därför som regel att ske jourtid.</w:t>
      </w:r>
    </w:p>
    <w:p w:rsidR="00661A1E" w:rsidP="00661A1E" w:rsidRDefault="00145CA9" w14:paraId="75496446" w14:textId="77777777">
      <w:pPr>
        <w:pStyle w:val="Liststycke"/>
        <w:numPr>
          <w:ilvl w:val="0"/>
          <w:numId w:val="27"/>
        </w:numPr>
        <w:ind w:right="-567"/>
      </w:pPr>
      <w:r w:rsidRPr="00F27E7B">
        <w:t>Vid behov av inläggning kontaktas mellanjour (t.o.m. 21:00) eller primärjour (från 21:00) för kort inskrivningsdiktat samt införande a</w:t>
      </w:r>
      <w:r>
        <w:t>v ordinarie läkemedel samt post</w:t>
      </w:r>
      <w:r w:rsidRPr="00F27E7B">
        <w:t>operativa ordinationer</w:t>
      </w:r>
      <w:r>
        <w:t xml:space="preserve"> i Melior.</w:t>
      </w:r>
    </w:p>
    <w:p w:rsidR="00661A1E" w:rsidP="00661A1E" w:rsidRDefault="00145CA9" w14:paraId="7BF957D8" w14:textId="77777777">
      <w:pPr>
        <w:pStyle w:val="Liststycke"/>
        <w:numPr>
          <w:ilvl w:val="0"/>
          <w:numId w:val="27"/>
        </w:numPr>
        <w:ind w:right="-567"/>
      </w:pPr>
      <w:r w:rsidRPr="00F27E7B">
        <w:t>Rond sker i första hand av PAL. Vid frånvaro eller andra hinder övergår rondansvaret till avdelningsläkare på avd</w:t>
      </w:r>
      <w:r>
        <w:t>elning</w:t>
      </w:r>
      <w:r w:rsidRPr="00F27E7B">
        <w:t xml:space="preserve"> 55.</w:t>
      </w:r>
    </w:p>
    <w:p w:rsidRPr="00F27E7B" w:rsidR="00145CA9" w:rsidP="00661A1E" w:rsidRDefault="00145CA9" w14:paraId="14AAFD22" w14:textId="649324D8">
      <w:pPr>
        <w:pStyle w:val="Liststycke"/>
        <w:numPr>
          <w:ilvl w:val="0"/>
          <w:numId w:val="27"/>
        </w:numPr>
        <w:ind w:right="-567"/>
      </w:pPr>
      <w:r w:rsidRPr="00F27E7B">
        <w:t xml:space="preserve">Operationsberättelse används som epikris. Besöksinformation används som utskrivningsmeddelande. </w:t>
      </w:r>
    </w:p>
    <w:p w:rsidRPr="00F27E7B" w:rsidR="00145CA9" w:rsidP="00145CA9" w:rsidRDefault="00145CA9" w14:paraId="7EBDCE26" w14:textId="77777777">
      <w:pPr>
        <w:ind w:left="0" w:right="-567" w:hanging="425"/>
      </w:pPr>
    </w:p>
    <w:p w:rsidRPr="00F27E7B" w:rsidR="00145CA9" w:rsidP="00145CA9" w:rsidRDefault="00145CA9" w14:paraId="529A8EF9" w14:textId="77777777">
      <w:pPr>
        <w:ind w:left="0" w:right="-567"/>
      </w:pPr>
    </w:p>
    <w:p w:rsidRPr="00536A5A" w:rsidR="00536A5A" w:rsidP="00145CA9" w:rsidRDefault="00536A5A" w14:paraId="76B9F95B" w14:textId="24513497">
      <w:pPr>
        <w:pStyle w:val="Rubrik3"/>
        <w:ind w:left="0"/>
      </w:pPr>
    </w:p>
    <w:sectPr w:rsidRPr="00536A5A" w:rsidR="00536A5A" w:rsidSect="00173B0A">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50F1" w:rsidRDefault="00FA50F1" w14:paraId="7655C2FB" w14:textId="77777777">
      <w:r>
        <w:separator/>
      </w:r>
    </w:p>
  </w:endnote>
  <w:endnote w:type="continuationSeparator" w:id="0">
    <w:p w:rsidR="00FA50F1" w:rsidRDefault="00FA50F1" w14:paraId="7414A879" w14:textId="77777777">
      <w:r>
        <w:continuationSeparator/>
      </w:r>
    </w:p>
  </w:endnote>
  <w:endnote w:type="continuationNotice" w:id="1">
    <w:p w:rsidR="00FA50F1" w:rsidRDefault="00FA50F1" w14:paraId="4E04F7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50F1" w:rsidRDefault="00FA50F1" w14:paraId="05F65DC6" w14:textId="77777777"/>
  </w:footnote>
  <w:footnote w:type="continuationSeparator" w:id="0">
    <w:p w:rsidR="00FA50F1" w:rsidRDefault="00FA50F1" w14:paraId="38372981" w14:textId="77777777">
      <w:r>
        <w:continuationSeparator/>
      </w:r>
    </w:p>
  </w:footnote>
  <w:footnote w:type="continuationNotice" w:id="1">
    <w:p w:rsidR="00FA50F1" w:rsidRDefault="00FA50F1" w14:paraId="3085AEF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04E29AB"/>
    <w:multiLevelType w:val="hybridMultilevel"/>
    <w:tmpl w:val="565C5B8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731700F"/>
    <w:multiLevelType w:val="hybridMultilevel"/>
    <w:tmpl w:val="971EDE3A"/>
    <w:lvl w:ilvl="0" w:tplc="041D0001">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E1E0E48"/>
    <w:multiLevelType w:val="hybridMultilevel"/>
    <w:tmpl w:val="236407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69617F"/>
    <w:multiLevelType w:val="hybridMultilevel"/>
    <w:tmpl w:val="1B96949E"/>
    <w:lvl w:ilvl="0" w:tplc="FFFFFFFF">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2" w15:restartNumberingAfterBreak="0">
    <w:nsid w:val="357170B1"/>
    <w:multiLevelType w:val="hybridMultilevel"/>
    <w:tmpl w:val="2C48344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A7A00EC"/>
    <w:multiLevelType w:val="hybridMultilevel"/>
    <w:tmpl w:val="0F76A5F8"/>
    <w:lvl w:ilvl="0" w:tplc="FFFFFFFF">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8" w15:restartNumberingAfterBreak="0">
    <w:nsid w:val="51435076"/>
    <w:multiLevelType w:val="hybridMultilevel"/>
    <w:tmpl w:val="368CF1C8"/>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08B64D9"/>
    <w:multiLevelType w:val="hybridMultilevel"/>
    <w:tmpl w:val="6AB4F74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137989540">
    <w:abstractNumId w:val="25"/>
  </w:num>
  <w:num w:numId="2" w16cid:durableId="50857128">
    <w:abstractNumId w:val="21"/>
  </w:num>
  <w:num w:numId="3" w16cid:durableId="682512356">
    <w:abstractNumId w:val="0"/>
  </w:num>
  <w:num w:numId="4" w16cid:durableId="1271015359">
    <w:abstractNumId w:val="8"/>
  </w:num>
  <w:num w:numId="5" w16cid:durableId="374082042">
    <w:abstractNumId w:val="22"/>
  </w:num>
  <w:num w:numId="6" w16cid:durableId="1580094742">
    <w:abstractNumId w:val="2"/>
  </w:num>
  <w:num w:numId="7" w16cid:durableId="1737514038">
    <w:abstractNumId w:val="16"/>
  </w:num>
  <w:num w:numId="8" w16cid:durableId="976253229">
    <w:abstractNumId w:val="13"/>
  </w:num>
  <w:num w:numId="9" w16cid:durableId="1670324484">
    <w:abstractNumId w:val="1"/>
  </w:num>
  <w:num w:numId="10" w16cid:durableId="1046874764">
    <w:abstractNumId w:val="1"/>
  </w:num>
  <w:num w:numId="11" w16cid:durableId="356932022">
    <w:abstractNumId w:val="3"/>
  </w:num>
  <w:num w:numId="12" w16cid:durableId="639729548">
    <w:abstractNumId w:val="5"/>
  </w:num>
  <w:num w:numId="13" w16cid:durableId="1307661763">
    <w:abstractNumId w:val="20"/>
  </w:num>
  <w:num w:numId="14" w16cid:durableId="268243996">
    <w:abstractNumId w:val="14"/>
  </w:num>
  <w:num w:numId="15" w16cid:durableId="156919680">
    <w:abstractNumId w:val="9"/>
  </w:num>
  <w:num w:numId="16" w16cid:durableId="1735002275">
    <w:abstractNumId w:val="19"/>
  </w:num>
  <w:num w:numId="17" w16cid:durableId="697657628">
    <w:abstractNumId w:val="6"/>
  </w:num>
  <w:num w:numId="18" w16cid:durableId="23409792">
    <w:abstractNumId w:val="15"/>
  </w:num>
  <w:num w:numId="19" w16cid:durableId="1435205069">
    <w:abstractNumId w:val="24"/>
  </w:num>
  <w:num w:numId="20" w16cid:durableId="103355336">
    <w:abstractNumId w:val="10"/>
  </w:num>
  <w:num w:numId="21" w16cid:durableId="536354313">
    <w:abstractNumId w:val="17"/>
  </w:num>
  <w:num w:numId="22" w16cid:durableId="81265770">
    <w:abstractNumId w:val="11"/>
  </w:num>
  <w:num w:numId="23" w16cid:durableId="823819002">
    <w:abstractNumId w:val="4"/>
  </w:num>
  <w:num w:numId="24" w16cid:durableId="1241863222">
    <w:abstractNumId w:val="18"/>
  </w:num>
  <w:num w:numId="25" w16cid:durableId="1696072854">
    <w:abstractNumId w:val="7"/>
  </w:num>
  <w:num w:numId="26" w16cid:durableId="487596149">
    <w:abstractNumId w:val="23"/>
  </w:num>
  <w:num w:numId="27" w16cid:durableId="456917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144F5"/>
    <w:rsid w:val="00131B08"/>
    <w:rsid w:val="00132A59"/>
    <w:rsid w:val="00133337"/>
    <w:rsid w:val="00133A0F"/>
    <w:rsid w:val="0013580F"/>
    <w:rsid w:val="00137B6D"/>
    <w:rsid w:val="0014070B"/>
    <w:rsid w:val="001422C1"/>
    <w:rsid w:val="00145CA9"/>
    <w:rsid w:val="001522AE"/>
    <w:rsid w:val="00157D5B"/>
    <w:rsid w:val="00161FE6"/>
    <w:rsid w:val="001647EA"/>
    <w:rsid w:val="00164C3D"/>
    <w:rsid w:val="00166D3A"/>
    <w:rsid w:val="00173B0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48BF"/>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6D05"/>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1A1E"/>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73AD"/>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2AE6"/>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63A6"/>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4A31"/>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36078"/>
    <w:rsid w:val="00F413D9"/>
    <w:rsid w:val="00F5135F"/>
    <w:rsid w:val="00F51F78"/>
    <w:rsid w:val="00F86F47"/>
    <w:rsid w:val="00F90B64"/>
    <w:rsid w:val="00FA50F1"/>
    <w:rsid w:val="00FB2F0F"/>
    <w:rsid w:val="00FB5086"/>
    <w:rsid w:val="00FB5411"/>
    <w:rsid w:val="00FB6392"/>
    <w:rsid w:val="00FD3C70"/>
    <w:rsid w:val="00FD6820"/>
    <w:rsid w:val="00FE12D8"/>
    <w:rsid w:val="00FF7C02"/>
    <w:rsid w:val="024801E3"/>
    <w:rsid w:val="05B170EB"/>
    <w:rsid w:val="1A22EC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24108/Fr%c3%a5gest%c3%a4llningar%20under%20jourtid%2c%20ortopedi%2c%20Uddevalla%20sjukhus.pdf?a=false&amp;guest=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Förlängd dagvård - inskrivning</dc:title>
  <dc:subject/>
  <dc:creator>patrik.jens.johansson@vgregion.se</dc:creator>
  <keywords/>
  <lastModifiedBy>Annika Wallöf</lastModifiedBy>
  <revision>12</revision>
  <lastPrinted>2016-03-31T10:56:00.0000000Z</lastPrinted>
  <dcterms:created xsi:type="dcterms:W3CDTF">2022-05-10T07:31:00.0000000Z</dcterms:created>
  <dcterms:modified xsi:type="dcterms:W3CDTF">2025-09-02T11:37:24.0000000Z</dcterms:modified>
</coreProperties>
</file>