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CD975F" w14:textId="77777777" w:rsidR="00B64986" w:rsidRDefault="00B64986" w:rsidP="00F35B05">
      <w:pPr>
        <w:pStyle w:val="Rubrik2"/>
        <w:sectPr w:rsidR="00B64986" w:rsidSect="00B6498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D8FB1D9" w14:textId="77777777" w:rsidR="00B64986" w:rsidRPr="00B64986" w:rsidRDefault="00B64986" w:rsidP="00B64986">
      <w:pPr>
        <w:spacing w:after="0" w:line="240" w:lineRule="auto"/>
        <w:ind w:left="0" w:right="-1135"/>
        <w:rPr>
          <w:szCs w:val="20"/>
        </w:rPr>
      </w:pPr>
    </w:p>
    <w:p w14:paraId="5CA678CB" w14:textId="77777777" w:rsidR="00B64986" w:rsidRPr="00B64986" w:rsidRDefault="00B64986" w:rsidP="00B64986">
      <w:pPr>
        <w:spacing w:after="0" w:line="240" w:lineRule="auto"/>
        <w:ind w:left="0" w:right="-1135"/>
        <w:rPr>
          <w:szCs w:val="20"/>
        </w:rPr>
      </w:pPr>
    </w:p>
    <w:p w14:paraId="7974EEF7" w14:textId="77777777" w:rsidR="00B64986" w:rsidRPr="00B64986" w:rsidRDefault="00B64986" w:rsidP="00B64986">
      <w:pPr>
        <w:tabs>
          <w:tab w:val="left" w:pos="4590"/>
        </w:tabs>
        <w:spacing w:after="0" w:line="240" w:lineRule="auto"/>
        <w:ind w:left="0" w:right="-1135"/>
        <w:rPr>
          <w:szCs w:val="20"/>
        </w:rPr>
      </w:pPr>
      <w:r w:rsidRPr="00B64986">
        <w:rPr>
          <w:szCs w:val="20"/>
        </w:rPr>
        <w:tab/>
      </w:r>
    </w:p>
    <w:p w14:paraId="1600772A" w14:textId="55F1E60A" w:rsidR="00B64986" w:rsidRPr="00B64986" w:rsidRDefault="00B64986" w:rsidP="00B64986">
      <w:pPr>
        <w:spacing w:after="0" w:line="240" w:lineRule="auto"/>
        <w:ind w:left="0" w:right="-1135"/>
        <w:rPr>
          <w:szCs w:val="20"/>
        </w:rPr>
      </w:pPr>
      <w:r w:rsidRPr="00B6498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EA6DA38" wp14:editId="73C7E03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0E77AD" w14:textId="77777777" w:rsidR="00B64986" w:rsidRPr="003D37FD" w:rsidRDefault="00B64986" w:rsidP="00B6498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24108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EA6DA3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20E77AD" w14:textId="77777777" w:rsidR="00B64986" w:rsidRPr="003D37FD" w:rsidRDefault="00B64986" w:rsidP="00B6498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24108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64986" w:rsidRPr="004126B3" w14:paraId="2A632E51" w14:textId="77777777" w:rsidTr="0067259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AE83C6F" w14:textId="77777777" w:rsidR="00B64986" w:rsidRPr="004126B3" w:rsidRDefault="00B64986" w:rsidP="004126B3">
            <w:pPr>
              <w:pStyle w:val="Rubrik1"/>
              <w:ind w:left="0"/>
              <w:rPr>
                <w:b/>
                <w:bCs w:val="0"/>
              </w:rPr>
            </w:pPr>
            <w:bookmarkStart w:id="1" w:name="_1314629194"/>
            <w:bookmarkStart w:id="2" w:name="Rubrik"/>
            <w:bookmarkEnd w:id="1"/>
            <w:bookmarkEnd w:id="2"/>
            <w:r w:rsidRPr="004126B3">
              <w:rPr>
                <w:b/>
                <w:bCs w:val="0"/>
              </w:rPr>
              <w:t xml:space="preserve">Frågeställningar under jourtid, ortopedi, Uddevalla sjukhus </w:t>
            </w:r>
          </w:p>
        </w:tc>
      </w:tr>
    </w:tbl>
    <w:p w14:paraId="39F4918C" w14:textId="77777777" w:rsidR="00B64986" w:rsidRPr="00B64986" w:rsidRDefault="00B64986" w:rsidP="00B64986">
      <w:pPr>
        <w:keepNext/>
        <w:spacing w:after="0" w:line="240" w:lineRule="auto"/>
        <w:ind w:left="0" w:right="-1135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bookmarkEnd w:id="0"/>
    <w:p w14:paraId="2B1E4C2A" w14:textId="057781A9" w:rsidR="00677888" w:rsidRDefault="00276ADE" w:rsidP="00677888">
      <w:pPr>
        <w:pStyle w:val="Rubrik2"/>
        <w:ind w:left="0"/>
        <w:rPr>
          <w:b/>
          <w:bCs w:val="0"/>
        </w:rPr>
      </w:pPr>
      <w:r>
        <w:rPr>
          <w:b/>
          <w:bCs w:val="0"/>
        </w:rPr>
        <w:t>Revi</w:t>
      </w:r>
      <w:r w:rsidR="00677888">
        <w:rPr>
          <w:b/>
          <w:bCs w:val="0"/>
        </w:rPr>
        <w:t>dering i denna version</w:t>
      </w:r>
    </w:p>
    <w:p w14:paraId="61107263" w14:textId="6FC40AB4" w:rsidR="00677888" w:rsidRPr="00677888" w:rsidRDefault="00677888" w:rsidP="00677888">
      <w:pPr>
        <w:ind w:left="0"/>
      </w:pPr>
      <w:r>
        <w:t>Revidering under rubriken bakgrund.</w:t>
      </w:r>
    </w:p>
    <w:p w14:paraId="20030134" w14:textId="71F109B2" w:rsidR="00276ADE" w:rsidRPr="00276ADE" w:rsidRDefault="00276ADE" w:rsidP="00276ADE">
      <w:pPr>
        <w:pStyle w:val="Rubrik2"/>
        <w:ind w:left="0"/>
        <w:rPr>
          <w:b/>
          <w:bCs w:val="0"/>
        </w:rPr>
      </w:pPr>
      <w:r>
        <w:rPr>
          <w:b/>
          <w:bCs w:val="0"/>
        </w:rPr>
        <w:t>B</w:t>
      </w:r>
      <w:r w:rsidRPr="00276ADE">
        <w:rPr>
          <w:b/>
          <w:bCs w:val="0"/>
        </w:rPr>
        <w:t>akgrund</w:t>
      </w:r>
    </w:p>
    <w:p w14:paraId="2E51EA1F" w14:textId="62FF9F83" w:rsidR="00276ADE" w:rsidRPr="00B64D98" w:rsidRDefault="00276ADE" w:rsidP="00677888">
      <w:pPr>
        <w:ind w:left="0" w:right="-1277"/>
      </w:pPr>
      <w:r>
        <w:t xml:space="preserve">På Uddevalla sjukhus bedriv ortopedisk verksamhet </w:t>
      </w:r>
      <w:r w:rsidRPr="00B64D98">
        <w:t xml:space="preserve">i form av elektiv slutenvård, förlängd dagvård, (24-timmars-vård) och ortopedisk dagkirurgi. Under en begränsad tid </w:t>
      </w:r>
      <w:r>
        <w:t xml:space="preserve">kommer även </w:t>
      </w:r>
      <w:r w:rsidRPr="00B64D98">
        <w:t>utskrivningsklara patienter från avdelning 52</w:t>
      </w:r>
      <w:r>
        <w:t>/</w:t>
      </w:r>
      <w:r w:rsidRPr="00B64D98">
        <w:t xml:space="preserve">55, NÄL att vårdas på avdelning 4, Uddevalla sjukhus. </w:t>
      </w:r>
      <w:r>
        <w:t>Aktiv ortopedisk jourverksamhet för ortopedkliniken i NU-sjukvården är förlagd till NÄL, Trollhättan.</w:t>
      </w:r>
    </w:p>
    <w:p w14:paraId="178F615F" w14:textId="77777777" w:rsidR="00276ADE" w:rsidRPr="00677888" w:rsidRDefault="00276ADE" w:rsidP="00677888">
      <w:pPr>
        <w:pStyle w:val="Rubrik2"/>
        <w:ind w:left="0"/>
        <w:rPr>
          <w:b/>
          <w:bCs w:val="0"/>
        </w:rPr>
      </w:pPr>
      <w:r w:rsidRPr="00677888">
        <w:rPr>
          <w:b/>
          <w:bCs w:val="0"/>
        </w:rPr>
        <w:t xml:space="preserve">Syfte </w:t>
      </w:r>
    </w:p>
    <w:p w14:paraId="72973AE2" w14:textId="77777777" w:rsidR="00276ADE" w:rsidRPr="00B64D98" w:rsidRDefault="00276ADE" w:rsidP="00677888">
      <w:pPr>
        <w:ind w:left="0" w:right="-1277"/>
      </w:pPr>
      <w:r w:rsidRPr="00B64D98">
        <w:t>Att säkerställa hög kvalitet och patientsäkerhet för de patienter som vårdas på ortopedisk slutenvårdsavdelning, Uddevalla Sjukhus under jourtid.</w:t>
      </w:r>
    </w:p>
    <w:p w14:paraId="54866346" w14:textId="4832E172" w:rsidR="00276ADE" w:rsidRPr="00B64D98" w:rsidRDefault="00276ADE" w:rsidP="00677888">
      <w:pPr>
        <w:ind w:left="0" w:right="-1277"/>
      </w:pPr>
      <w:r w:rsidRPr="00B64D98">
        <w:t xml:space="preserve">Att tydliggöra handlingsplan vid akut uppkomna situationer på avdelning 4, Uddevalla Sjukhus för samtliga involverade personalgrupper. Kända rutiner skapar tryggare personal. </w:t>
      </w:r>
    </w:p>
    <w:p w14:paraId="429B5217" w14:textId="77777777" w:rsidR="00276ADE" w:rsidRPr="00677888" w:rsidRDefault="00276ADE" w:rsidP="00677888">
      <w:pPr>
        <w:pStyle w:val="Rubrik2"/>
        <w:ind w:left="0"/>
        <w:rPr>
          <w:b/>
          <w:bCs w:val="0"/>
        </w:rPr>
      </w:pPr>
      <w:r w:rsidRPr="00677888">
        <w:rPr>
          <w:b/>
          <w:bCs w:val="0"/>
        </w:rPr>
        <w:t>Vilka berörs</w:t>
      </w:r>
    </w:p>
    <w:p w14:paraId="5BA91824" w14:textId="77777777" w:rsidR="00276ADE" w:rsidRPr="00B64D98" w:rsidRDefault="00276ADE" w:rsidP="00677888">
      <w:pPr>
        <w:ind w:left="0" w:right="-1277"/>
      </w:pPr>
      <w:r w:rsidRPr="00B64D98">
        <w:t xml:space="preserve">Ortopedkliniken, </w:t>
      </w:r>
      <w:proofErr w:type="spellStart"/>
      <w:r w:rsidRPr="00B64D98">
        <w:t>AnOpIVA</w:t>
      </w:r>
      <w:proofErr w:type="spellEnd"/>
      <w:r w:rsidRPr="00B64D98">
        <w:t>, Akutmedicinkliniken</w:t>
      </w:r>
    </w:p>
    <w:p w14:paraId="01100A7A" w14:textId="77777777" w:rsidR="00276ADE" w:rsidRPr="00B64D98" w:rsidRDefault="00276ADE" w:rsidP="00276ADE">
      <w:pPr>
        <w:ind w:right="-1277"/>
      </w:pPr>
    </w:p>
    <w:p w14:paraId="5F6EA54A" w14:textId="77777777" w:rsidR="00276ADE" w:rsidRPr="00677888" w:rsidRDefault="00276ADE" w:rsidP="00677888">
      <w:pPr>
        <w:pStyle w:val="Rubrik3"/>
        <w:ind w:left="0"/>
        <w:rPr>
          <w:b/>
          <w:bCs w:val="0"/>
        </w:rPr>
      </w:pPr>
      <w:r w:rsidRPr="00677888">
        <w:rPr>
          <w:b/>
          <w:bCs w:val="0"/>
        </w:rPr>
        <w:lastRenderedPageBreak/>
        <w:t>Ortopedisk jour/läkare:</w:t>
      </w:r>
      <w:r w:rsidRPr="00677888">
        <w:rPr>
          <w:b/>
          <w:bCs w:val="0"/>
        </w:rPr>
        <w:br/>
      </w:r>
    </w:p>
    <w:tbl>
      <w:tblPr>
        <w:tblW w:w="877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8"/>
        <w:gridCol w:w="4395"/>
      </w:tblGrid>
      <w:tr w:rsidR="00276ADE" w14:paraId="0948D114" w14:textId="77777777" w:rsidTr="00725D13">
        <w:trPr>
          <w:trHeight w:val="419"/>
        </w:trPr>
        <w:tc>
          <w:tcPr>
            <w:tcW w:w="4378" w:type="dxa"/>
            <w:shd w:val="clear" w:color="auto" w:fill="BDD6EE"/>
          </w:tcPr>
          <w:p w14:paraId="32C7DFDA" w14:textId="77777777" w:rsidR="00276ADE" w:rsidRPr="0079167B" w:rsidRDefault="00276ADE" w:rsidP="00725D13">
            <w:pPr>
              <w:pStyle w:val="Liststycke"/>
              <w:ind w:left="0" w:right="-1277"/>
            </w:pPr>
            <w:r w:rsidRPr="0079167B">
              <w:t xml:space="preserve">Vardagar: </w:t>
            </w:r>
            <w:r w:rsidRPr="0079167B">
              <w:rPr>
                <w:b/>
              </w:rPr>
              <w:t>08:00 – 16:00</w:t>
            </w:r>
          </w:p>
        </w:tc>
        <w:tc>
          <w:tcPr>
            <w:tcW w:w="4395" w:type="dxa"/>
            <w:shd w:val="clear" w:color="auto" w:fill="BDD6EE"/>
          </w:tcPr>
          <w:p w14:paraId="38E37694" w14:textId="77777777" w:rsidR="00276ADE" w:rsidRPr="0079167B" w:rsidRDefault="00276ADE" w:rsidP="00534274">
            <w:pPr>
              <w:pStyle w:val="Liststycke"/>
              <w:spacing w:line="240" w:lineRule="auto"/>
              <w:ind w:left="0" w:right="-1277"/>
            </w:pPr>
            <w:r w:rsidRPr="0079167B">
              <w:t xml:space="preserve">Kontakta PAL i första hand. UK kontaktas </w:t>
            </w:r>
            <w:r w:rsidRPr="0079167B">
              <w:br/>
              <w:t xml:space="preserve">om PAL ej närvarande samt för frågor </w:t>
            </w:r>
            <w:r w:rsidRPr="0079167B">
              <w:br/>
              <w:t>kring medicinskt färdigvårdade patienter.</w:t>
            </w:r>
          </w:p>
        </w:tc>
      </w:tr>
      <w:tr w:rsidR="00276ADE" w14:paraId="79F29C22" w14:textId="77777777" w:rsidTr="00725D13">
        <w:trPr>
          <w:trHeight w:val="403"/>
        </w:trPr>
        <w:tc>
          <w:tcPr>
            <w:tcW w:w="4378" w:type="dxa"/>
            <w:shd w:val="clear" w:color="auto" w:fill="BDD6EE"/>
          </w:tcPr>
          <w:p w14:paraId="4989A06A" w14:textId="77777777" w:rsidR="00276ADE" w:rsidRPr="0079167B" w:rsidRDefault="00276ADE" w:rsidP="00725D13">
            <w:pPr>
              <w:pStyle w:val="Liststycke"/>
              <w:ind w:left="0" w:right="-1277"/>
            </w:pPr>
            <w:r w:rsidRPr="0079167B">
              <w:t xml:space="preserve">Vardagar: </w:t>
            </w:r>
            <w:r w:rsidRPr="0079167B">
              <w:rPr>
                <w:b/>
              </w:rPr>
              <w:t>16:00 – 21:00</w:t>
            </w:r>
            <w:r w:rsidRPr="0079167B">
              <w:t xml:space="preserve"> </w:t>
            </w:r>
          </w:p>
          <w:p w14:paraId="3FDBEC88" w14:textId="77777777" w:rsidR="00276ADE" w:rsidRPr="0079167B" w:rsidRDefault="00276ADE" w:rsidP="00725D13">
            <w:pPr>
              <w:pStyle w:val="Liststycke"/>
              <w:ind w:left="0" w:right="-1277"/>
            </w:pPr>
            <w:r w:rsidRPr="0079167B">
              <w:t xml:space="preserve">Helg: </w:t>
            </w:r>
            <w:r w:rsidRPr="0079167B">
              <w:rPr>
                <w:b/>
              </w:rPr>
              <w:t>08:00 – 21:00</w:t>
            </w:r>
            <w:r w:rsidRPr="0079167B">
              <w:t xml:space="preserve"> </w:t>
            </w:r>
          </w:p>
        </w:tc>
        <w:tc>
          <w:tcPr>
            <w:tcW w:w="4395" w:type="dxa"/>
            <w:shd w:val="clear" w:color="auto" w:fill="BDD6EE"/>
          </w:tcPr>
          <w:p w14:paraId="730DF811" w14:textId="77777777" w:rsidR="00276ADE" w:rsidRPr="0079167B" w:rsidRDefault="00276ADE" w:rsidP="00725D13">
            <w:pPr>
              <w:pStyle w:val="Liststycke"/>
              <w:ind w:left="0" w:right="-1277"/>
            </w:pPr>
            <w:r w:rsidRPr="0079167B">
              <w:t>Kontakta Mellanjouren</w:t>
            </w:r>
          </w:p>
        </w:tc>
      </w:tr>
      <w:tr w:rsidR="00276ADE" w14:paraId="53C80D07" w14:textId="77777777" w:rsidTr="00725D13">
        <w:trPr>
          <w:trHeight w:val="403"/>
        </w:trPr>
        <w:tc>
          <w:tcPr>
            <w:tcW w:w="4378" w:type="dxa"/>
            <w:shd w:val="clear" w:color="auto" w:fill="BDD6EE"/>
          </w:tcPr>
          <w:p w14:paraId="6B5CBD35" w14:textId="77777777" w:rsidR="00276ADE" w:rsidRPr="0079167B" w:rsidRDefault="00276ADE" w:rsidP="00725D13">
            <w:pPr>
              <w:pStyle w:val="Liststycke"/>
              <w:ind w:left="0" w:right="-1277"/>
            </w:pPr>
            <w:r w:rsidRPr="0079167B">
              <w:t xml:space="preserve">Vardagar och </w:t>
            </w:r>
            <w:proofErr w:type="gramStart"/>
            <w:r w:rsidRPr="0079167B">
              <w:t>helg natt</w:t>
            </w:r>
            <w:proofErr w:type="gramEnd"/>
            <w:r w:rsidRPr="0079167B">
              <w:t xml:space="preserve">: </w:t>
            </w:r>
            <w:r w:rsidRPr="0079167B">
              <w:rPr>
                <w:b/>
              </w:rPr>
              <w:t xml:space="preserve">21:00 – 08:00 </w:t>
            </w:r>
          </w:p>
        </w:tc>
        <w:tc>
          <w:tcPr>
            <w:tcW w:w="4395" w:type="dxa"/>
            <w:shd w:val="clear" w:color="auto" w:fill="BDD6EE"/>
          </w:tcPr>
          <w:p w14:paraId="5FD39A01" w14:textId="77777777" w:rsidR="00276ADE" w:rsidRPr="0079167B" w:rsidRDefault="00276ADE" w:rsidP="00725D13">
            <w:pPr>
              <w:pStyle w:val="Liststycke"/>
              <w:ind w:left="0" w:right="-1277"/>
            </w:pPr>
            <w:r w:rsidRPr="0079167B">
              <w:t>Kontakta Primärjouren</w:t>
            </w:r>
          </w:p>
        </w:tc>
      </w:tr>
    </w:tbl>
    <w:p w14:paraId="3CA89844" w14:textId="77777777" w:rsidR="00276ADE" w:rsidRPr="00B64D98" w:rsidRDefault="00276ADE" w:rsidP="00276ADE">
      <w:pPr>
        <w:ind w:right="-1277"/>
        <w:rPr>
          <w:i/>
        </w:rPr>
      </w:pPr>
    </w:p>
    <w:p w14:paraId="2AE63090" w14:textId="77777777" w:rsidR="00276ADE" w:rsidRPr="00B64D98" w:rsidRDefault="00276ADE" w:rsidP="00276ADE">
      <w:pPr>
        <w:pStyle w:val="Liststycke"/>
        <w:numPr>
          <w:ilvl w:val="0"/>
          <w:numId w:val="20"/>
        </w:numPr>
        <w:spacing w:after="160" w:line="259" w:lineRule="auto"/>
        <w:ind w:right="-1277"/>
      </w:pPr>
      <w:r w:rsidRPr="00B64D98">
        <w:t xml:space="preserve">Vid akut sjukdomstillstånd som till ex. hjärtstillestånd/ okontaktbar patient, </w:t>
      </w:r>
      <w:r w:rsidRPr="00B64D98">
        <w:rPr>
          <w:b/>
        </w:rPr>
        <w:t>LARMA 2222 och påbörja nödvändiga åtgärder</w:t>
      </w:r>
      <w:r w:rsidRPr="00B64D98">
        <w:t>. Därefter kontaktas ortopedisk jour på NÄL av sjuksköterska på avdelning 4 för kännedom. Efter tillbudet kontaktas ortopedisk jour på NÄL av medicinläkare på Uddevalla sjukhus per telefon för diskussion/rapport. Vid behov tillkallas därefter ortopedisk bakjour till Uddevalla sjukhus.</w:t>
      </w:r>
    </w:p>
    <w:p w14:paraId="5BE1BF34" w14:textId="77777777" w:rsidR="00276ADE" w:rsidRPr="00B64D98" w:rsidRDefault="00276ADE" w:rsidP="00677888">
      <w:pPr>
        <w:pStyle w:val="Liststycke"/>
        <w:numPr>
          <w:ilvl w:val="0"/>
          <w:numId w:val="0"/>
        </w:numPr>
        <w:ind w:left="1712" w:right="-1277"/>
      </w:pPr>
    </w:p>
    <w:p w14:paraId="7E71253F" w14:textId="77777777" w:rsidR="00276ADE" w:rsidRPr="00B64D98" w:rsidRDefault="00276ADE" w:rsidP="00276ADE">
      <w:pPr>
        <w:pStyle w:val="Liststycke"/>
        <w:numPr>
          <w:ilvl w:val="0"/>
          <w:numId w:val="20"/>
        </w:numPr>
        <w:spacing w:after="160" w:line="259" w:lineRule="auto"/>
        <w:ind w:right="-1277"/>
      </w:pPr>
      <w:r w:rsidRPr="00B64D98">
        <w:t xml:space="preserve">Vid hotande akuta sjukdomstillstånd ex. sviktande respiration, njurfunktion, hjärtfunktion osv. skall sjuksköterska kontakta </w:t>
      </w:r>
      <w:r w:rsidRPr="00B64D98">
        <w:rPr>
          <w:b/>
        </w:rPr>
        <w:t>MIG-TEAM</w:t>
      </w:r>
      <w:r w:rsidRPr="00B64D98">
        <w:t xml:space="preserve"> på Uddevalla sjukhus efter att patienten bedömts utifrån </w:t>
      </w:r>
      <w:r w:rsidRPr="00B64D98">
        <w:rPr>
          <w:b/>
        </w:rPr>
        <w:t>MEWS</w:t>
      </w:r>
      <w:r w:rsidRPr="00B64D98">
        <w:t xml:space="preserve">. Ortopedisk jour kontaktas därefter av sjuksköterska för information av aktuellt läge. Ortopedisk jour kontaktar därefter narkosläkare för vidare diskussion. I de fall då ortoped måste närvara på avdelning 4, kontaktar ortopedisk jour på NÄL bakjour i beredskap. </w:t>
      </w:r>
    </w:p>
    <w:p w14:paraId="55AEEFA6" w14:textId="77777777" w:rsidR="00276ADE" w:rsidRPr="00B64D98" w:rsidRDefault="00276ADE" w:rsidP="00677888">
      <w:pPr>
        <w:pStyle w:val="Liststycke"/>
        <w:numPr>
          <w:ilvl w:val="0"/>
          <w:numId w:val="0"/>
        </w:numPr>
        <w:ind w:left="1712" w:right="-1277"/>
      </w:pPr>
    </w:p>
    <w:p w14:paraId="48CD0F38" w14:textId="3DB526E0" w:rsidR="00677888" w:rsidRDefault="00276ADE" w:rsidP="00677888">
      <w:pPr>
        <w:pStyle w:val="Liststycke"/>
        <w:numPr>
          <w:ilvl w:val="0"/>
          <w:numId w:val="20"/>
        </w:numPr>
        <w:spacing w:after="160" w:line="259" w:lineRule="auto"/>
        <w:ind w:right="-1277"/>
      </w:pPr>
      <w:r w:rsidRPr="00B64D98">
        <w:t>Vid övriga medicinska frågeställningar ska i första hand ortopedisk jour kontaktas. I de fall som bedöms kräva internmedicinsk expertis kontaktas medicinjouren, Uddevalla sjukhus av ortopedisk jour, NÄL för eventuell bedömning och åtgärd.</w:t>
      </w:r>
    </w:p>
    <w:p w14:paraId="6600D3DF" w14:textId="77777777" w:rsidR="00677888" w:rsidRPr="00B64D98" w:rsidRDefault="00677888" w:rsidP="00677888">
      <w:pPr>
        <w:pStyle w:val="Liststycke"/>
        <w:numPr>
          <w:ilvl w:val="0"/>
          <w:numId w:val="0"/>
        </w:numPr>
        <w:spacing w:after="160" w:line="259" w:lineRule="auto"/>
        <w:ind w:left="720" w:right="-1277"/>
      </w:pPr>
    </w:p>
    <w:p w14:paraId="652352C0" w14:textId="77777777" w:rsidR="00276ADE" w:rsidRPr="00B64D98" w:rsidRDefault="00276ADE" w:rsidP="00276ADE">
      <w:pPr>
        <w:pStyle w:val="Liststycke"/>
        <w:numPr>
          <w:ilvl w:val="0"/>
          <w:numId w:val="20"/>
        </w:numPr>
        <w:spacing w:after="160" w:line="259" w:lineRule="auto"/>
        <w:ind w:right="-1277"/>
      </w:pPr>
      <w:r w:rsidRPr="00B64D98">
        <w:t xml:space="preserve">Vid övriga kirurgiska frågeställningar (buksmärta, misstänkt kärlpåverkan </w:t>
      </w:r>
      <w:proofErr w:type="spellStart"/>
      <w:r w:rsidRPr="00B64D98">
        <w:t>etc</w:t>
      </w:r>
      <w:proofErr w:type="spellEnd"/>
      <w:r w:rsidRPr="00B64D98">
        <w:t xml:space="preserve">) ska i första hand ortopedisk jour kontaktas. I de fall som bedöms kräva kirurgisk expertis kontaktas kirurgisk </w:t>
      </w:r>
      <w:proofErr w:type="spellStart"/>
      <w:r w:rsidRPr="00B64D98">
        <w:t>husjour</w:t>
      </w:r>
      <w:proofErr w:type="spellEnd"/>
      <w:r w:rsidRPr="00B64D98">
        <w:t>, NÄL av ortopedisk jour för vidare dialog.</w:t>
      </w:r>
    </w:p>
    <w:p w14:paraId="172A6A44" w14:textId="77777777" w:rsidR="00276ADE" w:rsidRPr="00B64D98" w:rsidRDefault="00276ADE" w:rsidP="00677888">
      <w:pPr>
        <w:pStyle w:val="Liststycke"/>
        <w:numPr>
          <w:ilvl w:val="0"/>
          <w:numId w:val="0"/>
        </w:numPr>
        <w:ind w:left="1712" w:right="-1277"/>
      </w:pPr>
    </w:p>
    <w:p w14:paraId="513B765D" w14:textId="77777777" w:rsidR="00276ADE" w:rsidRPr="00B64D98" w:rsidRDefault="00276ADE" w:rsidP="00276ADE">
      <w:pPr>
        <w:pStyle w:val="Liststycke"/>
        <w:numPr>
          <w:ilvl w:val="0"/>
          <w:numId w:val="21"/>
        </w:numPr>
        <w:spacing w:after="160" w:line="259" w:lineRule="auto"/>
        <w:ind w:right="-1277"/>
      </w:pPr>
      <w:r w:rsidRPr="00B64D98">
        <w:t xml:space="preserve">Vid ortopediska akuta sjukdomstillstånd, ex höftluxation, bedömning av falltrauma </w:t>
      </w:r>
      <w:proofErr w:type="gramStart"/>
      <w:r w:rsidRPr="00B64D98">
        <w:t>etc.</w:t>
      </w:r>
      <w:proofErr w:type="gramEnd"/>
      <w:r w:rsidRPr="00B64D98">
        <w:t xml:space="preserve"> skall ortopedisk jour på NÄL kontaktas för bedömning och åtgärd. Ortopedisk jour avgör om bakjouren behöver kontaktas i de fall där närvaro av läkare krävs på avdelning 4.</w:t>
      </w:r>
    </w:p>
    <w:p w14:paraId="7138A872" w14:textId="77777777" w:rsidR="00276ADE" w:rsidRPr="00B64D98" w:rsidRDefault="00276ADE" w:rsidP="00677888">
      <w:pPr>
        <w:pStyle w:val="Liststycke"/>
        <w:numPr>
          <w:ilvl w:val="0"/>
          <w:numId w:val="0"/>
        </w:numPr>
        <w:ind w:left="1712" w:right="-1277"/>
      </w:pPr>
      <w:r w:rsidRPr="00B64D98">
        <w:t xml:space="preserve"> </w:t>
      </w:r>
    </w:p>
    <w:p w14:paraId="25A31560" w14:textId="77777777" w:rsidR="00276ADE" w:rsidRPr="00B64D98" w:rsidRDefault="00276ADE" w:rsidP="00276ADE">
      <w:pPr>
        <w:pStyle w:val="Liststycke"/>
        <w:numPr>
          <w:ilvl w:val="0"/>
          <w:numId w:val="21"/>
        </w:numPr>
        <w:spacing w:after="160" w:line="259" w:lineRule="auto"/>
        <w:ind w:right="-1277"/>
      </w:pPr>
      <w:r w:rsidRPr="00B64D98">
        <w:t xml:space="preserve">Vid akuta frågeställningar som t.ex. sårproblem, </w:t>
      </w:r>
      <w:proofErr w:type="gramStart"/>
      <w:r w:rsidRPr="00B64D98">
        <w:t>antibiotika justering</w:t>
      </w:r>
      <w:proofErr w:type="gramEnd"/>
      <w:r w:rsidRPr="00B64D98">
        <w:t>, smärtlindring o.s.v. skall ortopedisk jour på NÄL kontaktas för bedömning och åtgärd.</w:t>
      </w:r>
    </w:p>
    <w:p w14:paraId="7C77D65E" w14:textId="77777777" w:rsidR="00276ADE" w:rsidRPr="00B64D98" w:rsidRDefault="00276ADE" w:rsidP="00677888">
      <w:pPr>
        <w:pStyle w:val="Liststycke"/>
        <w:numPr>
          <w:ilvl w:val="0"/>
          <w:numId w:val="0"/>
        </w:numPr>
        <w:ind w:left="1712" w:right="-1277"/>
      </w:pPr>
    </w:p>
    <w:p w14:paraId="1C67D3D4" w14:textId="77777777" w:rsidR="00276ADE" w:rsidRPr="00B64D98" w:rsidRDefault="00276ADE" w:rsidP="00276ADE">
      <w:pPr>
        <w:pStyle w:val="Liststycke"/>
        <w:numPr>
          <w:ilvl w:val="0"/>
          <w:numId w:val="21"/>
        </w:numPr>
        <w:spacing w:after="160" w:line="259" w:lineRule="auto"/>
        <w:ind w:right="-1277"/>
      </w:pPr>
      <w:r w:rsidRPr="00B64D98">
        <w:t xml:space="preserve">Om en patient hittas avliden på avdelning 4 skall ortopedisk jour på NÄL kontaktas. Bakjour informeras därefter och ska snarast möjligt infinna sig avdelningen för att konstatera dödsfall och tala med anhöriga.  </w:t>
      </w:r>
    </w:p>
    <w:p w14:paraId="56363345" w14:textId="77777777" w:rsidR="00276ADE" w:rsidRPr="00B64D98" w:rsidRDefault="00276ADE" w:rsidP="00677888">
      <w:pPr>
        <w:pStyle w:val="Liststycke"/>
        <w:numPr>
          <w:ilvl w:val="0"/>
          <w:numId w:val="0"/>
        </w:numPr>
        <w:ind w:left="1712" w:right="-1277"/>
      </w:pPr>
    </w:p>
    <w:p w14:paraId="7859D44D" w14:textId="77777777" w:rsidR="00276ADE" w:rsidRPr="00B64D98" w:rsidRDefault="00276ADE" w:rsidP="00276ADE">
      <w:pPr>
        <w:pStyle w:val="Liststycke"/>
        <w:numPr>
          <w:ilvl w:val="0"/>
          <w:numId w:val="21"/>
        </w:numPr>
        <w:spacing w:after="160" w:line="259" w:lineRule="auto"/>
        <w:ind w:right="-1277"/>
      </w:pPr>
      <w:r w:rsidRPr="00B64D98">
        <w:t>Sidomärkning inför operation ska ske operationsdagens morgon av operatören. Första patient markeras på operation enligt rutin för Direkt-till-operation. Premedicinering ges därefter.</w:t>
      </w:r>
    </w:p>
    <w:p w14:paraId="29327FF1" w14:textId="77777777" w:rsidR="00276ADE" w:rsidRPr="00B64D98" w:rsidRDefault="00276ADE" w:rsidP="00677888">
      <w:pPr>
        <w:pStyle w:val="Liststycke"/>
        <w:numPr>
          <w:ilvl w:val="0"/>
          <w:numId w:val="0"/>
        </w:numPr>
        <w:ind w:left="1712" w:right="-1277"/>
      </w:pPr>
    </w:p>
    <w:p w14:paraId="1162FEAB" w14:textId="77777777" w:rsidR="00276ADE" w:rsidRPr="00B64D98" w:rsidRDefault="00276ADE" w:rsidP="00276ADE">
      <w:pPr>
        <w:pStyle w:val="Liststycke"/>
        <w:numPr>
          <w:ilvl w:val="0"/>
          <w:numId w:val="21"/>
        </w:numPr>
        <w:spacing w:after="160" w:line="259" w:lineRule="auto"/>
        <w:ind w:right="-1277"/>
      </w:pPr>
      <w:r w:rsidRPr="00B64D98">
        <w:lastRenderedPageBreak/>
        <w:t xml:space="preserve">Vid oplanerad utskrivning av </w:t>
      </w:r>
      <w:proofErr w:type="gramStart"/>
      <w:r w:rsidRPr="00B64D98">
        <w:t>patient jourtid</w:t>
      </w:r>
      <w:proofErr w:type="gramEnd"/>
      <w:r w:rsidRPr="00B64D98">
        <w:t xml:space="preserve"> på Uddevalla Sjukhus skall kontakt tas med ortopedisk jour på NÄL.</w:t>
      </w:r>
      <w:r w:rsidRPr="00B64D98">
        <w:br/>
      </w:r>
    </w:p>
    <w:p w14:paraId="1DD0AFDA" w14:textId="77777777" w:rsidR="00276ADE" w:rsidRPr="00B64D98" w:rsidRDefault="00276ADE" w:rsidP="00276ADE">
      <w:pPr>
        <w:pStyle w:val="Liststycke"/>
        <w:numPr>
          <w:ilvl w:val="0"/>
          <w:numId w:val="21"/>
        </w:numPr>
        <w:spacing w:after="160" w:line="259" w:lineRule="auto"/>
        <w:ind w:right="-1277"/>
      </w:pPr>
      <w:r w:rsidRPr="00B64D98">
        <w:t>Vid behov av akut EKG tagning på jourtid på ortopedisk vårdavdelning Uddevalla Sjukhus skall kontakt tas med UVA enheten.</w:t>
      </w:r>
    </w:p>
    <w:p w14:paraId="69F70DD8" w14:textId="77777777" w:rsidR="00276ADE" w:rsidRPr="00B64D98" w:rsidRDefault="00276ADE" w:rsidP="00677888">
      <w:pPr>
        <w:pStyle w:val="Liststycke"/>
        <w:numPr>
          <w:ilvl w:val="0"/>
          <w:numId w:val="0"/>
        </w:numPr>
        <w:ind w:left="1712" w:right="-1277"/>
      </w:pPr>
    </w:p>
    <w:p w14:paraId="5F46C827" w14:textId="4CA7C132" w:rsidR="00677888" w:rsidRPr="00B64D98" w:rsidRDefault="00276ADE" w:rsidP="00677888">
      <w:pPr>
        <w:pStyle w:val="Liststycke"/>
        <w:numPr>
          <w:ilvl w:val="0"/>
          <w:numId w:val="21"/>
        </w:numPr>
        <w:spacing w:after="160" w:line="259" w:lineRule="auto"/>
        <w:ind w:right="-1277"/>
      </w:pPr>
      <w:r w:rsidRPr="00B64D98">
        <w:t xml:space="preserve">Ortopedisk jour, NÄL kontaktas vid behov </w:t>
      </w:r>
      <w:proofErr w:type="spellStart"/>
      <w:r w:rsidRPr="00B64D98">
        <w:t>kl</w:t>
      </w:r>
      <w:proofErr w:type="spellEnd"/>
      <w:r w:rsidRPr="00B64D98">
        <w:t xml:space="preserve"> 23:00 för eventuella övriga frågor som behöver lyftas inför natten. </w:t>
      </w:r>
      <w:proofErr w:type="gramStart"/>
      <w:r w:rsidRPr="00B64D98">
        <w:t>Samtliga vårdlag</w:t>
      </w:r>
      <w:proofErr w:type="gramEnd"/>
      <w:r w:rsidRPr="00B64D98">
        <w:t xml:space="preserve"> bör samla sina frågor till detta tillfälle för att minska störningar för jouren nattetid.</w:t>
      </w:r>
    </w:p>
    <w:p w14:paraId="6DA82032" w14:textId="01FC68CB" w:rsidR="00276ADE" w:rsidRPr="00677888" w:rsidRDefault="00276ADE" w:rsidP="00677888">
      <w:pPr>
        <w:pStyle w:val="Rubrik3"/>
        <w:ind w:left="0"/>
        <w:rPr>
          <w:b/>
          <w:bCs w:val="0"/>
        </w:rPr>
      </w:pPr>
      <w:r w:rsidRPr="00677888">
        <w:rPr>
          <w:b/>
          <w:bCs w:val="0"/>
        </w:rPr>
        <w:t>Konsultationer från andra kliniker</w:t>
      </w:r>
    </w:p>
    <w:p w14:paraId="65E822DC" w14:textId="77777777" w:rsidR="00276ADE" w:rsidRPr="00B64D98" w:rsidRDefault="00276ADE" w:rsidP="00677888">
      <w:pPr>
        <w:ind w:left="0" w:right="-1277"/>
      </w:pPr>
      <w:r w:rsidRPr="00B64D98">
        <w:t>För konsultation gällande ortopediska frågeställningar kontaktas:</w:t>
      </w:r>
      <w:r>
        <w:br/>
      </w:r>
    </w:p>
    <w:tbl>
      <w:tblPr>
        <w:tblW w:w="877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8"/>
        <w:gridCol w:w="4395"/>
      </w:tblGrid>
      <w:tr w:rsidR="00276ADE" w14:paraId="4F12797E" w14:textId="77777777" w:rsidTr="00725D13">
        <w:trPr>
          <w:trHeight w:val="403"/>
        </w:trPr>
        <w:tc>
          <w:tcPr>
            <w:tcW w:w="4378" w:type="dxa"/>
            <w:shd w:val="clear" w:color="auto" w:fill="BDD6EE"/>
          </w:tcPr>
          <w:p w14:paraId="158E4623" w14:textId="77777777" w:rsidR="00276ADE" w:rsidRPr="0079167B" w:rsidRDefault="00276ADE" w:rsidP="00725D13">
            <w:pPr>
              <w:pStyle w:val="Liststycke"/>
              <w:ind w:left="0" w:right="-1277"/>
            </w:pPr>
            <w:r w:rsidRPr="0079167B">
              <w:t xml:space="preserve">Vardagar: </w:t>
            </w:r>
            <w:r w:rsidRPr="0079167B">
              <w:rPr>
                <w:b/>
              </w:rPr>
              <w:t>08:00 – 16:00</w:t>
            </w:r>
          </w:p>
        </w:tc>
        <w:tc>
          <w:tcPr>
            <w:tcW w:w="4395" w:type="dxa"/>
            <w:shd w:val="clear" w:color="auto" w:fill="BDD6EE"/>
          </w:tcPr>
          <w:p w14:paraId="0E257BFE" w14:textId="77777777" w:rsidR="00276ADE" w:rsidRPr="0079167B" w:rsidRDefault="00276ADE" w:rsidP="00725D13">
            <w:pPr>
              <w:pStyle w:val="Liststycke"/>
              <w:ind w:left="0" w:right="-1277"/>
            </w:pPr>
            <w:r w:rsidRPr="0079167B">
              <w:t>Uddevalla konsult (</w:t>
            </w:r>
            <w:proofErr w:type="gramStart"/>
            <w:r w:rsidRPr="0079167B">
              <w:t>53984</w:t>
            </w:r>
            <w:proofErr w:type="gramEnd"/>
            <w:r w:rsidRPr="0079167B">
              <w:t>)</w:t>
            </w:r>
          </w:p>
        </w:tc>
      </w:tr>
      <w:tr w:rsidR="00276ADE" w14:paraId="271AF4A9" w14:textId="77777777" w:rsidTr="00725D13">
        <w:trPr>
          <w:trHeight w:val="403"/>
        </w:trPr>
        <w:tc>
          <w:tcPr>
            <w:tcW w:w="4378" w:type="dxa"/>
            <w:shd w:val="clear" w:color="auto" w:fill="BDD6EE"/>
          </w:tcPr>
          <w:p w14:paraId="12CBB5C9" w14:textId="77777777" w:rsidR="00276ADE" w:rsidRPr="0079167B" w:rsidRDefault="00276ADE" w:rsidP="005374C6">
            <w:pPr>
              <w:pStyle w:val="Liststycke"/>
              <w:numPr>
                <w:ilvl w:val="0"/>
                <w:numId w:val="0"/>
              </w:numPr>
              <w:ind w:right="-1277"/>
            </w:pPr>
            <w:r w:rsidRPr="0079167B">
              <w:t xml:space="preserve">Vardagar: </w:t>
            </w:r>
            <w:r w:rsidRPr="0079167B">
              <w:rPr>
                <w:b/>
              </w:rPr>
              <w:t>16:00 – 21:00</w:t>
            </w:r>
            <w:r w:rsidRPr="0079167B">
              <w:t xml:space="preserve"> </w:t>
            </w:r>
          </w:p>
          <w:p w14:paraId="2C099FC9" w14:textId="77777777" w:rsidR="00276ADE" w:rsidRPr="0079167B" w:rsidRDefault="00276ADE" w:rsidP="005374C6">
            <w:pPr>
              <w:pStyle w:val="Liststycke"/>
              <w:numPr>
                <w:ilvl w:val="0"/>
                <w:numId w:val="0"/>
              </w:numPr>
              <w:ind w:right="-1277"/>
            </w:pPr>
            <w:r w:rsidRPr="0079167B">
              <w:t xml:space="preserve">Helg: </w:t>
            </w:r>
            <w:r w:rsidRPr="0079167B">
              <w:rPr>
                <w:b/>
              </w:rPr>
              <w:t>08:00 – 21:00</w:t>
            </w:r>
            <w:r w:rsidRPr="0079167B">
              <w:t xml:space="preserve"> </w:t>
            </w:r>
          </w:p>
        </w:tc>
        <w:tc>
          <w:tcPr>
            <w:tcW w:w="4395" w:type="dxa"/>
            <w:shd w:val="clear" w:color="auto" w:fill="BDD6EE"/>
          </w:tcPr>
          <w:p w14:paraId="0843AB9A" w14:textId="77777777" w:rsidR="00276ADE" w:rsidRPr="0079167B" w:rsidRDefault="00276ADE" w:rsidP="005374C6">
            <w:pPr>
              <w:pStyle w:val="Liststycke"/>
              <w:numPr>
                <w:ilvl w:val="0"/>
                <w:numId w:val="0"/>
              </w:numPr>
              <w:ind w:right="-1277"/>
            </w:pPr>
            <w:r w:rsidRPr="0079167B">
              <w:t>Kontakta Mellanjouren (NÄL) via växeln</w:t>
            </w:r>
          </w:p>
        </w:tc>
      </w:tr>
      <w:tr w:rsidR="00276ADE" w14:paraId="0B5FA23D" w14:textId="77777777" w:rsidTr="00725D13">
        <w:trPr>
          <w:trHeight w:val="403"/>
        </w:trPr>
        <w:tc>
          <w:tcPr>
            <w:tcW w:w="4378" w:type="dxa"/>
            <w:shd w:val="clear" w:color="auto" w:fill="BDD6EE"/>
          </w:tcPr>
          <w:p w14:paraId="5028B655" w14:textId="77777777" w:rsidR="00276ADE" w:rsidRPr="0079167B" w:rsidRDefault="00276ADE" w:rsidP="005374C6">
            <w:pPr>
              <w:pStyle w:val="Liststycke"/>
              <w:numPr>
                <w:ilvl w:val="0"/>
                <w:numId w:val="0"/>
              </w:numPr>
              <w:ind w:right="-1277"/>
            </w:pPr>
            <w:r w:rsidRPr="0079167B">
              <w:t xml:space="preserve">Vardagar och </w:t>
            </w:r>
            <w:proofErr w:type="gramStart"/>
            <w:r w:rsidRPr="0079167B">
              <w:t>helg natt</w:t>
            </w:r>
            <w:proofErr w:type="gramEnd"/>
            <w:r w:rsidRPr="0079167B">
              <w:t xml:space="preserve">: </w:t>
            </w:r>
            <w:r w:rsidRPr="0079167B">
              <w:rPr>
                <w:b/>
              </w:rPr>
              <w:t xml:space="preserve">21:00 – 08:00 </w:t>
            </w:r>
          </w:p>
        </w:tc>
        <w:tc>
          <w:tcPr>
            <w:tcW w:w="4395" w:type="dxa"/>
            <w:shd w:val="clear" w:color="auto" w:fill="BDD6EE"/>
          </w:tcPr>
          <w:p w14:paraId="44E7CAE6" w14:textId="77777777" w:rsidR="00276ADE" w:rsidRPr="0079167B" w:rsidRDefault="00276ADE" w:rsidP="005374C6">
            <w:pPr>
              <w:pStyle w:val="Liststycke"/>
              <w:numPr>
                <w:ilvl w:val="0"/>
                <w:numId w:val="0"/>
              </w:numPr>
              <w:ind w:right="-1277"/>
            </w:pPr>
            <w:r w:rsidRPr="0079167B">
              <w:t>Kontakta Primärjouren (NÄL) via växeln</w:t>
            </w:r>
          </w:p>
        </w:tc>
      </w:tr>
    </w:tbl>
    <w:p w14:paraId="6EDFB8FA" w14:textId="77777777" w:rsidR="00276ADE" w:rsidRPr="00B64D98" w:rsidRDefault="00276ADE" w:rsidP="00276ADE">
      <w:pPr>
        <w:ind w:right="-1277"/>
      </w:pPr>
    </w:p>
    <w:p w14:paraId="17C83F37" w14:textId="77777777" w:rsidR="00276ADE" w:rsidRPr="00B64D98" w:rsidRDefault="00276ADE" w:rsidP="00677888">
      <w:pPr>
        <w:ind w:left="0" w:right="-1277"/>
      </w:pPr>
      <w:r w:rsidRPr="00B64D98">
        <w:t>På kvällar och helger saknas aktiv ortopedjour på Uddevalla sjukhus. Kontakt i första hand med ortopedjour på NÄL enligt ovan som därefter tar ställning till om bakjour i beredskap inkallas till Uddevalla sjukhus för bedömning eller om patienten ska transporteras till akutmottagningen, NÄL för bedömning.</w:t>
      </w:r>
    </w:p>
    <w:p w14:paraId="782DE623" w14:textId="77777777" w:rsidR="00276ADE" w:rsidRPr="00B64D98" w:rsidRDefault="00276ADE" w:rsidP="005374C6">
      <w:pPr>
        <w:ind w:left="0" w:right="-1277"/>
      </w:pPr>
    </w:p>
    <w:p w14:paraId="13E2BFA8" w14:textId="77777777" w:rsidR="00276ADE" w:rsidRPr="00B64D98" w:rsidRDefault="00276ADE" w:rsidP="00677888">
      <w:pPr>
        <w:ind w:left="0" w:right="-1277"/>
      </w:pPr>
      <w:hyperlink r:id="rId17" w:history="1">
        <w:r w:rsidRPr="00B64D98">
          <w:rPr>
            <w:rStyle w:val="Hyperlnk"/>
          </w:rPr>
          <w:t>Rutin HLR</w:t>
        </w:r>
      </w:hyperlink>
    </w:p>
    <w:p w14:paraId="7CDF5C15" w14:textId="77777777" w:rsidR="00276ADE" w:rsidRPr="00B64D98" w:rsidRDefault="00276ADE" w:rsidP="00677888">
      <w:pPr>
        <w:ind w:left="0" w:right="-1277"/>
      </w:pPr>
      <w:hyperlink r:id="rId18" w:history="1">
        <w:r w:rsidRPr="00B64D98">
          <w:rPr>
            <w:rStyle w:val="Hyperlnk"/>
          </w:rPr>
          <w:t>Rutin MIG/MEWS</w:t>
        </w:r>
      </w:hyperlink>
      <w:r w:rsidRPr="00B64D98">
        <w:t xml:space="preserve"> </w:t>
      </w:r>
    </w:p>
    <w:p w14:paraId="1FDC797B" w14:textId="77777777" w:rsidR="00276ADE" w:rsidRPr="00B64D98" w:rsidRDefault="00276ADE" w:rsidP="00677888">
      <w:pPr>
        <w:ind w:left="0" w:right="-1277"/>
      </w:pPr>
      <w:r w:rsidRPr="00B64D98">
        <w:t>Rutin konsultationer på Uddevalla Sjukhus</w:t>
      </w:r>
    </w:p>
    <w:p w14:paraId="682D343B" w14:textId="77777777" w:rsidR="00276ADE" w:rsidRPr="0002096D" w:rsidRDefault="00276ADE" w:rsidP="00276ADE">
      <w:pPr>
        <w:pStyle w:val="Rubrik2"/>
        <w:ind w:right="-1135"/>
        <w:rPr>
          <w:szCs w:val="24"/>
        </w:rPr>
      </w:pPr>
    </w:p>
    <w:p w14:paraId="76B9F95B" w14:textId="24513497" w:rsidR="00536A5A" w:rsidRPr="00536A5A" w:rsidRDefault="00536A5A" w:rsidP="00276ADE">
      <w:pPr>
        <w:spacing w:after="0" w:line="240" w:lineRule="auto"/>
        <w:ind w:left="0" w:right="-1277"/>
      </w:pPr>
    </w:p>
    <w:sectPr w:rsidR="00536A5A" w:rsidRPr="00536A5A" w:rsidSect="00B6498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7ED65C" w14:textId="77777777" w:rsidR="00B11966" w:rsidRDefault="00B11966">
      <w:r>
        <w:separator/>
      </w:r>
    </w:p>
  </w:endnote>
  <w:endnote w:type="continuationSeparator" w:id="0">
    <w:p w14:paraId="372BBFCF" w14:textId="77777777" w:rsidR="00B11966" w:rsidRDefault="00B11966">
      <w:r>
        <w:continuationSeparator/>
      </w:r>
    </w:p>
  </w:endnote>
  <w:endnote w:type="continuationNotice" w:id="1">
    <w:p w14:paraId="1CB07D15" w14:textId="77777777" w:rsidR="00B11966" w:rsidRDefault="00B1196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460169" w14:textId="77777777" w:rsidR="00B11966" w:rsidRDefault="00B11966"/>
  </w:footnote>
  <w:footnote w:type="continuationSeparator" w:id="0">
    <w:p w14:paraId="4F502E4B" w14:textId="77777777" w:rsidR="00B11966" w:rsidRDefault="00B11966">
      <w:r>
        <w:continuationSeparator/>
      </w:r>
    </w:p>
  </w:footnote>
  <w:footnote w:type="continuationNotice" w:id="1">
    <w:p w14:paraId="50A8D0B7" w14:textId="77777777" w:rsidR="00B11966" w:rsidRDefault="00B1196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C96CCF"/>
    <w:multiLevelType w:val="hybridMultilevel"/>
    <w:tmpl w:val="E15646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9F63A3"/>
    <w:multiLevelType w:val="hybridMultilevel"/>
    <w:tmpl w:val="E15646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78272875">
    <w:abstractNumId w:val="19"/>
  </w:num>
  <w:num w:numId="2" w16cid:durableId="308441181">
    <w:abstractNumId w:val="16"/>
  </w:num>
  <w:num w:numId="3" w16cid:durableId="1978875787">
    <w:abstractNumId w:val="0"/>
  </w:num>
  <w:num w:numId="4" w16cid:durableId="1235553665">
    <w:abstractNumId w:val="6"/>
  </w:num>
  <w:num w:numId="5" w16cid:durableId="718632542">
    <w:abstractNumId w:val="17"/>
  </w:num>
  <w:num w:numId="6" w16cid:durableId="707219790">
    <w:abstractNumId w:val="2"/>
  </w:num>
  <w:num w:numId="7" w16cid:durableId="1591964587">
    <w:abstractNumId w:val="11"/>
  </w:num>
  <w:num w:numId="8" w16cid:durableId="1092315471">
    <w:abstractNumId w:val="8"/>
  </w:num>
  <w:num w:numId="9" w16cid:durableId="667709431">
    <w:abstractNumId w:val="1"/>
  </w:num>
  <w:num w:numId="10" w16cid:durableId="1273781233">
    <w:abstractNumId w:val="1"/>
  </w:num>
  <w:num w:numId="11" w16cid:durableId="1860586904">
    <w:abstractNumId w:val="3"/>
  </w:num>
  <w:num w:numId="12" w16cid:durableId="2140221405">
    <w:abstractNumId w:val="4"/>
  </w:num>
  <w:num w:numId="13" w16cid:durableId="1721901153">
    <w:abstractNumId w:val="15"/>
  </w:num>
  <w:num w:numId="14" w16cid:durableId="1989744971">
    <w:abstractNumId w:val="9"/>
  </w:num>
  <w:num w:numId="15" w16cid:durableId="1449858426">
    <w:abstractNumId w:val="7"/>
  </w:num>
  <w:num w:numId="16" w16cid:durableId="300576554">
    <w:abstractNumId w:val="14"/>
  </w:num>
  <w:num w:numId="17" w16cid:durableId="1996521349">
    <w:abstractNumId w:val="5"/>
  </w:num>
  <w:num w:numId="18" w16cid:durableId="1844658754">
    <w:abstractNumId w:val="10"/>
  </w:num>
  <w:num w:numId="19" w16cid:durableId="1285767984">
    <w:abstractNumId w:val="18"/>
  </w:num>
  <w:num w:numId="20" w16cid:durableId="364062236">
    <w:abstractNumId w:val="13"/>
  </w:num>
  <w:num w:numId="21" w16cid:durableId="71647098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6ADE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6B3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4274"/>
    <w:rsid w:val="00536A5A"/>
    <w:rsid w:val="005374C6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788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1966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4986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13448/MIG%20-%20Riktlinje%20f%c3%b6r%20v%c3%a5rdbeg%c3%a4ran%20till%20intensivv%c3%a5rden%2cMIG%20(Mobil%20Intensivv%c3%a5rdsGrupp).pdf?a=false&amp;guest=tru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8471/Hj%c3%a4rtstoppslarm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8</TotalTime>
  <Pages>3</Pages>
  <Words>780</Words>
  <Characters>4136</Characters>
  <Application>Microsoft Office Word</Application>
  <DocSecurity>0</DocSecurity>
  <Lines>34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4907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Frågeställningar under jourtid, ortopedi, Uddevalla sjukhus</dc:title>
  <dc:subject/>
  <dc:creator>patrik.jens.johansson@vgregion.se</dc:creator>
  <keywords/>
  <lastModifiedBy>Elisabeth Carlsson</lastModifiedBy>
  <revision>7</revision>
  <lastPrinted>2016-03-31T10:56:00.0000000Z</lastPrinted>
  <dcterms:created xsi:type="dcterms:W3CDTF">2022-05-10T07:31:00.0000000Z</dcterms:created>
  <dcterms:modified xsi:type="dcterms:W3CDTF">2024-03-19T13:54:00.0000000Z</dcterms:modified>
</coreProperties>
</file>