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5C1CE8" w14:textId="77777777" w:rsidR="00DC7B61" w:rsidRDefault="00DC7B61" w:rsidP="00F35B05">
      <w:pPr>
        <w:pStyle w:val="Rubrik2"/>
        <w:sectPr w:rsidR="00DC7B61" w:rsidSect="00DC7B61">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606922C4" w14:textId="77777777" w:rsidR="00DC7B61" w:rsidRPr="00DC7B61" w:rsidRDefault="00DC7B61" w:rsidP="00DC7B61">
      <w:pPr>
        <w:spacing w:after="0" w:line="240" w:lineRule="auto"/>
        <w:ind w:left="0" w:right="-284"/>
        <w:rPr>
          <w:szCs w:val="20"/>
        </w:rPr>
      </w:pPr>
    </w:p>
    <w:p w14:paraId="3C6798D0" w14:textId="77777777" w:rsidR="00DC7B61" w:rsidRPr="00DC7B61" w:rsidRDefault="00DC7B61" w:rsidP="00DC7B61">
      <w:pPr>
        <w:spacing w:after="0" w:line="240" w:lineRule="auto"/>
        <w:ind w:left="0" w:right="-284"/>
        <w:rPr>
          <w:szCs w:val="20"/>
        </w:rPr>
      </w:pPr>
    </w:p>
    <w:p w14:paraId="6D5E34B5" w14:textId="77777777" w:rsidR="00DC7B61" w:rsidRPr="00DC7B61" w:rsidRDefault="00DC7B61" w:rsidP="00DC7B61">
      <w:pPr>
        <w:tabs>
          <w:tab w:val="left" w:pos="4590"/>
        </w:tabs>
        <w:spacing w:after="0" w:line="240" w:lineRule="auto"/>
        <w:ind w:left="0" w:right="-284"/>
        <w:rPr>
          <w:szCs w:val="20"/>
        </w:rPr>
      </w:pPr>
      <w:r w:rsidRPr="00DC7B61">
        <w:rPr>
          <w:szCs w:val="20"/>
        </w:rPr>
        <w:tab/>
      </w:r>
    </w:p>
    <w:p w14:paraId="5218F917" w14:textId="275ADA7E" w:rsidR="00DC7B61" w:rsidRPr="00DC7B61" w:rsidRDefault="00DC7B61" w:rsidP="00DC7B61">
      <w:pPr>
        <w:spacing w:after="0" w:line="240" w:lineRule="auto"/>
        <w:ind w:left="0" w:right="-284"/>
        <w:rPr>
          <w:szCs w:val="20"/>
        </w:rPr>
      </w:pPr>
      <w:r w:rsidRPr="00DC7B61">
        <w:rPr>
          <w:noProof/>
          <w:szCs w:val="20"/>
        </w:rPr>
        <mc:AlternateContent>
          <mc:Choice Requires="wps">
            <w:drawing>
              <wp:anchor distT="0" distB="0" distL="114300" distR="114300" simplePos="0" relativeHeight="251659264" behindDoc="0" locked="0" layoutInCell="1" allowOverlap="1" wp14:anchorId="341E4EFE" wp14:editId="56B636A2">
                <wp:simplePos x="0" y="0"/>
                <wp:positionH relativeFrom="column">
                  <wp:posOffset>6518275</wp:posOffset>
                </wp:positionH>
                <wp:positionV relativeFrom="paragraph">
                  <wp:posOffset>78740</wp:posOffset>
                </wp:positionV>
                <wp:extent cx="1244600" cy="222885"/>
                <wp:effectExtent l="0" t="3810" r="0" b="190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C93BEC" w14:textId="77777777" w:rsidR="00DC7B61" w:rsidRPr="003D37FD" w:rsidRDefault="00DC7B61" w:rsidP="00DC7B61">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31685</w:t>
                            </w:r>
                            <w:proofErr w:type="gramEnd"/>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341E4EFE" id="_x0000_t202" coordsize="21600,21600" o:spt="202" path="m,l,21600r21600,l21600,xe">
                <v:stroke joinstyle="miter"/>
                <v:path gradientshapeok="t" o:connecttype="rect"/>
              </v:shapetype>
              <v:shape id="Text Box 1" o:spid="_x0000_s1026" type="#_x0000_t202" style="position:absolute;margin-left:513.25pt;margin-top:6.2pt;width:98pt;height:17.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" filled="f" stroked="f">
                <v:textbox style="mso-fit-shape-to-text:t">
                  <w:txbxContent>
                    <w:p w14:paraId="09C93BEC" w14:textId="77777777" w:rsidR="00DC7B61" w:rsidRPr="003D37FD" w:rsidRDefault="00DC7B61" w:rsidP="00DC7B61">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31685</w:t>
                      </w:r>
                      <w:proofErr w:type="gramEnd"/>
                      <w:r w:rsidRPr="003D37FD">
                        <w:rPr>
                          <w:rFonts w:ascii="Arial" w:hAnsi="Arial" w:cs="Arial"/>
                          <w:color w:val="FFFFFF"/>
                          <w:sz w:val="18"/>
                          <w:szCs w:val="18"/>
                        </w:rPr>
                        <w:fldChar w:fldCharType="end"/>
                      </w:r>
                    </w:p>
                  </w:txbxContent>
                </v:textbox>
              </v:shape>
            </w:pict>
          </mc:Fallback>
        </mc:AlternateContent>
      </w:r>
    </w:p>
    <w:tbl>
      <w:tblPr>
        <w:tblW w:w="9039" w:type="dxa"/>
        <w:tblLayout w:type="fixed"/>
        <w:tblLook w:val="01E0" w:firstRow="1" w:lastRow="1" w:firstColumn="1" w:lastColumn="1" w:noHBand="0" w:noVBand="0"/>
      </w:tblPr>
      <w:tblGrid>
        <w:gridCol w:w="9039"/>
      </w:tblGrid>
      <w:tr w:rsidR="00DC7B61" w:rsidRPr="00DC7B61" w14:paraId="0A534ED6" w14:textId="77777777" w:rsidTr="00513D43">
        <w:trPr>
          <w:cantSplit/>
          <w:trHeight w:val="570"/>
        </w:trPr>
        <w:tc>
          <w:tcPr>
            <w:tcW w:w="9039" w:type="dxa"/>
            <w:tcBorders>
              <w:bottom w:val="single" w:sz="8" w:space="0" w:color="auto"/>
            </w:tcBorders>
            <w:tcMar>
              <w:left w:w="0" w:type="dxa"/>
              <w:right w:w="0" w:type="dxa"/>
            </w:tcMar>
            <w:vAlign w:val="bottom"/>
          </w:tcPr>
          <w:p w14:paraId="2318D294" w14:textId="5D9A8E64" w:rsidR="00DC7B61" w:rsidRPr="0047753F" w:rsidRDefault="00DC7B61" w:rsidP="0047753F">
            <w:pPr>
              <w:pStyle w:val="Rubrik1"/>
              <w:ind w:left="0" w:right="-174"/>
              <w:rPr>
                <w:b/>
                <w:bCs w:val="0"/>
              </w:rPr>
            </w:pPr>
            <w:bookmarkStart w:id="1" w:name="_1314629194"/>
            <w:bookmarkStart w:id="2" w:name="Rubrik"/>
            <w:bookmarkEnd w:id="1"/>
            <w:bookmarkEnd w:id="2"/>
            <w:r w:rsidRPr="0047753F">
              <w:rPr>
                <w:b/>
                <w:bCs w:val="0"/>
              </w:rPr>
              <w:t>Frakturmottagning ortopedmottagning NÄL</w:t>
            </w:r>
          </w:p>
        </w:tc>
      </w:tr>
    </w:tbl>
    <w:p w14:paraId="39041DC4" w14:textId="77777777" w:rsidR="00DC7B61" w:rsidRPr="0047753F" w:rsidRDefault="00DC7B61" w:rsidP="0047753F">
      <w:pPr>
        <w:pStyle w:val="Rubrik3"/>
        <w:ind w:left="0"/>
        <w:rPr>
          <w:b/>
          <w:bCs w:val="0"/>
        </w:rPr>
      </w:pPr>
      <w:r w:rsidRPr="0047753F">
        <w:rPr>
          <w:b/>
          <w:bCs w:val="0"/>
        </w:rPr>
        <w:t>Revidering i denna version</w:t>
      </w:r>
    </w:p>
    <w:p w14:paraId="6DF6C09E" w14:textId="10B462FF" w:rsidR="00DC7B61" w:rsidRPr="00DC7B61" w:rsidRDefault="0047753F" w:rsidP="00DC7B61">
      <w:pPr>
        <w:spacing w:after="0" w:line="240" w:lineRule="auto"/>
        <w:ind w:left="0" w:right="0"/>
        <w:rPr>
          <w:szCs w:val="20"/>
        </w:rPr>
      </w:pPr>
      <w:r>
        <w:rPr>
          <w:szCs w:val="20"/>
        </w:rPr>
        <w:t>Inga förändringar i denna version. Giltighetstiden förlängd.</w:t>
      </w:r>
    </w:p>
    <w:p w14:paraId="2E485420" w14:textId="77777777" w:rsidR="00DC7B61" w:rsidRPr="0047753F" w:rsidRDefault="00DC7B61" w:rsidP="0047753F">
      <w:pPr>
        <w:pStyle w:val="Rubrik2"/>
        <w:ind w:left="0"/>
        <w:rPr>
          <w:b/>
          <w:bCs w:val="0"/>
        </w:rPr>
      </w:pPr>
      <w:r w:rsidRPr="0047753F">
        <w:rPr>
          <w:b/>
          <w:bCs w:val="0"/>
        </w:rPr>
        <w:t>Bakgrund</w:t>
      </w:r>
    </w:p>
    <w:p w14:paraId="27D02AAA" w14:textId="77777777" w:rsidR="00DC7B61" w:rsidRPr="00DC7B61" w:rsidRDefault="00DC7B61" w:rsidP="00DC7B61">
      <w:pPr>
        <w:spacing w:after="0" w:line="240" w:lineRule="auto"/>
        <w:ind w:left="0" w:right="-284"/>
        <w:rPr>
          <w:szCs w:val="20"/>
        </w:rPr>
      </w:pPr>
      <w:r w:rsidRPr="00DC7B61">
        <w:rPr>
          <w:szCs w:val="20"/>
        </w:rPr>
        <w:t>Kliniken fick kännedom om att Halmstads ortopedmottagning arbetat fram en bra struktur för att ta hand om ett stort flöde av akuta frakturåterbesök. Verksamhetschef beslöt att en tvärprofessionell grupp besående av ortopedläkare, mottagnings</w:t>
      </w:r>
      <w:r w:rsidRPr="00DC7B61">
        <w:rPr>
          <w:szCs w:val="20"/>
        </w:rPr>
        <w:softHyphen/>
        <w:t>personal, sjukgymnast samt arbetsterapeut skulle göra ett studiebesök där.</w:t>
      </w:r>
    </w:p>
    <w:p w14:paraId="780189D4" w14:textId="77777777" w:rsidR="00DC7B61" w:rsidRPr="00DC7B61" w:rsidRDefault="00DC7B61" w:rsidP="00DC7B61">
      <w:pPr>
        <w:spacing w:after="0" w:line="240" w:lineRule="auto"/>
        <w:ind w:left="0" w:right="-284"/>
        <w:rPr>
          <w:szCs w:val="20"/>
        </w:rPr>
      </w:pPr>
      <w:r w:rsidRPr="00DC7B61">
        <w:rPr>
          <w:szCs w:val="20"/>
        </w:rPr>
        <w:br/>
        <w:t>Fram tills dess bokades alla frakturpatienter in på vanlig läkarmottagning, ofta som en överbokning. Det kunde bli flera överbokningar på en mottagning. Det blev även extra ”strömottagningar” som det varken fanns personal eller plats till. Patienterna bokades även till icke specialister, som behövde stöd från kollegor vilket i sin tur störde övrig läkarmottagning.</w:t>
      </w:r>
    </w:p>
    <w:p w14:paraId="6E11948E" w14:textId="77777777" w:rsidR="00DC7B61" w:rsidRPr="00DC7B61" w:rsidRDefault="00DC7B61" w:rsidP="00DC7B61">
      <w:pPr>
        <w:spacing w:after="0" w:line="240" w:lineRule="auto"/>
        <w:ind w:left="0" w:right="-284"/>
        <w:rPr>
          <w:szCs w:val="20"/>
        </w:rPr>
      </w:pPr>
      <w:r w:rsidRPr="00DC7B61">
        <w:rPr>
          <w:szCs w:val="20"/>
        </w:rPr>
        <w:br/>
        <w:t>Då frakturkontrollerna var utspridda på flera läkare under en mottagningsdag hade sjukgymnast, arbetsterapeut, röntgen och gipstekniker en ojämn verksamhet som var svår att planera. Nu är alla på plats samtidigt för att ta hand om patienterna.</w:t>
      </w:r>
    </w:p>
    <w:p w14:paraId="337D063F" w14:textId="77777777" w:rsidR="00DC7B61" w:rsidRPr="00DC7B61" w:rsidRDefault="00DC7B61" w:rsidP="00DC7B61">
      <w:pPr>
        <w:spacing w:after="0" w:line="240" w:lineRule="auto"/>
        <w:ind w:left="0" w:right="-284"/>
        <w:rPr>
          <w:szCs w:val="20"/>
        </w:rPr>
      </w:pPr>
      <w:r w:rsidRPr="00DC7B61">
        <w:rPr>
          <w:szCs w:val="20"/>
        </w:rPr>
        <w:t>Frakturmottagningen är två eftermiddagar i veckan med ungefär 25 patienter per gång. Detta frigör tider på övriga mottagningar under veckan, där man kan få in respektive läkares patienter och nybesök.</w:t>
      </w:r>
    </w:p>
    <w:p w14:paraId="5E655FB3" w14:textId="77777777" w:rsidR="00DC7B61" w:rsidRPr="0047753F" w:rsidRDefault="00DC7B61" w:rsidP="0047753F">
      <w:pPr>
        <w:pStyle w:val="Rubrik2"/>
        <w:ind w:left="0"/>
        <w:rPr>
          <w:b/>
          <w:bCs w:val="0"/>
        </w:rPr>
      </w:pPr>
      <w:r w:rsidRPr="0047753F">
        <w:rPr>
          <w:b/>
          <w:bCs w:val="0"/>
        </w:rPr>
        <w:t xml:space="preserve">Syfte </w:t>
      </w:r>
    </w:p>
    <w:p w14:paraId="7215346F" w14:textId="77777777" w:rsidR="00DC7B61" w:rsidRPr="00DC7B61" w:rsidRDefault="00DC7B61" w:rsidP="00DC7B61">
      <w:pPr>
        <w:spacing w:after="0" w:line="240" w:lineRule="auto"/>
        <w:ind w:left="0" w:right="-284"/>
        <w:rPr>
          <w:b/>
          <w:szCs w:val="20"/>
        </w:rPr>
      </w:pPr>
      <w:r w:rsidRPr="00DC7B61">
        <w:rPr>
          <w:szCs w:val="20"/>
        </w:rPr>
        <w:t>Avlasta övriga mottagningar från överbokningar, lättare tillgänglighet och utbildningssyfte. Ge plats för nybesök och till läkarnas egna patienter.</w:t>
      </w:r>
    </w:p>
    <w:p w14:paraId="3289816F" w14:textId="77777777" w:rsidR="00DC7B61" w:rsidRPr="0047753F" w:rsidRDefault="00DC7B61" w:rsidP="0047753F">
      <w:pPr>
        <w:pStyle w:val="Rubrik2"/>
        <w:ind w:left="0"/>
        <w:rPr>
          <w:b/>
          <w:bCs w:val="0"/>
        </w:rPr>
      </w:pPr>
      <w:r w:rsidRPr="0047753F">
        <w:rPr>
          <w:b/>
          <w:bCs w:val="0"/>
        </w:rPr>
        <w:t>Vilka berörs</w:t>
      </w:r>
    </w:p>
    <w:p w14:paraId="60374395" w14:textId="77777777" w:rsidR="00DC7B61" w:rsidRPr="00DC7B61" w:rsidRDefault="00DC7B61" w:rsidP="00DC7B61">
      <w:pPr>
        <w:spacing w:after="0" w:line="240" w:lineRule="auto"/>
        <w:ind w:left="0" w:right="0"/>
        <w:rPr>
          <w:szCs w:val="20"/>
        </w:rPr>
      </w:pPr>
      <w:r w:rsidRPr="00DC7B61">
        <w:rPr>
          <w:szCs w:val="20"/>
        </w:rPr>
        <w:t>Ortopedkliniken</w:t>
      </w:r>
    </w:p>
    <w:p w14:paraId="4328972D" w14:textId="77777777" w:rsidR="00DC7B61" w:rsidRPr="0047753F" w:rsidRDefault="00DC7B61" w:rsidP="0047753F">
      <w:pPr>
        <w:pStyle w:val="Rubrik3"/>
        <w:ind w:left="0"/>
        <w:rPr>
          <w:b/>
          <w:bCs w:val="0"/>
        </w:rPr>
      </w:pPr>
      <w:r w:rsidRPr="0047753F">
        <w:rPr>
          <w:b/>
          <w:bCs w:val="0"/>
        </w:rPr>
        <w:lastRenderedPageBreak/>
        <w:t xml:space="preserve">Åtgärder </w:t>
      </w:r>
    </w:p>
    <w:p w14:paraId="073C7058" w14:textId="77777777" w:rsidR="00DC7B61" w:rsidRPr="00DC7B61" w:rsidRDefault="00DC7B61" w:rsidP="00DC7B61">
      <w:pPr>
        <w:spacing w:after="0" w:line="240" w:lineRule="auto"/>
        <w:ind w:left="0" w:right="0"/>
        <w:rPr>
          <w:szCs w:val="20"/>
        </w:rPr>
      </w:pPr>
    </w:p>
    <w:p w14:paraId="34AE8F06" w14:textId="77777777" w:rsidR="00DC7B61" w:rsidRPr="00DC7B61" w:rsidRDefault="00DC7B61" w:rsidP="00DC7B61">
      <w:pPr>
        <w:numPr>
          <w:ilvl w:val="0"/>
          <w:numId w:val="21"/>
        </w:numPr>
        <w:spacing w:after="0" w:line="240" w:lineRule="auto"/>
        <w:ind w:right="0"/>
        <w:rPr>
          <w:szCs w:val="20"/>
        </w:rPr>
      </w:pPr>
      <w:r w:rsidRPr="00DC7B61">
        <w:rPr>
          <w:szCs w:val="20"/>
        </w:rPr>
        <w:t xml:space="preserve">Läkare på akuten dikterar att patienten kommer till frakturmottagningen även om hen ska tillbaka hit för </w:t>
      </w:r>
      <w:proofErr w:type="spellStart"/>
      <w:r w:rsidRPr="00DC7B61">
        <w:rPr>
          <w:szCs w:val="20"/>
        </w:rPr>
        <w:t>avgipsning</w:t>
      </w:r>
      <w:proofErr w:type="spellEnd"/>
      <w:r w:rsidRPr="00DC7B61">
        <w:rPr>
          <w:szCs w:val="20"/>
        </w:rPr>
        <w:t xml:space="preserve"> eller röntgen. Detta för att undvika att patienten hamnar på vanlig mottagning vid nästa tillfälle.</w:t>
      </w:r>
    </w:p>
    <w:p w14:paraId="27B1B5B8" w14:textId="77777777" w:rsidR="00DC7B61" w:rsidRPr="00DC7B61" w:rsidRDefault="00DC7B61" w:rsidP="00DC7B61">
      <w:pPr>
        <w:spacing w:after="0" w:line="240" w:lineRule="auto"/>
        <w:ind w:left="0" w:right="-284"/>
        <w:rPr>
          <w:b/>
          <w:szCs w:val="20"/>
        </w:rPr>
      </w:pPr>
    </w:p>
    <w:p w14:paraId="679513D5" w14:textId="77777777" w:rsidR="00DC7B61" w:rsidRPr="00DC7B61" w:rsidRDefault="00DC7B61" w:rsidP="00DC7B61">
      <w:pPr>
        <w:numPr>
          <w:ilvl w:val="0"/>
          <w:numId w:val="20"/>
        </w:numPr>
        <w:spacing w:after="160" w:line="259" w:lineRule="auto"/>
        <w:ind w:right="-284"/>
        <w:contextualSpacing/>
        <w:rPr>
          <w:rFonts w:eastAsia="Calibri"/>
          <w:sz w:val="22"/>
          <w:szCs w:val="22"/>
          <w:lang w:eastAsia="en-US"/>
        </w:rPr>
      </w:pPr>
      <w:r w:rsidRPr="00DC7B61">
        <w:rPr>
          <w:rFonts w:eastAsia="Calibri"/>
          <w:sz w:val="22"/>
          <w:szCs w:val="22"/>
          <w:lang w:eastAsia="en-US"/>
        </w:rPr>
        <w:t>Frakturmottagningen ska inte handlägga återbesök efter operation eller besök där patienten är i behov av tolk.</w:t>
      </w:r>
    </w:p>
    <w:p w14:paraId="5D26B0DD" w14:textId="77777777" w:rsidR="00DC7B61" w:rsidRPr="00DC7B61" w:rsidRDefault="00DC7B61" w:rsidP="00DC7B61">
      <w:pPr>
        <w:spacing w:after="160" w:line="259" w:lineRule="auto"/>
        <w:ind w:left="720" w:right="-284"/>
        <w:contextualSpacing/>
        <w:rPr>
          <w:rFonts w:eastAsia="Calibri"/>
          <w:sz w:val="22"/>
          <w:szCs w:val="22"/>
          <w:lang w:eastAsia="en-US"/>
        </w:rPr>
      </w:pPr>
    </w:p>
    <w:p w14:paraId="305BEA00" w14:textId="77777777" w:rsidR="00DC7B61" w:rsidRPr="00DC7B61" w:rsidRDefault="00DC7B61" w:rsidP="00DC7B61">
      <w:pPr>
        <w:numPr>
          <w:ilvl w:val="0"/>
          <w:numId w:val="20"/>
        </w:numPr>
        <w:spacing w:after="160" w:line="259" w:lineRule="auto"/>
        <w:ind w:right="-284"/>
        <w:contextualSpacing/>
        <w:rPr>
          <w:rFonts w:eastAsia="Calibri"/>
          <w:sz w:val="22"/>
          <w:szCs w:val="22"/>
          <w:lang w:eastAsia="en-US"/>
        </w:rPr>
      </w:pPr>
      <w:r w:rsidRPr="00DC7B61">
        <w:rPr>
          <w:rFonts w:eastAsia="Calibri"/>
          <w:sz w:val="22"/>
          <w:szCs w:val="22"/>
          <w:lang w:eastAsia="en-US"/>
        </w:rPr>
        <w:t xml:space="preserve">Patienter som bokas har fraktur på arm, hand, knä, underben eller fot. </w:t>
      </w:r>
    </w:p>
    <w:p w14:paraId="512CC210" w14:textId="77777777" w:rsidR="00DC7B61" w:rsidRPr="00DC7B61" w:rsidRDefault="00DC7B61" w:rsidP="00DC7B61">
      <w:pPr>
        <w:spacing w:after="160" w:line="259" w:lineRule="auto"/>
        <w:ind w:left="0" w:right="-284"/>
        <w:contextualSpacing/>
        <w:rPr>
          <w:rFonts w:eastAsia="Calibri"/>
          <w:sz w:val="22"/>
          <w:szCs w:val="22"/>
          <w:lang w:eastAsia="en-US"/>
        </w:rPr>
      </w:pPr>
    </w:p>
    <w:p w14:paraId="3D1DC544" w14:textId="77777777" w:rsidR="00DC7B61" w:rsidRPr="00DC7B61" w:rsidRDefault="00DC7B61" w:rsidP="00DC7B61">
      <w:pPr>
        <w:numPr>
          <w:ilvl w:val="0"/>
          <w:numId w:val="20"/>
        </w:numPr>
        <w:spacing w:after="160" w:line="259" w:lineRule="auto"/>
        <w:ind w:right="-284"/>
        <w:contextualSpacing/>
        <w:rPr>
          <w:rFonts w:eastAsia="Calibri"/>
          <w:sz w:val="22"/>
          <w:szCs w:val="22"/>
          <w:lang w:eastAsia="en-US"/>
        </w:rPr>
      </w:pPr>
      <w:r w:rsidRPr="00DC7B61">
        <w:rPr>
          <w:rFonts w:eastAsia="Calibri"/>
          <w:sz w:val="22"/>
          <w:szCs w:val="22"/>
          <w:lang w:eastAsia="en-US"/>
        </w:rPr>
        <w:t>De patienter som bedöms kräva längre tids uppföljning på ortopeden, på grund av olika orsaker bokas till vanlig mottagning för att få en patientansvarig läkare.</w:t>
      </w:r>
    </w:p>
    <w:p w14:paraId="3A25994C" w14:textId="77777777" w:rsidR="00DC7B61" w:rsidRPr="00DC7B61" w:rsidRDefault="00DC7B61" w:rsidP="00DC7B61">
      <w:pPr>
        <w:spacing w:after="160" w:line="259" w:lineRule="auto"/>
        <w:ind w:left="720" w:right="-284"/>
        <w:contextualSpacing/>
        <w:rPr>
          <w:rFonts w:eastAsia="Calibri"/>
          <w:sz w:val="22"/>
          <w:szCs w:val="22"/>
          <w:lang w:eastAsia="en-US"/>
        </w:rPr>
      </w:pPr>
    </w:p>
    <w:p w14:paraId="4F76B90C" w14:textId="77777777" w:rsidR="00DC7B61" w:rsidRPr="00DC7B61" w:rsidRDefault="00DC7B61" w:rsidP="00DC7B61">
      <w:pPr>
        <w:numPr>
          <w:ilvl w:val="0"/>
          <w:numId w:val="20"/>
        </w:numPr>
        <w:spacing w:after="160" w:line="259" w:lineRule="auto"/>
        <w:ind w:right="-284"/>
        <w:contextualSpacing/>
        <w:rPr>
          <w:rFonts w:eastAsia="Calibri"/>
          <w:sz w:val="22"/>
          <w:szCs w:val="22"/>
          <w:lang w:eastAsia="en-US"/>
        </w:rPr>
      </w:pPr>
      <w:r w:rsidRPr="00DC7B61">
        <w:rPr>
          <w:rFonts w:eastAsia="Calibri"/>
          <w:sz w:val="22"/>
          <w:szCs w:val="22"/>
          <w:lang w:eastAsia="en-US"/>
        </w:rPr>
        <w:t xml:space="preserve">Mottagningen startar med gemensam genomgång </w:t>
      </w:r>
      <w:proofErr w:type="spellStart"/>
      <w:r w:rsidRPr="00DC7B61">
        <w:rPr>
          <w:rFonts w:eastAsia="Calibri"/>
          <w:sz w:val="22"/>
          <w:szCs w:val="22"/>
          <w:lang w:eastAsia="en-US"/>
        </w:rPr>
        <w:t>kl</w:t>
      </w:r>
      <w:proofErr w:type="spellEnd"/>
      <w:r w:rsidRPr="00DC7B61">
        <w:rPr>
          <w:rFonts w:eastAsia="Calibri"/>
          <w:sz w:val="22"/>
          <w:szCs w:val="22"/>
          <w:lang w:eastAsia="en-US"/>
        </w:rPr>
        <w:t xml:space="preserve"> 12.45. Patienterna är bokade från </w:t>
      </w:r>
      <w:proofErr w:type="spellStart"/>
      <w:r w:rsidRPr="00DC7B61">
        <w:rPr>
          <w:rFonts w:eastAsia="Calibri"/>
          <w:sz w:val="22"/>
          <w:szCs w:val="22"/>
          <w:lang w:eastAsia="en-US"/>
        </w:rPr>
        <w:t>kl</w:t>
      </w:r>
      <w:proofErr w:type="spellEnd"/>
      <w:r w:rsidRPr="00DC7B61">
        <w:rPr>
          <w:rFonts w:eastAsia="Calibri"/>
          <w:sz w:val="22"/>
          <w:szCs w:val="22"/>
          <w:lang w:eastAsia="en-US"/>
        </w:rPr>
        <w:t xml:space="preserve"> 13.00 -16.10.</w:t>
      </w:r>
    </w:p>
    <w:p w14:paraId="18A5E34B" w14:textId="77777777" w:rsidR="00DC7B61" w:rsidRPr="00DC7B61" w:rsidRDefault="00DC7B61" w:rsidP="00DC7B61">
      <w:pPr>
        <w:spacing w:after="160" w:line="259" w:lineRule="auto"/>
        <w:ind w:left="720" w:right="0"/>
        <w:contextualSpacing/>
        <w:rPr>
          <w:rFonts w:eastAsia="Calibri"/>
          <w:sz w:val="22"/>
          <w:szCs w:val="22"/>
          <w:lang w:eastAsia="en-US"/>
        </w:rPr>
      </w:pPr>
    </w:p>
    <w:p w14:paraId="2F0D773C" w14:textId="77777777" w:rsidR="00DC7B61" w:rsidRPr="00DC7B61" w:rsidRDefault="00DC7B61" w:rsidP="00DC7B61">
      <w:pPr>
        <w:numPr>
          <w:ilvl w:val="0"/>
          <w:numId w:val="20"/>
        </w:numPr>
        <w:spacing w:after="160" w:line="259" w:lineRule="auto"/>
        <w:ind w:right="-284"/>
        <w:contextualSpacing/>
        <w:rPr>
          <w:rFonts w:eastAsia="Calibri"/>
          <w:sz w:val="22"/>
          <w:szCs w:val="22"/>
          <w:lang w:eastAsia="en-US"/>
        </w:rPr>
      </w:pPr>
      <w:r w:rsidRPr="00DC7B61">
        <w:rPr>
          <w:rFonts w:eastAsia="Calibri"/>
          <w:sz w:val="22"/>
          <w:szCs w:val="22"/>
          <w:lang w:eastAsia="en-US"/>
        </w:rPr>
        <w:t>Om nya kollegor deltar ska arbetssättet beskrivas av chef vid introduktion samt av ansvarig specialist vid gällande mottagning.</w:t>
      </w:r>
    </w:p>
    <w:p w14:paraId="32A3FB1C" w14:textId="77777777" w:rsidR="00DC7B61" w:rsidRPr="00DC7B61" w:rsidRDefault="00DC7B61" w:rsidP="00DC7B61">
      <w:pPr>
        <w:spacing w:after="160" w:line="259" w:lineRule="auto"/>
        <w:ind w:left="720" w:right="-284"/>
        <w:contextualSpacing/>
        <w:rPr>
          <w:rFonts w:eastAsia="Calibri"/>
          <w:sz w:val="22"/>
          <w:szCs w:val="22"/>
          <w:lang w:eastAsia="en-US"/>
        </w:rPr>
      </w:pPr>
    </w:p>
    <w:p w14:paraId="57E5317E" w14:textId="77777777" w:rsidR="00DC7B61" w:rsidRPr="00DC7B61" w:rsidRDefault="00DC7B61" w:rsidP="00DC7B61">
      <w:pPr>
        <w:numPr>
          <w:ilvl w:val="0"/>
          <w:numId w:val="20"/>
        </w:numPr>
        <w:spacing w:after="160" w:line="259" w:lineRule="auto"/>
        <w:ind w:right="-284"/>
        <w:contextualSpacing/>
        <w:rPr>
          <w:rFonts w:eastAsia="Calibri"/>
          <w:sz w:val="22"/>
          <w:szCs w:val="22"/>
          <w:lang w:eastAsia="en-US"/>
        </w:rPr>
      </w:pPr>
      <w:r w:rsidRPr="00DC7B61">
        <w:rPr>
          <w:rFonts w:eastAsia="Calibri"/>
          <w:sz w:val="22"/>
          <w:szCs w:val="22"/>
          <w:lang w:eastAsia="en-US"/>
        </w:rPr>
        <w:t>De första tiderna är dubbelbokade, en patient med röntgen och en utan.</w:t>
      </w:r>
    </w:p>
    <w:p w14:paraId="0EA8A430" w14:textId="77777777" w:rsidR="00DC7B61" w:rsidRPr="00DC7B61" w:rsidRDefault="00DC7B61" w:rsidP="00DC7B61">
      <w:pPr>
        <w:spacing w:after="160" w:line="259" w:lineRule="auto"/>
        <w:ind w:left="720" w:right="-284"/>
        <w:contextualSpacing/>
        <w:rPr>
          <w:rFonts w:eastAsia="Calibri"/>
          <w:sz w:val="22"/>
          <w:szCs w:val="22"/>
          <w:lang w:eastAsia="en-US"/>
        </w:rPr>
      </w:pPr>
    </w:p>
    <w:p w14:paraId="76AF911D" w14:textId="77777777" w:rsidR="00DC7B61" w:rsidRPr="00DC7B61" w:rsidRDefault="00DC7B61" w:rsidP="00DC7B61">
      <w:pPr>
        <w:numPr>
          <w:ilvl w:val="0"/>
          <w:numId w:val="20"/>
        </w:numPr>
        <w:spacing w:after="160" w:line="259" w:lineRule="auto"/>
        <w:ind w:right="-284"/>
        <w:contextualSpacing/>
        <w:rPr>
          <w:rFonts w:eastAsia="Calibri"/>
          <w:sz w:val="22"/>
          <w:szCs w:val="22"/>
          <w:lang w:eastAsia="en-US"/>
        </w:rPr>
      </w:pPr>
      <w:r w:rsidRPr="00DC7B61">
        <w:rPr>
          <w:rFonts w:eastAsia="Calibri"/>
          <w:sz w:val="22"/>
          <w:szCs w:val="22"/>
          <w:lang w:eastAsia="en-US"/>
        </w:rPr>
        <w:t>Läkarteamet består av en erfaren ST-läkare, specialist- eller överläkare som fungerar som koordinator samt 2 underläkare/AT-läkare/randande läkare. Övrig personal i teamet är ssk/usk, gipstekniker, sjukgymnast samt arbetsterapeut. Sjukgymnast eller arbetsterapeut följer med läkaren in till patienten, detta för att korta läkartiden. Är detta inte möjligt av tidsskäl för sjukgymnast/arbetsterapeut ska kommunikation om behandlingsplan alltid ske mellan läkare/sjukgymnast/arbetsterapeut.</w:t>
      </w:r>
    </w:p>
    <w:p w14:paraId="485EF0E8" w14:textId="77777777" w:rsidR="00DC7B61" w:rsidRPr="00DC7B61" w:rsidRDefault="00DC7B61" w:rsidP="00DC7B61">
      <w:pPr>
        <w:spacing w:after="160" w:line="259" w:lineRule="auto"/>
        <w:ind w:left="720" w:right="-284"/>
        <w:contextualSpacing/>
        <w:rPr>
          <w:rFonts w:eastAsia="Calibri"/>
          <w:sz w:val="22"/>
          <w:szCs w:val="22"/>
          <w:lang w:eastAsia="en-US"/>
        </w:rPr>
      </w:pPr>
    </w:p>
    <w:p w14:paraId="7D4CD95B" w14:textId="77777777" w:rsidR="00DC7B61" w:rsidRPr="00DC7B61" w:rsidRDefault="00DC7B61" w:rsidP="00DC7B61">
      <w:pPr>
        <w:numPr>
          <w:ilvl w:val="0"/>
          <w:numId w:val="20"/>
        </w:numPr>
        <w:spacing w:after="160" w:line="259" w:lineRule="auto"/>
        <w:ind w:right="-284"/>
        <w:contextualSpacing/>
        <w:rPr>
          <w:rFonts w:eastAsia="Calibri"/>
          <w:sz w:val="22"/>
          <w:szCs w:val="22"/>
          <w:lang w:eastAsia="en-US"/>
        </w:rPr>
      </w:pPr>
      <w:r w:rsidRPr="00DC7B61">
        <w:rPr>
          <w:rFonts w:eastAsia="Calibri"/>
          <w:sz w:val="22"/>
          <w:szCs w:val="22"/>
          <w:lang w:eastAsia="en-US"/>
        </w:rPr>
        <w:t xml:space="preserve">Inga gipsar kontrolleras före röntgen förutom </w:t>
      </w:r>
      <w:proofErr w:type="spellStart"/>
      <w:r w:rsidRPr="00DC7B61">
        <w:rPr>
          <w:rFonts w:eastAsia="Calibri"/>
          <w:sz w:val="22"/>
          <w:szCs w:val="22"/>
          <w:lang w:eastAsia="en-US"/>
        </w:rPr>
        <w:t>scaphoideumfrakturer</w:t>
      </w:r>
      <w:proofErr w:type="spellEnd"/>
      <w:r w:rsidRPr="00DC7B61">
        <w:rPr>
          <w:rFonts w:eastAsia="Calibri"/>
          <w:sz w:val="22"/>
          <w:szCs w:val="22"/>
          <w:lang w:eastAsia="en-US"/>
        </w:rPr>
        <w:t xml:space="preserve"> som </w:t>
      </w:r>
      <w:proofErr w:type="spellStart"/>
      <w:r w:rsidRPr="00DC7B61">
        <w:rPr>
          <w:rFonts w:eastAsia="Calibri"/>
          <w:sz w:val="22"/>
          <w:szCs w:val="22"/>
          <w:lang w:eastAsia="en-US"/>
        </w:rPr>
        <w:t>avgipsas</w:t>
      </w:r>
      <w:proofErr w:type="spellEnd"/>
      <w:r w:rsidRPr="00DC7B61">
        <w:rPr>
          <w:rFonts w:eastAsia="Calibri"/>
          <w:sz w:val="22"/>
          <w:szCs w:val="22"/>
          <w:lang w:eastAsia="en-US"/>
        </w:rPr>
        <w:t xml:space="preserve"> före röntgen och magnetröntgen. </w:t>
      </w:r>
      <w:r w:rsidRPr="00DC7B61">
        <w:rPr>
          <w:rFonts w:eastAsia="Calibri"/>
          <w:sz w:val="22"/>
          <w:szCs w:val="22"/>
          <w:lang w:eastAsia="en-US"/>
        </w:rPr>
        <w:br/>
        <w:t xml:space="preserve">Ska det vara </w:t>
      </w:r>
      <w:proofErr w:type="spellStart"/>
      <w:r w:rsidRPr="00DC7B61">
        <w:rPr>
          <w:rFonts w:eastAsia="Calibri"/>
          <w:sz w:val="22"/>
          <w:szCs w:val="22"/>
          <w:lang w:eastAsia="en-US"/>
        </w:rPr>
        <w:t>omgipsning</w:t>
      </w:r>
      <w:proofErr w:type="spellEnd"/>
      <w:r w:rsidRPr="00DC7B61">
        <w:rPr>
          <w:rFonts w:eastAsia="Calibri"/>
          <w:sz w:val="22"/>
          <w:szCs w:val="22"/>
          <w:lang w:eastAsia="en-US"/>
        </w:rPr>
        <w:t xml:space="preserve"> före röntgen ska det framgå i planeringen från akutbesöket. </w:t>
      </w:r>
    </w:p>
    <w:p w14:paraId="083B798A" w14:textId="77777777" w:rsidR="00DC7B61" w:rsidRPr="00DC7B61" w:rsidRDefault="00DC7B61" w:rsidP="00DC7B61">
      <w:pPr>
        <w:spacing w:after="160" w:line="259" w:lineRule="auto"/>
        <w:ind w:left="720" w:right="0"/>
        <w:contextualSpacing/>
        <w:rPr>
          <w:rFonts w:eastAsia="Calibri"/>
          <w:sz w:val="22"/>
          <w:szCs w:val="22"/>
          <w:lang w:eastAsia="en-US"/>
        </w:rPr>
      </w:pPr>
    </w:p>
    <w:p w14:paraId="6CB251D0" w14:textId="77777777" w:rsidR="00DC7B61" w:rsidRPr="00DC7B61" w:rsidRDefault="00DC7B61" w:rsidP="00DC7B61">
      <w:pPr>
        <w:numPr>
          <w:ilvl w:val="0"/>
          <w:numId w:val="20"/>
        </w:numPr>
        <w:spacing w:after="160" w:line="259" w:lineRule="auto"/>
        <w:ind w:right="-284"/>
        <w:contextualSpacing/>
        <w:rPr>
          <w:rFonts w:eastAsia="Calibri"/>
          <w:sz w:val="22"/>
          <w:szCs w:val="22"/>
          <w:lang w:eastAsia="en-US"/>
        </w:rPr>
      </w:pPr>
      <w:r w:rsidRPr="00DC7B61">
        <w:rPr>
          <w:rFonts w:eastAsia="Calibri"/>
          <w:sz w:val="22"/>
          <w:szCs w:val="22"/>
          <w:lang w:eastAsia="en-US"/>
        </w:rPr>
        <w:t>Eventuella remisser till sjukgymnast eller arbetsterapi i primärvården utfärdas av ansvarig specialistläkare eller av medverkande och behandlande underläkare.</w:t>
      </w:r>
    </w:p>
    <w:p w14:paraId="0FF978A0" w14:textId="77777777" w:rsidR="00DC7B61" w:rsidRPr="00DC7B61" w:rsidRDefault="00DC7B61" w:rsidP="00DC7B61">
      <w:pPr>
        <w:spacing w:after="160" w:line="259" w:lineRule="auto"/>
        <w:ind w:left="720" w:right="0"/>
        <w:contextualSpacing/>
        <w:rPr>
          <w:rFonts w:eastAsia="Calibri"/>
          <w:sz w:val="22"/>
          <w:szCs w:val="22"/>
          <w:lang w:eastAsia="en-US"/>
        </w:rPr>
      </w:pPr>
    </w:p>
    <w:p w14:paraId="70954081" w14:textId="77777777" w:rsidR="00DC7B61" w:rsidRPr="00DC7B61" w:rsidRDefault="00DC7B61" w:rsidP="00DC7B61">
      <w:pPr>
        <w:numPr>
          <w:ilvl w:val="0"/>
          <w:numId w:val="20"/>
        </w:numPr>
        <w:spacing w:after="160" w:line="259" w:lineRule="auto"/>
        <w:ind w:right="-284"/>
        <w:contextualSpacing/>
        <w:rPr>
          <w:rFonts w:eastAsia="Calibri"/>
          <w:sz w:val="22"/>
          <w:szCs w:val="22"/>
          <w:lang w:eastAsia="en-US"/>
        </w:rPr>
      </w:pPr>
      <w:r w:rsidRPr="00DC7B61">
        <w:rPr>
          <w:rFonts w:eastAsia="Calibri"/>
          <w:sz w:val="22"/>
          <w:szCs w:val="22"/>
          <w:lang w:eastAsia="en-US"/>
        </w:rPr>
        <w:t xml:space="preserve">Ansvarig specialistläkare har det övergripande ansvaret för medicinska beslut som tas under mottagning. Därför viktigt att alla beslut förankras. </w:t>
      </w:r>
    </w:p>
    <w:p w14:paraId="28D87F6A" w14:textId="77777777" w:rsidR="00DC7B61" w:rsidRPr="00DC7B61" w:rsidRDefault="00DC7B61" w:rsidP="00DC7B61">
      <w:pPr>
        <w:spacing w:after="160" w:line="259" w:lineRule="auto"/>
        <w:ind w:left="720" w:right="-284"/>
        <w:contextualSpacing/>
        <w:rPr>
          <w:rFonts w:eastAsia="Calibri"/>
          <w:sz w:val="22"/>
          <w:szCs w:val="22"/>
          <w:lang w:eastAsia="en-US"/>
        </w:rPr>
      </w:pPr>
    </w:p>
    <w:bookmarkEnd w:id="0"/>
    <w:p w14:paraId="76B9F95B" w14:textId="24513497" w:rsidR="00536A5A" w:rsidRPr="00536A5A" w:rsidRDefault="00536A5A" w:rsidP="00536A5A">
      <w:pPr>
        <w:spacing w:after="0" w:line="240" w:lineRule="auto"/>
        <w:ind w:left="0" w:right="0"/>
      </w:pPr>
    </w:p>
    <w:sectPr w:rsidR="00536A5A" w:rsidRPr="00536A5A" w:rsidSect="00DC7B61">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6D9698" w14:textId="77777777" w:rsidR="00363B23" w:rsidRDefault="00363B23">
      <w:r>
        <w:separator/>
      </w:r>
    </w:p>
  </w:endnote>
  <w:endnote w:type="continuationSeparator" w:id="0">
    <w:p w14:paraId="38030764" w14:textId="77777777" w:rsidR="00363B23" w:rsidRDefault="00363B23">
      <w:r>
        <w:continuationSeparator/>
      </w:r>
    </w:p>
  </w:endnote>
  <w:endnote w:type="continuationNotice" w:id="1">
    <w:p w14:paraId="0576E0AF" w14:textId="77777777" w:rsidR="00363B23" w:rsidRDefault="00363B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5526E6" w14:textId="77777777" w:rsidR="00363B23" w:rsidRDefault="00363B23"/>
  </w:footnote>
  <w:footnote w:type="continuationSeparator" w:id="0">
    <w:p w14:paraId="5C57738A" w14:textId="77777777" w:rsidR="00363B23" w:rsidRDefault="00363B23">
      <w:r>
        <w:continuationSeparator/>
      </w:r>
    </w:p>
  </w:footnote>
  <w:footnote w:type="continuationNotice" w:id="1">
    <w:p w14:paraId="4F5088BD" w14:textId="77777777" w:rsidR="00363B23" w:rsidRDefault="00363B2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7"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8"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D267E2D"/>
    <w:multiLevelType w:val="hybridMultilevel"/>
    <w:tmpl w:val="B448ACB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7DC967D7"/>
    <w:multiLevelType w:val="hybridMultilevel"/>
    <w:tmpl w:val="90A809A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328511882">
    <w:abstractNumId w:val="19"/>
  </w:num>
  <w:num w:numId="2" w16cid:durableId="980773801">
    <w:abstractNumId w:val="15"/>
  </w:num>
  <w:num w:numId="3" w16cid:durableId="154730955">
    <w:abstractNumId w:val="0"/>
  </w:num>
  <w:num w:numId="4" w16cid:durableId="1327125038">
    <w:abstractNumId w:val="6"/>
  </w:num>
  <w:num w:numId="5" w16cid:durableId="330455142">
    <w:abstractNumId w:val="16"/>
  </w:num>
  <w:num w:numId="6" w16cid:durableId="670377071">
    <w:abstractNumId w:val="2"/>
  </w:num>
  <w:num w:numId="7" w16cid:durableId="1996569093">
    <w:abstractNumId w:val="11"/>
  </w:num>
  <w:num w:numId="8" w16cid:durableId="260914354">
    <w:abstractNumId w:val="8"/>
  </w:num>
  <w:num w:numId="9" w16cid:durableId="1470324301">
    <w:abstractNumId w:val="1"/>
  </w:num>
  <w:num w:numId="10" w16cid:durableId="229195843">
    <w:abstractNumId w:val="1"/>
  </w:num>
  <w:num w:numId="11" w16cid:durableId="53092839">
    <w:abstractNumId w:val="3"/>
  </w:num>
  <w:num w:numId="12" w16cid:durableId="1521353083">
    <w:abstractNumId w:val="4"/>
  </w:num>
  <w:num w:numId="13" w16cid:durableId="1842698339">
    <w:abstractNumId w:val="14"/>
  </w:num>
  <w:num w:numId="14" w16cid:durableId="248972291">
    <w:abstractNumId w:val="9"/>
  </w:num>
  <w:num w:numId="15" w16cid:durableId="2038770792">
    <w:abstractNumId w:val="7"/>
  </w:num>
  <w:num w:numId="16" w16cid:durableId="76833519">
    <w:abstractNumId w:val="13"/>
  </w:num>
  <w:num w:numId="17" w16cid:durableId="1380785760">
    <w:abstractNumId w:val="5"/>
  </w:num>
  <w:num w:numId="18" w16cid:durableId="1062218616">
    <w:abstractNumId w:val="10"/>
  </w:num>
  <w:num w:numId="19" w16cid:durableId="251666148">
    <w:abstractNumId w:val="17"/>
  </w:num>
  <w:num w:numId="20" w16cid:durableId="1003821769">
    <w:abstractNumId w:val="18"/>
  </w:num>
  <w:num w:numId="21" w16cid:durableId="126768744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8193"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7753F"/>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C7B61"/>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strokecolor="#4a773c">
      <v:stroke color="#4a773c" weight="1pt"/>
      <v:shadow opacity="24903f" origin=",.5" offset="0,.55556mm"/>
      <o:colormru v:ext="edit" colors="#4a773c"/>
    </o:shapedefaults>
    <o:shapelayout v:ext="edit">
      <o:idmap v:ext="edit" data="1"/>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Dok_med_omslag_sd_red.dotx</Template>
  <TotalTime>34</TotalTime>
  <Pages>2</Pages>
  <Words>447</Words>
  <Characters>2886</Characters>
  <Application>Microsoft Office Word</Application>
  <DocSecurity>0</DocSecurity>
  <Lines>24</Lines>
  <Paragraphs>6</Paragraphs>
  <ScaleCrop>false</ScaleCrop>
  <HeadingPairs>
    <vt:vector size="2" baseType="variant">
      <vt:variant>
        <vt:lpstr>Rubrik</vt:lpstr>
      </vt:variant>
      <vt:variant>
        <vt:i4>1</vt:i4>
      </vt:variant>
    </vt:vector>
  </HeadingPairs>
  <TitlesOfParts>
    <vt:vector size="1" baseType="lpstr">
      <vt:lpstr>Frakturmottagning ortopedmottagningen NÄL</vt:lpstr>
    </vt:vector>
  </TitlesOfParts>
  <Manager/>
  <Company/>
  <LinksUpToDate>false</LinksUpToDate>
  <CharactersWithSpaces>3327</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Frakturmottagning ortopedmottagningen NÄL</dc:title>
  <dc:subject/>
  <dc:creator>patrik.jens.johansson@vgregion.se</dc:creator>
  <keywords/>
  <lastModifiedBy>Elisabeth Carlsson</lastModifiedBy>
  <revision>3</revision>
  <lastPrinted>2016-03-31T10:56:00.0000000Z</lastPrinted>
  <dcterms:created xsi:type="dcterms:W3CDTF">2022-05-10T07:31:00.0000000Z</dcterms:created>
  <dcterms:modified xsi:type="dcterms:W3CDTF">2022-10-31T14:25:00.0000000Z</dcterms:modified>
</coreProperties>
</file>