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AB8AF" w14:textId="77777777" w:rsidR="009B160F" w:rsidRDefault="009B160F" w:rsidP="003220CD">
      <w:pPr>
        <w:pStyle w:val="Heading1"/>
        <w:ind w:left="0"/>
        <w:rPr>
          <w:rFonts w:ascii="Verdana" w:hAnsi="Verdana"/>
          <w:sz w:val="44"/>
          <w:szCs w:val="44"/>
        </w:rPr>
      </w:pPr>
      <w:bookmarkStart w:id="0" w:name="_Toc321146591"/>
    </w:p>
    <w:p w14:paraId="7F055BB6" w14:textId="77777777" w:rsidR="009B160F" w:rsidRDefault="009B160F" w:rsidP="003220CD">
      <w:pPr>
        <w:pStyle w:val="Heading1"/>
        <w:ind w:left="0"/>
        <w:rPr>
          <w:rFonts w:ascii="Verdana" w:hAnsi="Verdana"/>
          <w:sz w:val="44"/>
          <w:szCs w:val="44"/>
        </w:rPr>
      </w:pPr>
    </w:p>
    <w:p w14:paraId="4424FCF4" w14:textId="723BE677" w:rsidR="003220CD" w:rsidRPr="003220CD" w:rsidRDefault="003220CD" w:rsidP="003220CD">
      <w:pPr>
        <w:pStyle w:val="Heading1"/>
        <w:ind w:left="0"/>
        <w:rPr>
          <w:rFonts w:ascii="Verdana" w:hAnsi="Verdana"/>
          <w:sz w:val="44"/>
          <w:szCs w:val="44"/>
        </w:rPr>
        <w:sectPr w:rsidR="003220CD" w:rsidRPr="003220CD" w:rsidSect="003220C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Pr="003220CD">
        <w:rPr>
          <w:rFonts w:ascii="Verdana" w:hAnsi="Verdana"/>
          <w:sz w:val="44"/>
          <w:szCs w:val="44"/>
        </w:rPr>
        <w:t>ELVIS -Lathund</w:t>
      </w:r>
    </w:p>
    <w:p w14:paraId="473E9299" w14:textId="2CFFB6F2" w:rsidR="003220CD" w:rsidRPr="00A97DD2" w:rsidRDefault="003220CD" w:rsidP="009B160F">
      <w:pPr>
        <w:spacing w:after="0" w:line="240" w:lineRule="auto"/>
        <w:ind w:left="0" w:right="-568"/>
        <w:rPr>
          <w:rFonts w:ascii="Verdana" w:hAnsi="Verdana"/>
          <w:bCs/>
          <w:sz w:val="40"/>
          <w:szCs w:val="40"/>
        </w:rPr>
      </w:pPr>
      <w:r w:rsidRPr="00A97DD2">
        <w:rPr>
          <w:rFonts w:ascii="Verdana" w:hAnsi="Verdana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6248E3" wp14:editId="2492F5A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B0BEA" w14:textId="77777777" w:rsidR="003220CD" w:rsidRPr="003D37FD" w:rsidRDefault="003220CD" w:rsidP="003220C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32102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1B6248E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19B0BEA" w14:textId="77777777" w:rsidR="003220CD" w:rsidRPr="003D37FD" w:rsidRDefault="003220CD" w:rsidP="003220C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32102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0"/>
      <w:bookmarkEnd w:id="1"/>
      <w:bookmarkEnd w:id="2"/>
      <w:r w:rsidRPr="00A97DD2">
        <w:rPr>
          <w:rFonts w:ascii="Verdana" w:hAnsi="Verdana"/>
          <w:bCs/>
          <w:sz w:val="40"/>
          <w:szCs w:val="40"/>
        </w:rPr>
        <w:t>Revidering i denna version</w:t>
      </w:r>
    </w:p>
    <w:p w14:paraId="468AD458" w14:textId="77777777" w:rsidR="003220CD" w:rsidRPr="008768A1" w:rsidRDefault="003220CD" w:rsidP="003220CD">
      <w:pPr>
        <w:ind w:left="0"/>
        <w:rPr>
          <w:rFonts w:ascii="Georgia" w:hAnsi="Georgia"/>
        </w:rPr>
      </w:pPr>
      <w:r w:rsidRPr="008768A1">
        <w:rPr>
          <w:rFonts w:ascii="Georgia" w:hAnsi="Georgia"/>
        </w:rPr>
        <w:t>Större revidering i denna version.</w:t>
      </w:r>
    </w:p>
    <w:p w14:paraId="570108DD" w14:textId="77777777" w:rsidR="003220CD" w:rsidRPr="00A97DD2" w:rsidRDefault="003220CD" w:rsidP="003220CD">
      <w:pPr>
        <w:pStyle w:val="Heading2"/>
        <w:ind w:left="0"/>
        <w:rPr>
          <w:rFonts w:ascii="Verdana" w:hAnsi="Verdana"/>
          <w:szCs w:val="40"/>
        </w:rPr>
      </w:pPr>
      <w:r w:rsidRPr="00A97DD2">
        <w:rPr>
          <w:rFonts w:ascii="Verdana" w:hAnsi="Verdana"/>
          <w:szCs w:val="40"/>
        </w:rPr>
        <w:t xml:space="preserve">Bakgrund </w:t>
      </w:r>
    </w:p>
    <w:p w14:paraId="5DBDD868" w14:textId="77777777" w:rsidR="003220CD" w:rsidRPr="008768A1" w:rsidRDefault="003220CD" w:rsidP="003220CD">
      <w:pPr>
        <w:pStyle w:val="BodyText2"/>
        <w:ind w:right="0"/>
        <w:rPr>
          <w:rFonts w:ascii="Georgia" w:hAnsi="Georgia"/>
          <w:szCs w:val="24"/>
        </w:rPr>
      </w:pPr>
      <w:r w:rsidRPr="008768A1">
        <w:rPr>
          <w:rFonts w:ascii="Georgia" w:hAnsi="Georgia"/>
          <w:szCs w:val="24"/>
        </w:rPr>
        <w:t xml:space="preserve">Patienter som läggs in på avdelningen ska skrivas in i programmet ELVIS, samt vid hemgång skrivas ut i programmet. </w:t>
      </w:r>
    </w:p>
    <w:p w14:paraId="5723EA9E" w14:textId="77777777" w:rsidR="003220CD" w:rsidRPr="00A97DD2" w:rsidRDefault="003220CD" w:rsidP="003220CD">
      <w:pPr>
        <w:pStyle w:val="Heading2"/>
        <w:ind w:left="0" w:hanging="1"/>
        <w:rPr>
          <w:rFonts w:ascii="Verdana" w:hAnsi="Verdana"/>
        </w:rPr>
      </w:pPr>
      <w:r w:rsidRPr="00A97DD2">
        <w:rPr>
          <w:rFonts w:ascii="Verdana" w:hAnsi="Verdana"/>
        </w:rPr>
        <w:t>Syfte</w:t>
      </w:r>
    </w:p>
    <w:p w14:paraId="17EC8B43" w14:textId="77777777" w:rsidR="003220CD" w:rsidRPr="008768A1" w:rsidRDefault="003220CD" w:rsidP="003220CD">
      <w:pPr>
        <w:ind w:left="0"/>
        <w:rPr>
          <w:rFonts w:ascii="Georgia" w:hAnsi="Georgia"/>
        </w:rPr>
      </w:pPr>
      <w:r w:rsidRPr="008768A1">
        <w:rPr>
          <w:rFonts w:ascii="Georgia" w:hAnsi="Georgia"/>
        </w:rPr>
        <w:t>Att säkerställa patientregistrering i programmet ELVIS.</w:t>
      </w:r>
    </w:p>
    <w:p w14:paraId="68A75757" w14:textId="77777777" w:rsidR="003220CD" w:rsidRPr="0074385E" w:rsidRDefault="003220CD" w:rsidP="003220CD">
      <w:pPr>
        <w:pStyle w:val="Heading2"/>
        <w:ind w:left="0"/>
        <w:rPr>
          <w:rFonts w:ascii="Times New Roman" w:hAnsi="Times New Roman" w:cs="Times New Roman"/>
          <w:b/>
          <w:sz w:val="24"/>
          <w:szCs w:val="24"/>
        </w:rPr>
      </w:pPr>
      <w:r w:rsidRPr="00A97DD2">
        <w:rPr>
          <w:rFonts w:ascii="Verdana" w:hAnsi="Verdana"/>
        </w:rPr>
        <w:t>Vilka berörs</w:t>
      </w:r>
      <w:r>
        <w:br/>
      </w:r>
      <w:r w:rsidRPr="008768A1">
        <w:rPr>
          <w:rFonts w:ascii="Georgia" w:hAnsi="Georgia" w:cs="Times New Roman"/>
          <w:bCs w:val="0"/>
          <w:sz w:val="24"/>
          <w:szCs w:val="24"/>
        </w:rPr>
        <w:t>Omvårdnadspersonalen avdelning 4, 52/55</w:t>
      </w:r>
    </w:p>
    <w:p w14:paraId="76CE81D0" w14:textId="77777777" w:rsidR="003220CD" w:rsidRPr="00A97DD2" w:rsidRDefault="003220CD" w:rsidP="003220CD">
      <w:pPr>
        <w:pStyle w:val="Heading2"/>
        <w:ind w:left="0"/>
        <w:rPr>
          <w:rFonts w:ascii="Verdana" w:hAnsi="Verdana"/>
        </w:rPr>
      </w:pPr>
      <w:r w:rsidRPr="00A97DD2">
        <w:rPr>
          <w:rFonts w:ascii="Verdana" w:hAnsi="Verdana"/>
        </w:rPr>
        <w:t xml:space="preserve">Åtgärder </w:t>
      </w:r>
    </w:p>
    <w:p w14:paraId="6B570744" w14:textId="77777777" w:rsidR="003220CD" w:rsidRDefault="003220CD" w:rsidP="003220CD">
      <w:pPr>
        <w:pStyle w:val="BodyText"/>
        <w:ind w:right="0"/>
        <w:rPr>
          <w:rFonts w:ascii="Times New Roman" w:hAnsi="Times New Roman"/>
        </w:rPr>
      </w:pPr>
    </w:p>
    <w:p w14:paraId="04BE9B8A" w14:textId="77777777" w:rsidR="003220CD" w:rsidRPr="00A97DD2" w:rsidRDefault="003220CD" w:rsidP="003220CD">
      <w:pPr>
        <w:pStyle w:val="Heading3"/>
        <w:ind w:left="0" w:right="-2"/>
        <w:rPr>
          <w:rFonts w:ascii="Verdana" w:hAnsi="Verdana"/>
        </w:rPr>
      </w:pPr>
      <w:r w:rsidRPr="00A97DD2">
        <w:rPr>
          <w:rStyle w:val="Heading3Char"/>
          <w:rFonts w:ascii="Verdana" w:hAnsi="Verdana"/>
        </w:rPr>
        <w:t>Inskrivning från annan</w:t>
      </w:r>
      <w:r w:rsidRPr="00A97DD2">
        <w:rPr>
          <w:rFonts w:ascii="Verdana" w:hAnsi="Verdana"/>
        </w:rPr>
        <w:t xml:space="preserve"> enhet inom NU-sjukvården (akuten eller annan vårdavdelning)</w:t>
      </w:r>
    </w:p>
    <w:p w14:paraId="1F61BCE6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Klicka på pusslet – omflyttning </w:t>
      </w:r>
    </w:p>
    <w:p w14:paraId="03988D23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Dubbelklicka på den patient du vill skriva in</w:t>
      </w:r>
    </w:p>
    <w:p w14:paraId="0E6B396E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Välj resurs – inskrivande läkare</w:t>
      </w:r>
    </w:p>
    <w:p w14:paraId="4286EFE7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Fyll i Planerad vård – N/J</w:t>
      </w:r>
    </w:p>
    <w:p w14:paraId="4DAE3A92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Fyll i Placering – aktuellt rum</w:t>
      </w:r>
    </w:p>
    <w:p w14:paraId="3009E216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Fyll i Patientavgift – välj vilken avgift som gäller för patienten</w:t>
      </w:r>
    </w:p>
    <w:p w14:paraId="063320D1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Fyll i Orsak – ORP eller aktuell kroppsdel </w:t>
      </w:r>
    </w:p>
    <w:p w14:paraId="727E9597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Sekretess avseende vårdkontakt är förifylld N – ändra till J om sekretess gäller.</w:t>
      </w:r>
    </w:p>
    <w:p w14:paraId="7D3DAD60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Fyll i Identitet styrkt – </w:t>
      </w:r>
      <w:proofErr w:type="gramStart"/>
      <w:r w:rsidRPr="008768A1">
        <w:rPr>
          <w:rFonts w:ascii="Georgia" w:hAnsi="Georgia"/>
        </w:rPr>
        <w:t>1-7</w:t>
      </w:r>
      <w:proofErr w:type="gramEnd"/>
      <w:r w:rsidRPr="008768A1">
        <w:rPr>
          <w:rFonts w:ascii="Georgia" w:hAnsi="Georgia"/>
        </w:rPr>
        <w:t xml:space="preserve"> (välj det som stämmer, förtydliga eventuellt i Kommentar.)</w:t>
      </w:r>
    </w:p>
    <w:p w14:paraId="42312EE4" w14:textId="77777777" w:rsidR="003220CD" w:rsidRPr="008768A1" w:rsidRDefault="003220CD" w:rsidP="003220CD">
      <w:pPr>
        <w:numPr>
          <w:ilvl w:val="0"/>
          <w:numId w:val="20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Spara genom att trycka på disketten (kortkommando </w:t>
      </w:r>
      <w:proofErr w:type="spellStart"/>
      <w:r w:rsidRPr="008768A1">
        <w:rPr>
          <w:rFonts w:ascii="Georgia" w:hAnsi="Georgia"/>
        </w:rPr>
        <w:t>Ctrl+s</w:t>
      </w:r>
      <w:proofErr w:type="spellEnd"/>
      <w:r w:rsidRPr="008768A1">
        <w:rPr>
          <w:rFonts w:ascii="Georgia" w:hAnsi="Georgia"/>
        </w:rPr>
        <w:t>).</w:t>
      </w:r>
    </w:p>
    <w:p w14:paraId="73E0B3C5" w14:textId="77777777" w:rsidR="003220CD" w:rsidRPr="008768A1" w:rsidRDefault="003220CD" w:rsidP="003220CD">
      <w:pPr>
        <w:spacing w:after="0" w:line="240" w:lineRule="auto"/>
        <w:ind w:left="0" w:right="0"/>
        <w:rPr>
          <w:rFonts w:ascii="Georgia" w:hAnsi="Georgia"/>
        </w:rPr>
      </w:pPr>
    </w:p>
    <w:p w14:paraId="0E5D8FB2" w14:textId="77777777" w:rsidR="003220CD" w:rsidRPr="008768A1" w:rsidRDefault="003220CD" w:rsidP="003220CD">
      <w:pPr>
        <w:ind w:left="0"/>
        <w:rPr>
          <w:rFonts w:ascii="Georgia" w:hAnsi="Georgia"/>
        </w:rPr>
      </w:pPr>
      <w:r w:rsidRPr="008768A1">
        <w:rPr>
          <w:rFonts w:ascii="Georgia" w:hAnsi="Georgia"/>
        </w:rPr>
        <w:t xml:space="preserve">Alternativt sök på patientens personnummer, klicka på UO och fyll i enligt ovan. </w:t>
      </w:r>
    </w:p>
    <w:p w14:paraId="365E4E58" w14:textId="77777777" w:rsidR="003220CD" w:rsidRPr="000070C2" w:rsidRDefault="003220CD" w:rsidP="003220CD">
      <w:pPr>
        <w:ind w:left="0"/>
      </w:pPr>
    </w:p>
    <w:p w14:paraId="5AF06607" w14:textId="77777777" w:rsidR="003220CD" w:rsidRPr="00A97DD2" w:rsidRDefault="003220CD" w:rsidP="003220CD">
      <w:pPr>
        <w:pStyle w:val="Heading3"/>
        <w:ind w:left="0" w:right="-143"/>
        <w:rPr>
          <w:rFonts w:ascii="Verdana" w:hAnsi="Verdana"/>
        </w:rPr>
      </w:pPr>
      <w:r w:rsidRPr="00A97DD2">
        <w:rPr>
          <w:rFonts w:ascii="Verdana" w:hAnsi="Verdana"/>
        </w:rPr>
        <w:t>Inskrivning från annat sjukhus, öppenvårds</w:t>
      </w:r>
      <w:r w:rsidRPr="00A97DD2">
        <w:rPr>
          <w:rFonts w:ascii="Verdana" w:hAnsi="Verdana"/>
        </w:rPr>
        <w:softHyphen/>
        <w:t>mottag</w:t>
      </w:r>
      <w:r w:rsidRPr="00A97DD2">
        <w:rPr>
          <w:rFonts w:ascii="Verdana" w:hAnsi="Verdana"/>
        </w:rPr>
        <w:softHyphen/>
        <w:t xml:space="preserve">ning, </w:t>
      </w:r>
      <w:proofErr w:type="spellStart"/>
      <w:r w:rsidRPr="00A97DD2">
        <w:rPr>
          <w:rFonts w:ascii="Verdana" w:hAnsi="Verdana"/>
        </w:rPr>
        <w:t>dagkirurgen</w:t>
      </w:r>
      <w:proofErr w:type="spellEnd"/>
      <w:r w:rsidRPr="00A97DD2">
        <w:rPr>
          <w:rFonts w:ascii="Verdana" w:hAnsi="Verdana"/>
        </w:rPr>
        <w:t xml:space="preserve"> eller hemifrån</w:t>
      </w:r>
    </w:p>
    <w:p w14:paraId="5386EF23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Sök upp patienten genom att klicka på Sök patient i vänsterkanten (kortkommando Alt K+K).</w:t>
      </w:r>
    </w:p>
    <w:p w14:paraId="7A90EE53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Klicka på Ny i </w:t>
      </w:r>
      <w:proofErr w:type="spellStart"/>
      <w:r w:rsidRPr="008768A1">
        <w:rPr>
          <w:rFonts w:ascii="Georgia" w:hAnsi="Georgia"/>
        </w:rPr>
        <w:t>menylisten</w:t>
      </w:r>
      <w:proofErr w:type="spellEnd"/>
      <w:r w:rsidRPr="008768A1">
        <w:rPr>
          <w:rFonts w:ascii="Georgia" w:hAnsi="Georgia"/>
        </w:rPr>
        <w:t xml:space="preserve"> i ovankant. Välj Slutenvårdskontakt. (Alt N+S)</w:t>
      </w:r>
    </w:p>
    <w:p w14:paraId="2513D37A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Från - välj det som stämmer på just den patienten.</w:t>
      </w:r>
    </w:p>
    <w:p w14:paraId="04A4A366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Vårdande team – 55OR/4OR.</w:t>
      </w:r>
    </w:p>
    <w:p w14:paraId="3B1D3CBF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Medicinskt team – 55OR/4OR</w:t>
      </w:r>
    </w:p>
    <w:p w14:paraId="6BB04A2B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MVO - 311</w:t>
      </w:r>
    </w:p>
    <w:p w14:paraId="651A4B34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Planerad vård – J/N</w:t>
      </w:r>
    </w:p>
    <w:p w14:paraId="3CC40632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Placering – aktuellt rum patienten ligger/ska ligga på</w:t>
      </w:r>
    </w:p>
    <w:p w14:paraId="472E931E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Patientavgift – aktuell avgift (se listen)</w:t>
      </w:r>
    </w:p>
    <w:p w14:paraId="60CEAF67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Orsak – aktuell orsak för inläggning (se alternativ i listen)</w:t>
      </w:r>
    </w:p>
    <w:p w14:paraId="742BE386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Hoppa över åtgärd och statistikkod</w:t>
      </w:r>
    </w:p>
    <w:p w14:paraId="52C4751A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Sekretess avseende vårdkontakt – N/J (Om det råder sekretess kring patienten välj J)</w:t>
      </w:r>
    </w:p>
    <w:p w14:paraId="55CD562A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Identitet styrkt – </w:t>
      </w:r>
      <w:proofErr w:type="gramStart"/>
      <w:r w:rsidRPr="008768A1">
        <w:rPr>
          <w:rFonts w:ascii="Georgia" w:hAnsi="Georgia"/>
        </w:rPr>
        <w:t>1-7</w:t>
      </w:r>
      <w:proofErr w:type="gramEnd"/>
      <w:r w:rsidRPr="008768A1">
        <w:rPr>
          <w:rFonts w:ascii="Georgia" w:hAnsi="Georgia"/>
        </w:rPr>
        <w:t xml:space="preserve"> (välj alternativet patienten har identifierats på. Skriv eventuellt en Kommentar vid 2. Känd av: eller 3. Annat sätt</w:t>
      </w:r>
      <w:proofErr w:type="gramStart"/>
      <w:r w:rsidRPr="008768A1">
        <w:rPr>
          <w:rFonts w:ascii="Georgia" w:hAnsi="Georgia"/>
        </w:rPr>
        <w:t>: )</w:t>
      </w:r>
      <w:proofErr w:type="gramEnd"/>
    </w:p>
    <w:p w14:paraId="416F5C6E" w14:textId="77777777" w:rsidR="003220CD" w:rsidRPr="008768A1" w:rsidRDefault="003220CD" w:rsidP="003220CD">
      <w:pPr>
        <w:pStyle w:val="ListParagraph"/>
        <w:numPr>
          <w:ilvl w:val="0"/>
          <w:numId w:val="25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Spara genom att trycka på disketten eller använda kortkommando </w:t>
      </w:r>
      <w:proofErr w:type="spellStart"/>
      <w:r w:rsidRPr="008768A1">
        <w:rPr>
          <w:rFonts w:ascii="Georgia" w:hAnsi="Georgia"/>
        </w:rPr>
        <w:t>Ctrl+s</w:t>
      </w:r>
      <w:proofErr w:type="spellEnd"/>
    </w:p>
    <w:p w14:paraId="6839B343" w14:textId="77777777" w:rsidR="003220CD" w:rsidRDefault="003220CD" w:rsidP="003220CD">
      <w:pPr>
        <w:pStyle w:val="ListParagraph"/>
        <w:numPr>
          <w:ilvl w:val="0"/>
          <w:numId w:val="0"/>
        </w:numPr>
        <w:spacing w:after="160" w:line="259" w:lineRule="auto"/>
        <w:ind w:left="720" w:right="0"/>
      </w:pPr>
    </w:p>
    <w:p w14:paraId="089F003D" w14:textId="77777777" w:rsidR="003220CD" w:rsidRPr="002A3C8F" w:rsidRDefault="003220CD" w:rsidP="003220CD">
      <w:pPr>
        <w:pStyle w:val="Heading3"/>
        <w:ind w:left="0"/>
        <w:rPr>
          <w:rFonts w:ascii="Verdana" w:hAnsi="Verdana"/>
        </w:rPr>
      </w:pPr>
      <w:r w:rsidRPr="002A3C8F">
        <w:rPr>
          <w:rFonts w:ascii="Verdana" w:hAnsi="Verdana"/>
        </w:rPr>
        <w:t>Utskrivning</w:t>
      </w:r>
    </w:p>
    <w:p w14:paraId="56D8D10B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Klicka på Avdelningslista SV i vänsterkanten (kortkommando: </w:t>
      </w:r>
      <w:proofErr w:type="spellStart"/>
      <w:r w:rsidRPr="008768A1">
        <w:rPr>
          <w:rFonts w:ascii="Georgia" w:hAnsi="Georgia"/>
        </w:rPr>
        <w:t>Alt+ks</w:t>
      </w:r>
      <w:proofErr w:type="spellEnd"/>
      <w:r w:rsidRPr="008768A1">
        <w:rPr>
          <w:rFonts w:ascii="Georgia" w:hAnsi="Georgia"/>
        </w:rPr>
        <w:t>).</w:t>
      </w:r>
    </w:p>
    <w:p w14:paraId="56D86544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Dubbelklicka på den patient du vill skriva ut.</w:t>
      </w:r>
    </w:p>
    <w:p w14:paraId="46B1CC7A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Typ av utskrivning – sjukhus (utskrivning ut från sjukhuset)</w:t>
      </w:r>
    </w:p>
    <w:p w14:paraId="2DFE37F1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Utskrivningstid – aktuellt datum och tid</w:t>
      </w:r>
    </w:p>
    <w:p w14:paraId="0CB4E74E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Ut till – fyll i vart patienten ska efter vårdtillfället hos oss, vanligast är hem eller </w:t>
      </w:r>
      <w:proofErr w:type="spellStart"/>
      <w:r w:rsidRPr="008768A1">
        <w:rPr>
          <w:rFonts w:ascii="Georgia" w:hAnsi="Georgia"/>
        </w:rPr>
        <w:t>säbo</w:t>
      </w:r>
      <w:proofErr w:type="spellEnd"/>
      <w:r w:rsidRPr="008768A1">
        <w:rPr>
          <w:rFonts w:ascii="Georgia" w:hAnsi="Georgia"/>
        </w:rPr>
        <w:t xml:space="preserve"> (särskilt boende = boende inom kommunen).</w:t>
      </w:r>
    </w:p>
    <w:p w14:paraId="131A4B25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Utskrivande resurs - fyll i läkaren, som skriver ut patienten.</w:t>
      </w:r>
    </w:p>
    <w:p w14:paraId="72C17992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Om patienten går till en annan enhet (nytt medicinskt team) inom NU-sjukvården välj NYTTANSV (utskrivning till annat medicinskt team). Fyll i utskrivningstid, Ut till (aktuell avdelning) och Nytt medicinskt team (aktuell avdelning) samt utskrivande resurs. </w:t>
      </w:r>
    </w:p>
    <w:p w14:paraId="0361B98C" w14:textId="77777777" w:rsidR="003220CD" w:rsidRPr="008768A1" w:rsidRDefault="003220CD" w:rsidP="003220CD">
      <w:pPr>
        <w:pStyle w:val="ListParagraph"/>
        <w:numPr>
          <w:ilvl w:val="1"/>
          <w:numId w:val="26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Spara genom att trycka på disketten (kortkommando </w:t>
      </w:r>
      <w:proofErr w:type="spellStart"/>
      <w:r w:rsidRPr="008768A1">
        <w:rPr>
          <w:rFonts w:ascii="Georgia" w:hAnsi="Georgia"/>
        </w:rPr>
        <w:t>Ctrl+s</w:t>
      </w:r>
      <w:proofErr w:type="spellEnd"/>
      <w:r w:rsidRPr="008768A1">
        <w:rPr>
          <w:rFonts w:ascii="Georgia" w:hAnsi="Georgia"/>
        </w:rPr>
        <w:t>).</w:t>
      </w:r>
    </w:p>
    <w:p w14:paraId="5717EBBA" w14:textId="77777777" w:rsidR="003220CD" w:rsidRPr="00240DC6" w:rsidRDefault="003220CD" w:rsidP="003220CD">
      <w:pPr>
        <w:pStyle w:val="ListParagraph"/>
        <w:numPr>
          <w:ilvl w:val="0"/>
          <w:numId w:val="0"/>
        </w:numPr>
        <w:spacing w:after="160" w:line="259" w:lineRule="auto"/>
        <w:ind w:left="720" w:right="0"/>
      </w:pPr>
    </w:p>
    <w:p w14:paraId="4BBB1D6E" w14:textId="77777777" w:rsidR="003220CD" w:rsidRPr="002A3C8F" w:rsidRDefault="003220CD" w:rsidP="003220CD">
      <w:pPr>
        <w:pStyle w:val="Heading3"/>
        <w:ind w:left="0"/>
        <w:rPr>
          <w:rFonts w:ascii="Verdana" w:hAnsi="Verdana"/>
        </w:rPr>
      </w:pPr>
      <w:r w:rsidRPr="002A3C8F">
        <w:rPr>
          <w:rFonts w:ascii="Verdana" w:hAnsi="Verdana"/>
        </w:rPr>
        <w:t>Utskrivning av patient till annan avdelning på låneplats (lån av säng)</w:t>
      </w:r>
    </w:p>
    <w:p w14:paraId="6464DD26" w14:textId="77777777" w:rsidR="003220CD" w:rsidRPr="008768A1" w:rsidRDefault="003220CD" w:rsidP="003220CD">
      <w:pPr>
        <w:pStyle w:val="BodyText3"/>
        <w:rPr>
          <w:rFonts w:ascii="Georgia" w:hAnsi="Georgia"/>
          <w:sz w:val="24"/>
          <w:szCs w:val="24"/>
        </w:rPr>
      </w:pPr>
      <w:r w:rsidRPr="006C021E">
        <w:rPr>
          <w:rFonts w:ascii="Times New Roman" w:hAnsi="Times New Roman"/>
          <w:sz w:val="24"/>
          <w:szCs w:val="24"/>
        </w:rPr>
        <w:t>Patient som skrivs ut till annan avdelning där avd</w:t>
      </w:r>
      <w:r>
        <w:rPr>
          <w:rFonts w:ascii="Times New Roman" w:hAnsi="Times New Roman"/>
          <w:sz w:val="24"/>
          <w:szCs w:val="24"/>
        </w:rPr>
        <w:t>elning</w:t>
      </w:r>
      <w:r w:rsidRPr="006C021E">
        <w:rPr>
          <w:rFonts w:ascii="Times New Roman" w:hAnsi="Times New Roman"/>
          <w:sz w:val="24"/>
          <w:szCs w:val="24"/>
        </w:rPr>
        <w:t xml:space="preserve"> 4 alternativt avd</w:t>
      </w:r>
      <w:r>
        <w:rPr>
          <w:rFonts w:ascii="Times New Roman" w:hAnsi="Times New Roman"/>
          <w:sz w:val="24"/>
          <w:szCs w:val="24"/>
        </w:rPr>
        <w:t>elning</w:t>
      </w:r>
      <w:r w:rsidRPr="006C021E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2/55 </w:t>
      </w:r>
      <w:r w:rsidRPr="008768A1">
        <w:rPr>
          <w:rFonts w:ascii="Georgia" w:hAnsi="Georgia"/>
          <w:sz w:val="24"/>
          <w:szCs w:val="24"/>
        </w:rPr>
        <w:t xml:space="preserve">fortfarande är ansvarig enhet, ska skrivas ut med </w:t>
      </w:r>
      <w:r w:rsidRPr="008768A1">
        <w:rPr>
          <w:rFonts w:ascii="Georgia" w:hAnsi="Georgia"/>
          <w:i/>
          <w:iCs/>
          <w:sz w:val="24"/>
          <w:szCs w:val="24"/>
        </w:rPr>
        <w:t>Lån av säng.</w:t>
      </w:r>
      <w:r w:rsidRPr="008768A1">
        <w:rPr>
          <w:rFonts w:ascii="Georgia" w:hAnsi="Georgia"/>
          <w:sz w:val="24"/>
          <w:szCs w:val="24"/>
        </w:rPr>
        <w:t xml:space="preserve"> </w:t>
      </w:r>
    </w:p>
    <w:p w14:paraId="0C84F2FE" w14:textId="77777777" w:rsidR="003220CD" w:rsidRPr="008768A1" w:rsidRDefault="003220CD" w:rsidP="003220CD">
      <w:pPr>
        <w:pStyle w:val="BodyText3"/>
        <w:rPr>
          <w:rFonts w:ascii="Georgia" w:hAnsi="Georgia"/>
          <w:sz w:val="24"/>
          <w:szCs w:val="24"/>
        </w:rPr>
      </w:pPr>
    </w:p>
    <w:p w14:paraId="636ABB3C" w14:textId="77777777" w:rsidR="003220CD" w:rsidRPr="008768A1" w:rsidRDefault="003220CD" w:rsidP="003220CD">
      <w:pPr>
        <w:pStyle w:val="ListParagraph"/>
        <w:numPr>
          <w:ilvl w:val="1"/>
          <w:numId w:val="27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Klicka på Avdelningslista SV (som ovan).</w:t>
      </w:r>
    </w:p>
    <w:p w14:paraId="109DD925" w14:textId="77777777" w:rsidR="003220CD" w:rsidRPr="008768A1" w:rsidRDefault="003220CD" w:rsidP="003220CD">
      <w:pPr>
        <w:pStyle w:val="ListParagraph"/>
        <w:numPr>
          <w:ilvl w:val="1"/>
          <w:numId w:val="27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Dubbelklicka på den patient som ska skrivas ut till annan avdelning.</w:t>
      </w:r>
    </w:p>
    <w:p w14:paraId="12A02CF2" w14:textId="77777777" w:rsidR="003220CD" w:rsidRPr="008768A1" w:rsidRDefault="003220CD" w:rsidP="003220CD">
      <w:pPr>
        <w:pStyle w:val="ListParagraph"/>
        <w:numPr>
          <w:ilvl w:val="1"/>
          <w:numId w:val="27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Typ av utskrivning – välj LANSANG.</w:t>
      </w:r>
    </w:p>
    <w:p w14:paraId="25E904DA" w14:textId="77777777" w:rsidR="003220CD" w:rsidRPr="008768A1" w:rsidRDefault="003220CD" w:rsidP="003220CD">
      <w:pPr>
        <w:pStyle w:val="ListParagraph"/>
        <w:numPr>
          <w:ilvl w:val="1"/>
          <w:numId w:val="27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Utskrivningstid – aktuellt datum och tid</w:t>
      </w:r>
    </w:p>
    <w:p w14:paraId="776BD6DD" w14:textId="77777777" w:rsidR="003220CD" w:rsidRPr="008768A1" w:rsidRDefault="003220CD" w:rsidP="003220CD">
      <w:pPr>
        <w:pStyle w:val="ListParagraph"/>
        <w:numPr>
          <w:ilvl w:val="1"/>
          <w:numId w:val="27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Ut till – välj avdelning där patienten ska låna säng.</w:t>
      </w:r>
    </w:p>
    <w:p w14:paraId="7F1EDAE9" w14:textId="77777777" w:rsidR="003220CD" w:rsidRPr="008768A1" w:rsidRDefault="003220CD" w:rsidP="003220CD">
      <w:pPr>
        <w:pStyle w:val="ListParagraph"/>
        <w:numPr>
          <w:ilvl w:val="1"/>
          <w:numId w:val="27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Utskrivande resurs - välj ansvarig läkare på avdelning 4 alternativt avdelning 52/55.</w:t>
      </w:r>
    </w:p>
    <w:p w14:paraId="5DC11BF2" w14:textId="77777777" w:rsidR="003220CD" w:rsidRPr="008768A1" w:rsidRDefault="003220CD" w:rsidP="003220CD">
      <w:pPr>
        <w:pStyle w:val="ListParagraph"/>
        <w:numPr>
          <w:ilvl w:val="1"/>
          <w:numId w:val="27"/>
        </w:numPr>
        <w:spacing w:after="160" w:line="259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Spara genom att klicka på disketten (kortkommando </w:t>
      </w:r>
      <w:proofErr w:type="spellStart"/>
      <w:r w:rsidRPr="008768A1">
        <w:rPr>
          <w:rFonts w:ascii="Georgia" w:hAnsi="Georgia"/>
        </w:rPr>
        <w:t>Ctrl+s</w:t>
      </w:r>
      <w:proofErr w:type="spellEnd"/>
      <w:r w:rsidRPr="008768A1">
        <w:rPr>
          <w:rFonts w:ascii="Georgia" w:hAnsi="Georgia"/>
        </w:rPr>
        <w:t>).</w:t>
      </w:r>
    </w:p>
    <w:p w14:paraId="545A0421" w14:textId="77777777" w:rsidR="003220CD" w:rsidRDefault="003220CD" w:rsidP="003220CD">
      <w:pPr>
        <w:pStyle w:val="BodyText"/>
        <w:ind w:right="0"/>
      </w:pPr>
    </w:p>
    <w:p w14:paraId="1C5D5170" w14:textId="77777777" w:rsidR="003220CD" w:rsidRDefault="003220CD" w:rsidP="003220CD">
      <w:pPr>
        <w:pStyle w:val="Heading3"/>
        <w:ind w:left="0"/>
        <w:rPr>
          <w:b/>
          <w:bCs w:val="0"/>
          <w:highlight w:val="yellow"/>
        </w:rPr>
      </w:pPr>
      <w:r w:rsidRPr="00312822">
        <w:rPr>
          <w:b/>
          <w:bCs w:val="0"/>
          <w:highlight w:val="yellow"/>
        </w:rPr>
        <w:t>Utskrivning av utlokaliserad patient (från lån av säng)</w:t>
      </w:r>
    </w:p>
    <w:p w14:paraId="4309FB4C" w14:textId="77777777" w:rsidR="003220CD" w:rsidRPr="00CA4B60" w:rsidRDefault="003220CD" w:rsidP="003220CD">
      <w:pPr>
        <w:rPr>
          <w:highlight w:val="yellow"/>
        </w:rPr>
      </w:pPr>
    </w:p>
    <w:p w14:paraId="70FA62A1" w14:textId="77777777" w:rsidR="003220CD" w:rsidRPr="008768A1" w:rsidRDefault="003220CD" w:rsidP="003220CD">
      <w:pPr>
        <w:pStyle w:val="BodyText3"/>
        <w:rPr>
          <w:rFonts w:ascii="Georgia" w:hAnsi="Georgia"/>
          <w:sz w:val="24"/>
          <w:szCs w:val="24"/>
        </w:rPr>
      </w:pPr>
      <w:r w:rsidRPr="008768A1">
        <w:rPr>
          <w:rFonts w:ascii="Georgia" w:hAnsi="Georgia"/>
          <w:sz w:val="24"/>
          <w:szCs w:val="24"/>
          <w:highlight w:val="yellow"/>
        </w:rPr>
        <w:t>Patient som är utlokaliserad (lån av säng) ska skrivas ut som vanlig utskrivning.</w:t>
      </w:r>
      <w:r w:rsidRPr="008768A1">
        <w:rPr>
          <w:rFonts w:ascii="Georgia" w:hAnsi="Georgia"/>
          <w:sz w:val="24"/>
          <w:szCs w:val="24"/>
        </w:rPr>
        <w:t xml:space="preserve"> </w:t>
      </w:r>
    </w:p>
    <w:p w14:paraId="50A6BA64" w14:textId="77777777" w:rsidR="003220CD" w:rsidRDefault="003220CD" w:rsidP="003220CD">
      <w:pPr>
        <w:rPr>
          <w:rFonts w:ascii="Verdana" w:hAnsi="Verdana"/>
          <w:sz w:val="22"/>
        </w:rPr>
      </w:pPr>
    </w:p>
    <w:p w14:paraId="27496A91" w14:textId="77777777" w:rsidR="003220CD" w:rsidRPr="002A3C8F" w:rsidRDefault="003220CD" w:rsidP="003220CD">
      <w:pPr>
        <w:pStyle w:val="Heading3"/>
        <w:ind w:left="0"/>
        <w:rPr>
          <w:rFonts w:ascii="Verdana" w:hAnsi="Verdana"/>
        </w:rPr>
      </w:pPr>
      <w:r w:rsidRPr="002A3C8F">
        <w:rPr>
          <w:rFonts w:ascii="Verdana" w:hAnsi="Verdana"/>
        </w:rPr>
        <w:t>Permission</w:t>
      </w:r>
    </w:p>
    <w:p w14:paraId="468A0728" w14:textId="77777777" w:rsidR="003220CD" w:rsidRPr="008768A1" w:rsidRDefault="003220CD" w:rsidP="003220CD">
      <w:pPr>
        <w:numPr>
          <w:ilvl w:val="0"/>
          <w:numId w:val="23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Skriv ut enligt ovan men välj </w:t>
      </w:r>
      <w:r w:rsidRPr="008768A1">
        <w:rPr>
          <w:rFonts w:ascii="Georgia" w:hAnsi="Georgia"/>
          <w:i/>
          <w:iCs/>
        </w:rPr>
        <w:t>Perm</w:t>
      </w:r>
      <w:r w:rsidRPr="008768A1">
        <w:rPr>
          <w:rFonts w:ascii="Georgia" w:hAnsi="Georgia"/>
        </w:rPr>
        <w:t xml:space="preserve"> i rutan </w:t>
      </w:r>
      <w:r w:rsidRPr="008768A1">
        <w:rPr>
          <w:rFonts w:ascii="Georgia" w:hAnsi="Georgia"/>
          <w:i/>
          <w:iCs/>
        </w:rPr>
        <w:t>Ut till</w:t>
      </w:r>
      <w:r w:rsidRPr="008768A1">
        <w:rPr>
          <w:rFonts w:ascii="Georgia" w:hAnsi="Georgia"/>
        </w:rPr>
        <w:t xml:space="preserve">. </w:t>
      </w:r>
    </w:p>
    <w:p w14:paraId="38415223" w14:textId="77777777" w:rsidR="003220CD" w:rsidRPr="008768A1" w:rsidRDefault="003220CD" w:rsidP="003220CD">
      <w:pPr>
        <w:numPr>
          <w:ilvl w:val="0"/>
          <w:numId w:val="23"/>
        </w:numPr>
        <w:spacing w:after="0" w:line="240" w:lineRule="auto"/>
        <w:ind w:right="0"/>
        <w:rPr>
          <w:rFonts w:ascii="Georgia" w:hAnsi="Georgia"/>
          <w:i/>
          <w:iCs/>
        </w:rPr>
      </w:pPr>
      <w:r w:rsidRPr="008768A1">
        <w:rPr>
          <w:rFonts w:ascii="Georgia" w:hAnsi="Georgia"/>
        </w:rPr>
        <w:t xml:space="preserve">På frågan om vi ska reservera plats svarar du </w:t>
      </w:r>
      <w:r w:rsidRPr="008768A1">
        <w:rPr>
          <w:rFonts w:ascii="Georgia" w:hAnsi="Georgia"/>
          <w:i/>
          <w:iCs/>
        </w:rPr>
        <w:t xml:space="preserve">Nej. </w:t>
      </w:r>
      <w:r w:rsidRPr="008768A1">
        <w:rPr>
          <w:rFonts w:ascii="Georgia" w:hAnsi="Georgia"/>
        </w:rPr>
        <w:t>Välj ansvarig vårdgivare.</w:t>
      </w:r>
    </w:p>
    <w:p w14:paraId="3CF8E2EE" w14:textId="77777777" w:rsidR="003220CD" w:rsidRPr="008768A1" w:rsidRDefault="003220CD" w:rsidP="003220CD">
      <w:pPr>
        <w:numPr>
          <w:ilvl w:val="0"/>
          <w:numId w:val="23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 xml:space="preserve">Nu finns patienten under fliken </w:t>
      </w:r>
      <w:r w:rsidRPr="008768A1">
        <w:rPr>
          <w:rFonts w:ascii="Georgia" w:hAnsi="Georgia"/>
          <w:i/>
          <w:iCs/>
        </w:rPr>
        <w:t>Egna omflyttningar.</w:t>
      </w:r>
    </w:p>
    <w:p w14:paraId="3326929D" w14:textId="77777777" w:rsidR="003220CD" w:rsidRPr="008768A1" w:rsidRDefault="003220CD" w:rsidP="003220CD">
      <w:pPr>
        <w:numPr>
          <w:ilvl w:val="0"/>
          <w:numId w:val="23"/>
        </w:numPr>
        <w:spacing w:after="0" w:line="240" w:lineRule="auto"/>
        <w:ind w:right="0"/>
        <w:rPr>
          <w:rFonts w:ascii="Georgia" w:hAnsi="Georgia"/>
        </w:rPr>
      </w:pPr>
      <w:r w:rsidRPr="008768A1">
        <w:rPr>
          <w:rFonts w:ascii="Georgia" w:hAnsi="Georgia"/>
        </w:rPr>
        <w:t>När patienten kommer tillbaka till avdelningen skriver man in enligt punkt 1 (Inskrivning från annan enhet inom NU-sjukvården).</w:t>
      </w:r>
    </w:p>
    <w:p w14:paraId="69D355D1" w14:textId="77777777" w:rsidR="003220CD" w:rsidRPr="006C021E" w:rsidRDefault="003220CD" w:rsidP="003220CD">
      <w:pPr>
        <w:ind w:left="360"/>
        <w:rPr>
          <w:rFonts w:ascii="Arial" w:hAnsi="Arial" w:cs="Arial"/>
        </w:rPr>
      </w:pPr>
    </w:p>
    <w:p w14:paraId="6B902963" w14:textId="77777777" w:rsidR="003220CD" w:rsidRPr="002A3C8F" w:rsidRDefault="003220CD" w:rsidP="003220CD">
      <w:pPr>
        <w:pStyle w:val="Heading3"/>
        <w:ind w:left="0"/>
        <w:rPr>
          <w:rFonts w:ascii="Verdana" w:hAnsi="Verdana"/>
        </w:rPr>
      </w:pPr>
      <w:r w:rsidRPr="006C021E">
        <w:t xml:space="preserve"> </w:t>
      </w:r>
      <w:r w:rsidRPr="002A3C8F">
        <w:rPr>
          <w:rFonts w:ascii="Verdana" w:hAnsi="Verdana"/>
        </w:rPr>
        <w:t>Länk till NU-sjukvårdens ELVIS-manual:</w:t>
      </w:r>
    </w:p>
    <w:p w14:paraId="14909B7A" w14:textId="77777777" w:rsidR="003220CD" w:rsidRPr="008768A1" w:rsidRDefault="003220CD" w:rsidP="003220CD">
      <w:pPr>
        <w:ind w:left="0"/>
        <w:rPr>
          <w:rFonts w:ascii="Georgia" w:hAnsi="Georgia"/>
        </w:rPr>
      </w:pPr>
      <w:hyperlink r:id="rId17" w:history="1">
        <w:r w:rsidRPr="008768A1">
          <w:rPr>
            <w:rFonts w:ascii="Georgia" w:hAnsi="Georgia"/>
            <w:color w:val="0000FF"/>
            <w:u w:val="single"/>
          </w:rPr>
          <w:t>Manual ELVIS - NU-sjukvården (vgregion.se)</w:t>
        </w:r>
      </w:hyperlink>
    </w:p>
    <w:p w14:paraId="0AA94900" w14:textId="77777777" w:rsidR="003220CD" w:rsidRPr="00536A5A" w:rsidRDefault="003220CD" w:rsidP="003220CD">
      <w:pPr>
        <w:keepNext/>
        <w:spacing w:before="240" w:after="60" w:line="240" w:lineRule="auto"/>
        <w:ind w:left="0" w:right="0"/>
        <w:outlineLvl w:val="1"/>
      </w:pPr>
    </w:p>
    <w:p w14:paraId="76B9F95B" w14:textId="24513497" w:rsidR="00536A5A" w:rsidRPr="00EC5046" w:rsidRDefault="00536A5A" w:rsidP="00EC5046"/>
    <w:sectPr w:rsidR="00536A5A" w:rsidRPr="00EC5046" w:rsidSect="002B7F32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2B87" w14:textId="77777777" w:rsidR="00E56D44" w:rsidRDefault="00E56D44">
      <w:r>
        <w:separator/>
      </w:r>
    </w:p>
  </w:endnote>
  <w:endnote w:type="continuationSeparator" w:id="0">
    <w:p w14:paraId="2C480364" w14:textId="77777777" w:rsidR="00E56D44" w:rsidRDefault="00E56D44">
      <w:r>
        <w:continuationSeparator/>
      </w:r>
    </w:p>
  </w:endnote>
  <w:endnote w:type="continuationNotice" w:id="1">
    <w:p w14:paraId="41FD390F" w14:textId="77777777" w:rsidR="00E56D44" w:rsidRDefault="00E56D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D3370" w14:textId="77777777" w:rsidR="003220CD" w:rsidRDefault="003220CD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CB04D0" w14:textId="77777777" w:rsidR="003220CD" w:rsidRDefault="003220CD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513372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BF32472" w14:textId="77777777" w:rsidR="003220CD" w:rsidRPr="00EC0A68" w:rsidRDefault="003220CD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DA9E" w14:textId="77777777" w:rsidR="003220CD" w:rsidRDefault="003220CD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873274F" wp14:editId="74B8024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1384100" name="Bildobjekt 15138410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6F195" w14:textId="77777777" w:rsidR="00E56D44" w:rsidRDefault="00E56D44"/>
  </w:footnote>
  <w:footnote w:type="continuationSeparator" w:id="0">
    <w:p w14:paraId="1F8F0D70" w14:textId="77777777" w:rsidR="00E56D44" w:rsidRDefault="00E56D44">
      <w:r>
        <w:continuationSeparator/>
      </w:r>
    </w:p>
  </w:footnote>
  <w:footnote w:type="continuationNotice" w:id="1">
    <w:p w14:paraId="6FFB114F" w14:textId="77777777" w:rsidR="00E56D44" w:rsidRDefault="00E56D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CEE0" w14:textId="77777777" w:rsidR="003220CD" w:rsidRPr="00DA65C4" w:rsidRDefault="003220CD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8454197" wp14:editId="13F23A0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01545217" name="Textruta 1001545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15BE1B" w14:textId="77777777" w:rsidR="003220CD" w:rsidRDefault="003220CD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78454197" id="_x0000_t202" coordsize="21600,21600" o:spt="202" path="m,l,21600r21600,l21600,xe">
              <v:stroke joinstyle="miter"/>
              <v:path gradientshapeok="t" o:connecttype="rect"/>
            </v:shapetype>
            <v:shape id="Textruta 1001545217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815BE1B" w14:textId="77777777" w:rsidR="003220CD" w:rsidRDefault="003220CD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4C1B" w14:textId="10D3E744" w:rsidR="003220CD" w:rsidRDefault="003220CD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A85E2E" wp14:editId="2C31E36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42692221" name="Textruta 342692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700DFD" w14:textId="77777777" w:rsidR="003220CD" w:rsidRDefault="003220CD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4EA85E2E" id="_x0000_t202" coordsize="21600,21600" o:spt="202" path="m,l,21600r21600,l21600,xe">
              <v:stroke joinstyle="miter"/>
              <v:path gradientshapeok="t" o:connecttype="rect"/>
            </v:shapetype>
            <v:shape id="Textruta 342692221" o:spid="_x0000_s1028" type="#_x0000_t202" style="position:absolute;margin-left:-13.6pt;margin-top:-5.15pt;width:367.5pt;height:25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00700DFD" w14:textId="77777777" w:rsidR="003220CD" w:rsidRDefault="003220CD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6E747F5" w:rsidR="008A4EB9" w:rsidRDefault="00413A60" w:rsidP="00413A60">
    <w:pPr>
      <w:pStyle w:val="Header"/>
      <w:ind w:left="0" w:right="567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2732B1"/>
    <w:multiLevelType w:val="hybridMultilevel"/>
    <w:tmpl w:val="CC3C94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44748"/>
    <w:multiLevelType w:val="hybridMultilevel"/>
    <w:tmpl w:val="CF3A86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60761E"/>
    <w:multiLevelType w:val="hybridMultilevel"/>
    <w:tmpl w:val="473078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D85686"/>
    <w:multiLevelType w:val="hybridMultilevel"/>
    <w:tmpl w:val="2980995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176665E"/>
    <w:multiLevelType w:val="hybridMultilevel"/>
    <w:tmpl w:val="642678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92369"/>
    <w:multiLevelType w:val="hybridMultilevel"/>
    <w:tmpl w:val="76DC60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E2738C7"/>
    <w:multiLevelType w:val="hybridMultilevel"/>
    <w:tmpl w:val="6AA0DF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0EAAC">
      <w:numFmt w:val="bullet"/>
      <w:lvlText w:val="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B262B32"/>
    <w:multiLevelType w:val="hybridMultilevel"/>
    <w:tmpl w:val="C22483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5784502">
    <w:abstractNumId w:val="25"/>
  </w:num>
  <w:num w:numId="2" w16cid:durableId="1913001480">
    <w:abstractNumId w:val="20"/>
  </w:num>
  <w:num w:numId="3" w16cid:durableId="1130392661">
    <w:abstractNumId w:val="0"/>
  </w:num>
  <w:num w:numId="4" w16cid:durableId="1048334590">
    <w:abstractNumId w:val="10"/>
  </w:num>
  <w:num w:numId="5" w16cid:durableId="267279355">
    <w:abstractNumId w:val="22"/>
  </w:num>
  <w:num w:numId="6" w16cid:durableId="774910670">
    <w:abstractNumId w:val="2"/>
  </w:num>
  <w:num w:numId="7" w16cid:durableId="1196313088">
    <w:abstractNumId w:val="16"/>
  </w:num>
  <w:num w:numId="8" w16cid:durableId="461967494">
    <w:abstractNumId w:val="13"/>
  </w:num>
  <w:num w:numId="9" w16cid:durableId="1054962442">
    <w:abstractNumId w:val="1"/>
  </w:num>
  <w:num w:numId="10" w16cid:durableId="150603031">
    <w:abstractNumId w:val="1"/>
  </w:num>
  <w:num w:numId="11" w16cid:durableId="2000577634">
    <w:abstractNumId w:val="3"/>
  </w:num>
  <w:num w:numId="12" w16cid:durableId="35857348">
    <w:abstractNumId w:val="6"/>
  </w:num>
  <w:num w:numId="13" w16cid:durableId="1666320104">
    <w:abstractNumId w:val="19"/>
  </w:num>
  <w:num w:numId="14" w16cid:durableId="1607929703">
    <w:abstractNumId w:val="14"/>
  </w:num>
  <w:num w:numId="15" w16cid:durableId="1579942397">
    <w:abstractNumId w:val="11"/>
  </w:num>
  <w:num w:numId="16" w16cid:durableId="1357391084">
    <w:abstractNumId w:val="18"/>
  </w:num>
  <w:num w:numId="17" w16cid:durableId="1275290157">
    <w:abstractNumId w:val="7"/>
  </w:num>
  <w:num w:numId="18" w16cid:durableId="837119458">
    <w:abstractNumId w:val="15"/>
  </w:num>
  <w:num w:numId="19" w16cid:durableId="1692875598">
    <w:abstractNumId w:val="24"/>
  </w:num>
  <w:num w:numId="20" w16cid:durableId="1600479654">
    <w:abstractNumId w:val="4"/>
  </w:num>
  <w:num w:numId="21" w16cid:durableId="1492527470">
    <w:abstractNumId w:val="8"/>
  </w:num>
  <w:num w:numId="22" w16cid:durableId="200097670">
    <w:abstractNumId w:val="23"/>
  </w:num>
  <w:num w:numId="23" w16cid:durableId="1219243091">
    <w:abstractNumId w:val="9"/>
  </w:num>
  <w:num w:numId="24" w16cid:durableId="460878725">
    <w:abstractNumId w:val="17"/>
  </w:num>
  <w:num w:numId="25" w16cid:durableId="1875993522">
    <w:abstractNumId w:val="21"/>
  </w:num>
  <w:num w:numId="26" w16cid:durableId="2113544998">
    <w:abstractNumId w:val="12"/>
  </w:num>
  <w:num w:numId="27" w16cid:durableId="1230572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09D6"/>
    <w:rsid w:val="000B12D9"/>
    <w:rsid w:val="000B4536"/>
    <w:rsid w:val="000B6C13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6752E"/>
    <w:rsid w:val="00181FDC"/>
    <w:rsid w:val="001860B9"/>
    <w:rsid w:val="00186F2B"/>
    <w:rsid w:val="001874D6"/>
    <w:rsid w:val="0019632A"/>
    <w:rsid w:val="001A0022"/>
    <w:rsid w:val="001A4E7C"/>
    <w:rsid w:val="001B762C"/>
    <w:rsid w:val="001C4D0A"/>
    <w:rsid w:val="001C5FEF"/>
    <w:rsid w:val="001D3226"/>
    <w:rsid w:val="001D4412"/>
    <w:rsid w:val="00211487"/>
    <w:rsid w:val="00211D91"/>
    <w:rsid w:val="00217DEC"/>
    <w:rsid w:val="00235B57"/>
    <w:rsid w:val="00246B13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07C"/>
    <w:rsid w:val="002A3C8F"/>
    <w:rsid w:val="002B0B30"/>
    <w:rsid w:val="002B0C78"/>
    <w:rsid w:val="002B5031"/>
    <w:rsid w:val="002B7F32"/>
    <w:rsid w:val="002C0C02"/>
    <w:rsid w:val="002C1277"/>
    <w:rsid w:val="002C55F4"/>
    <w:rsid w:val="002C60AD"/>
    <w:rsid w:val="002D0E0E"/>
    <w:rsid w:val="002D6023"/>
    <w:rsid w:val="002E263F"/>
    <w:rsid w:val="002E6F81"/>
    <w:rsid w:val="002F08BA"/>
    <w:rsid w:val="002F127C"/>
    <w:rsid w:val="002F2204"/>
    <w:rsid w:val="002F2CFF"/>
    <w:rsid w:val="002F568B"/>
    <w:rsid w:val="002F7818"/>
    <w:rsid w:val="00300802"/>
    <w:rsid w:val="003066D0"/>
    <w:rsid w:val="00311401"/>
    <w:rsid w:val="00312822"/>
    <w:rsid w:val="003203D7"/>
    <w:rsid w:val="00320F86"/>
    <w:rsid w:val="003220CD"/>
    <w:rsid w:val="00324171"/>
    <w:rsid w:val="00326C24"/>
    <w:rsid w:val="00337F99"/>
    <w:rsid w:val="0034307B"/>
    <w:rsid w:val="00345EB1"/>
    <w:rsid w:val="00350CC4"/>
    <w:rsid w:val="00355A6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2C47"/>
    <w:rsid w:val="003D099E"/>
    <w:rsid w:val="003D0F38"/>
    <w:rsid w:val="003D21A2"/>
    <w:rsid w:val="003D29D2"/>
    <w:rsid w:val="003E0705"/>
    <w:rsid w:val="003E1B06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047"/>
    <w:rsid w:val="0049236A"/>
    <w:rsid w:val="00492718"/>
    <w:rsid w:val="004A355D"/>
    <w:rsid w:val="004A4970"/>
    <w:rsid w:val="004B2183"/>
    <w:rsid w:val="004B2A01"/>
    <w:rsid w:val="004C2559"/>
    <w:rsid w:val="004D2A6F"/>
    <w:rsid w:val="004D7BA3"/>
    <w:rsid w:val="004F4518"/>
    <w:rsid w:val="004F4C62"/>
    <w:rsid w:val="00501433"/>
    <w:rsid w:val="00511CC4"/>
    <w:rsid w:val="00520DF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42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291"/>
    <w:rsid w:val="006D7535"/>
    <w:rsid w:val="006E3D00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B36"/>
    <w:rsid w:val="00835C4D"/>
    <w:rsid w:val="00843F48"/>
    <w:rsid w:val="00851423"/>
    <w:rsid w:val="00857848"/>
    <w:rsid w:val="008654B6"/>
    <w:rsid w:val="0087139C"/>
    <w:rsid w:val="008719C7"/>
    <w:rsid w:val="008768A1"/>
    <w:rsid w:val="00880E83"/>
    <w:rsid w:val="00892F28"/>
    <w:rsid w:val="008A0C5F"/>
    <w:rsid w:val="008A3DEA"/>
    <w:rsid w:val="008A4EB9"/>
    <w:rsid w:val="008A74C0"/>
    <w:rsid w:val="008B1694"/>
    <w:rsid w:val="008C4B27"/>
    <w:rsid w:val="008C7459"/>
    <w:rsid w:val="008C7F2A"/>
    <w:rsid w:val="008E36F8"/>
    <w:rsid w:val="008E46B2"/>
    <w:rsid w:val="008E682C"/>
    <w:rsid w:val="008E78A1"/>
    <w:rsid w:val="008F191E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20D"/>
    <w:rsid w:val="009B160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C7F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702"/>
    <w:rsid w:val="00A514B7"/>
    <w:rsid w:val="00A54A0B"/>
    <w:rsid w:val="00A6016B"/>
    <w:rsid w:val="00A65FD4"/>
    <w:rsid w:val="00A81198"/>
    <w:rsid w:val="00A81E48"/>
    <w:rsid w:val="00A82035"/>
    <w:rsid w:val="00A90D77"/>
    <w:rsid w:val="00A92E07"/>
    <w:rsid w:val="00A97DD2"/>
    <w:rsid w:val="00AA0B3A"/>
    <w:rsid w:val="00AA6EB4"/>
    <w:rsid w:val="00AA767D"/>
    <w:rsid w:val="00AB0CC9"/>
    <w:rsid w:val="00AC3FF6"/>
    <w:rsid w:val="00AD73EC"/>
    <w:rsid w:val="00AE5BC7"/>
    <w:rsid w:val="00AF5AAF"/>
    <w:rsid w:val="00AF720C"/>
    <w:rsid w:val="00B046D8"/>
    <w:rsid w:val="00B13F4C"/>
    <w:rsid w:val="00B16219"/>
    <w:rsid w:val="00B16C59"/>
    <w:rsid w:val="00B24307"/>
    <w:rsid w:val="00B33FDD"/>
    <w:rsid w:val="00B359CC"/>
    <w:rsid w:val="00B36107"/>
    <w:rsid w:val="00B41789"/>
    <w:rsid w:val="00B42633"/>
    <w:rsid w:val="00B46C03"/>
    <w:rsid w:val="00B60C6C"/>
    <w:rsid w:val="00B619A9"/>
    <w:rsid w:val="00B6464E"/>
    <w:rsid w:val="00B65A9D"/>
    <w:rsid w:val="00B66D60"/>
    <w:rsid w:val="00B75EDE"/>
    <w:rsid w:val="00B77D88"/>
    <w:rsid w:val="00B77FAF"/>
    <w:rsid w:val="00B81D1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12F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6422"/>
    <w:rsid w:val="00D074DB"/>
    <w:rsid w:val="00D139CF"/>
    <w:rsid w:val="00D31F0C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526E"/>
    <w:rsid w:val="00E52A86"/>
    <w:rsid w:val="00E54B47"/>
    <w:rsid w:val="00E553BF"/>
    <w:rsid w:val="00E55D93"/>
    <w:rsid w:val="00E56D44"/>
    <w:rsid w:val="00E61294"/>
    <w:rsid w:val="00E649A1"/>
    <w:rsid w:val="00E7237C"/>
    <w:rsid w:val="00E748CB"/>
    <w:rsid w:val="00E77C46"/>
    <w:rsid w:val="00E86CE8"/>
    <w:rsid w:val="00E90E82"/>
    <w:rsid w:val="00EA00CB"/>
    <w:rsid w:val="00EA1377"/>
    <w:rsid w:val="00EA1BAA"/>
    <w:rsid w:val="00EA3FCD"/>
    <w:rsid w:val="00EA42A0"/>
    <w:rsid w:val="00EB6714"/>
    <w:rsid w:val="00EC0A68"/>
    <w:rsid w:val="00EC5006"/>
    <w:rsid w:val="00EC504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05F"/>
    <w:rsid w:val="00F86F47"/>
    <w:rsid w:val="00F90B64"/>
    <w:rsid w:val="00FB2F0F"/>
    <w:rsid w:val="00FB4045"/>
    <w:rsid w:val="00FB5086"/>
    <w:rsid w:val="00FB5411"/>
    <w:rsid w:val="00FB6392"/>
    <w:rsid w:val="00FD3C70"/>
    <w:rsid w:val="00FD3D4B"/>
    <w:rsid w:val="00FD6820"/>
    <w:rsid w:val="00FE12D8"/>
    <w:rsid w:val="00FF1504"/>
    <w:rsid w:val="00FF7C02"/>
    <w:rsid w:val="024801E3"/>
    <w:rsid w:val="426BE599"/>
    <w:rsid w:val="53CDDB5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63B87FA-D2D5-4232-8301-6BAD275F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BodyText">
    <w:name w:val="Body Text"/>
    <w:basedOn w:val="Normal"/>
    <w:link w:val="BodyTextChar"/>
    <w:semiHidden/>
    <w:rsid w:val="009F4C7F"/>
    <w:pPr>
      <w:spacing w:after="0" w:line="240" w:lineRule="auto"/>
      <w:ind w:left="0" w:right="-1561"/>
    </w:pPr>
    <w:rPr>
      <w:rFonts w:ascii="Verdana" w:hAnsi="Verdana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F4C7F"/>
    <w:rPr>
      <w:rFonts w:ascii="Verdana" w:hAnsi="Verdana"/>
      <w:b/>
      <w:bCs/>
      <w:sz w:val="22"/>
    </w:rPr>
  </w:style>
  <w:style w:type="paragraph" w:styleId="BodyText2">
    <w:name w:val="Body Text 2"/>
    <w:basedOn w:val="Normal"/>
    <w:link w:val="BodyText2Char"/>
    <w:semiHidden/>
    <w:rsid w:val="009F4C7F"/>
    <w:pPr>
      <w:spacing w:after="0" w:line="240" w:lineRule="auto"/>
      <w:ind w:left="0" w:right="-1561"/>
    </w:pPr>
    <w:rPr>
      <w:rFonts w:ascii="Verdana" w:hAnsi="Verdana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9F4C7F"/>
    <w:rPr>
      <w:rFonts w:ascii="Verdana" w:hAnsi="Verdana"/>
      <w:sz w:val="24"/>
    </w:rPr>
  </w:style>
  <w:style w:type="paragraph" w:styleId="BodyText3">
    <w:name w:val="Body Text 3"/>
    <w:basedOn w:val="Normal"/>
    <w:link w:val="BodyText3Char"/>
    <w:semiHidden/>
    <w:rsid w:val="009F4C7F"/>
    <w:pPr>
      <w:spacing w:after="0" w:line="240" w:lineRule="auto"/>
      <w:ind w:left="0" w:right="0"/>
    </w:pPr>
    <w:rPr>
      <w:rFonts w:ascii="Verdana" w:hAnsi="Verdana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F4C7F"/>
    <w:rPr>
      <w:rFonts w:ascii="Verdana" w:hAnsi="Verdan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forvaltningar/nu-sjukvarden/stod-och-tjanster/system-a-o/elvis/manualer/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14</TotalTime>
  <Pages>1</Pages>
  <Words>582</Words>
  <Characters>3323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3898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ELVIS - lathund</dc:title>
  <dc:subject/>
  <dc:creator>patrik.jens.johansson@vgregion.se</dc:creator>
  <keywords/>
  <lastModifiedBy>Elisabeth Carlsson</lastModifiedBy>
  <revision>20</revision>
  <lastPrinted>2016-03-31T19:56:00.0000000Z</lastPrinted>
  <dcterms:created xsi:type="dcterms:W3CDTF">2022-05-10T16:31:00.0000000Z</dcterms:created>
  <dcterms:modified xsi:type="dcterms:W3CDTF">2025-08-18T05:49:00.0000000Z</dcterms:modified>
</coreProperties>
</file>